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55" w:rsidRDefault="000C3571">
      <w:r>
        <w:t xml:space="preserve">Procedure for Updating TIGERWeb </w:t>
      </w:r>
      <w:r w:rsidR="00964C13">
        <w:t xml:space="preserve">Metadata </w:t>
      </w:r>
      <w:r>
        <w:t>Files</w:t>
      </w:r>
    </w:p>
    <w:p w:rsidR="000C3571" w:rsidRDefault="000C3571">
      <w:r>
        <w:t>Updating the actual File</w:t>
      </w:r>
    </w:p>
    <w:p w:rsidR="00964C13" w:rsidRDefault="00964C13"/>
    <w:p w:rsidR="00964C13" w:rsidRDefault="00964C13" w:rsidP="000C3571">
      <w:pPr>
        <w:pStyle w:val="ListParagraph"/>
        <w:numPr>
          <w:ilvl w:val="0"/>
          <w:numId w:val="1"/>
        </w:numPr>
      </w:pPr>
      <w:r>
        <w:t>Service Files</w:t>
      </w:r>
    </w:p>
    <w:p w:rsidR="00964C13" w:rsidRDefault="00964C13" w:rsidP="00964C13">
      <w:pPr>
        <w:pStyle w:val="ListParagraph"/>
        <w:numPr>
          <w:ilvl w:val="1"/>
          <w:numId w:val="1"/>
        </w:numPr>
      </w:pPr>
      <w:r>
        <w:t>Go to the TIGERWeb page</w:t>
      </w:r>
    </w:p>
    <w:p w:rsidR="00964C13" w:rsidRDefault="00964C13" w:rsidP="00964C13">
      <w:pPr>
        <w:pStyle w:val="ListParagraph"/>
        <w:numPr>
          <w:ilvl w:val="1"/>
          <w:numId w:val="1"/>
        </w:numPr>
      </w:pPr>
      <w:r>
        <w:t>Click on the service</w:t>
      </w:r>
    </w:p>
    <w:p w:rsidR="00964C13" w:rsidRDefault="00964C13" w:rsidP="00964C13">
      <w:pPr>
        <w:pStyle w:val="ListParagraph"/>
        <w:numPr>
          <w:ilvl w:val="1"/>
          <w:numId w:val="1"/>
        </w:numPr>
      </w:pPr>
      <w:r>
        <w:t>Click on the WMS link in the upper left hand section of the page</w:t>
      </w:r>
    </w:p>
    <w:p w:rsidR="00964C13" w:rsidRDefault="00964C13" w:rsidP="00964C13">
      <w:pPr>
        <w:pStyle w:val="ListParagraph"/>
        <w:numPr>
          <w:ilvl w:val="1"/>
          <w:numId w:val="1"/>
        </w:numPr>
      </w:pPr>
      <w:r>
        <w:t>A XML file appears</w:t>
      </w:r>
      <w:r w:rsidR="00D64A7D">
        <w:t xml:space="preserve">. This is the </w:t>
      </w:r>
      <w:proofErr w:type="spellStart"/>
      <w:r w:rsidR="00D64A7D">
        <w:t>getCapabilities</w:t>
      </w:r>
      <w:proofErr w:type="spellEnd"/>
      <w:r w:rsidR="00D64A7D">
        <w:t xml:space="preserve"> file.</w:t>
      </w:r>
    </w:p>
    <w:p w:rsidR="00964C13" w:rsidRDefault="00964C13" w:rsidP="00964C13">
      <w:pPr>
        <w:pStyle w:val="ListParagraph"/>
        <w:numPr>
          <w:ilvl w:val="1"/>
          <w:numId w:val="1"/>
        </w:numPr>
      </w:pPr>
      <w:r>
        <w:t xml:space="preserve">Save the file to </w:t>
      </w:r>
      <w:r w:rsidRPr="00964C13">
        <w:t>\TIGERWMS\</w:t>
      </w:r>
      <w:proofErr w:type="spellStart"/>
      <w:r w:rsidRPr="00964C13">
        <w:t>MetadataFiles</w:t>
      </w:r>
      <w:proofErr w:type="spellEnd"/>
      <w:r w:rsidRPr="00964C13">
        <w:t>\</w:t>
      </w:r>
      <w:proofErr w:type="spellStart"/>
      <w:r w:rsidRPr="00964C13">
        <w:t>RawWMSFiles</w:t>
      </w:r>
      <w:proofErr w:type="spellEnd"/>
      <w:r>
        <w:t xml:space="preserve"> folder on the share drive</w:t>
      </w:r>
      <w:r w:rsidR="007134B9">
        <w:t>.</w:t>
      </w:r>
    </w:p>
    <w:p w:rsidR="007134B9" w:rsidRDefault="007134B9" w:rsidP="007134B9">
      <w:pPr>
        <w:pStyle w:val="ListParagraph"/>
        <w:numPr>
          <w:ilvl w:val="1"/>
          <w:numId w:val="1"/>
        </w:numPr>
      </w:pPr>
      <w:r>
        <w:t xml:space="preserve">Modify the 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yearPF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 xml:space="preserve"> </w:t>
      </w:r>
      <w:r>
        <w:t xml:space="preserve">variable in the </w:t>
      </w:r>
      <w:r w:rsidR="00130564">
        <w:t>Abstract</w:t>
      </w:r>
      <w:bookmarkStart w:id="0" w:name="_GoBack"/>
      <w:bookmarkEnd w:id="0"/>
      <w:r w:rsidRPr="007134B9">
        <w:t>.xsl</w:t>
      </w:r>
      <w:r>
        <w:t xml:space="preserve"> with the correct year.</w:t>
      </w:r>
      <w:r w:rsidR="00E668DB">
        <w:t xml:space="preserve"> This variable is below the “</w:t>
      </w:r>
      <w:r w:rsidR="00E668DB" w:rsidRPr="00E668DB">
        <w:rPr>
          <w:rFonts w:cstheme="minorHAnsi"/>
        </w:rPr>
        <w:t>This is the variable to update</w:t>
      </w:r>
      <w:r w:rsidR="00E668DB">
        <w:rPr>
          <w:rFonts w:cstheme="minorHAnsi"/>
        </w:rPr>
        <w:t>” comment.</w:t>
      </w:r>
    </w:p>
    <w:p w:rsidR="00964C13" w:rsidRDefault="00964C13" w:rsidP="00964C13">
      <w:pPr>
        <w:pStyle w:val="ListParagraph"/>
        <w:numPr>
          <w:ilvl w:val="1"/>
          <w:numId w:val="1"/>
        </w:numPr>
      </w:pPr>
      <w:r>
        <w:t>Open the file in Oxygen.</w:t>
      </w:r>
    </w:p>
    <w:p w:rsidR="00964C13" w:rsidRDefault="00964C13" w:rsidP="003523F0">
      <w:pPr>
        <w:pStyle w:val="ListParagraph"/>
        <w:numPr>
          <w:ilvl w:val="1"/>
          <w:numId w:val="1"/>
        </w:numPr>
      </w:pPr>
      <w:r>
        <w:t xml:space="preserve">Transform the file from the </w:t>
      </w:r>
      <w:proofErr w:type="spellStart"/>
      <w:r>
        <w:t>WMS_Capabilities</w:t>
      </w:r>
      <w:proofErr w:type="spellEnd"/>
      <w:r>
        <w:t xml:space="preserve"> format to the ISO 19115 by using the </w:t>
      </w:r>
      <w:r w:rsidR="003523F0" w:rsidRPr="00964C13">
        <w:t>WMS2ISOMaster.xsl</w:t>
      </w:r>
      <w:r w:rsidR="003523F0">
        <w:t xml:space="preserve"> transform (located at </w:t>
      </w:r>
      <w:r w:rsidRPr="00964C13">
        <w:t>ReleasedPerlScriptsandSchemas/XSLTSSchemsaModules/WMS2ISO/WMS2ISOMaster.xsl</w:t>
      </w:r>
      <w:r w:rsidR="003523F0">
        <w:t xml:space="preserve"> on the share drive</w:t>
      </w:r>
    </w:p>
    <w:p w:rsidR="003523F0" w:rsidRDefault="003523F0" w:rsidP="003523F0">
      <w:pPr>
        <w:pStyle w:val="ListParagraph"/>
        <w:numPr>
          <w:ilvl w:val="2"/>
          <w:numId w:val="1"/>
        </w:numPr>
      </w:pPr>
      <w:r>
        <w:t>If this is the first time using Oxygen, click on the Wrench Arrow Icon</w:t>
      </w:r>
    </w:p>
    <w:p w:rsidR="003523F0" w:rsidRDefault="003523F0" w:rsidP="003523F0">
      <w:pPr>
        <w:pStyle w:val="ListParagraph"/>
        <w:numPr>
          <w:ilvl w:val="3"/>
          <w:numId w:val="1"/>
        </w:numPr>
      </w:pPr>
      <w:r>
        <w:t>Press the New Button</w:t>
      </w:r>
    </w:p>
    <w:p w:rsidR="003523F0" w:rsidRDefault="003523F0" w:rsidP="003523F0">
      <w:pPr>
        <w:pStyle w:val="ListParagraph"/>
        <w:numPr>
          <w:ilvl w:val="3"/>
          <w:numId w:val="1"/>
        </w:numPr>
      </w:pPr>
      <w:r>
        <w:t>Name the Scenario WMS2ISO</w:t>
      </w:r>
    </w:p>
    <w:p w:rsidR="003523F0" w:rsidRDefault="003523F0" w:rsidP="003523F0">
      <w:pPr>
        <w:pStyle w:val="ListParagraph"/>
        <w:numPr>
          <w:ilvl w:val="3"/>
          <w:numId w:val="1"/>
        </w:numPr>
      </w:pPr>
      <w:r>
        <w:t xml:space="preserve">Select the </w:t>
      </w:r>
      <w:r w:rsidRPr="00964C13">
        <w:t>ReleasedPerlScriptsandSchemas/XSLTSSchemsaModules/WMS2ISO/WMS2ISOMaster.xsl</w:t>
      </w:r>
      <w:r>
        <w:t xml:space="preserve"> stylesheet from the share drive</w:t>
      </w:r>
      <w:r w:rsidR="00B72D36">
        <w:t xml:space="preserve"> for the XSL file</w:t>
      </w:r>
    </w:p>
    <w:p w:rsidR="003523F0" w:rsidRDefault="00B72D36" w:rsidP="003523F0">
      <w:pPr>
        <w:pStyle w:val="ListParagraph"/>
        <w:numPr>
          <w:ilvl w:val="3"/>
          <w:numId w:val="1"/>
        </w:numPr>
      </w:pPr>
      <w:r>
        <w:t>Click Save</w:t>
      </w:r>
    </w:p>
    <w:p w:rsidR="00B72D36" w:rsidRDefault="00B72D36" w:rsidP="003523F0">
      <w:pPr>
        <w:pStyle w:val="ListParagraph"/>
        <w:numPr>
          <w:ilvl w:val="3"/>
          <w:numId w:val="1"/>
        </w:numPr>
      </w:pPr>
      <w:r>
        <w:t>Select the WMS2ISO scenario and press transform now.</w:t>
      </w:r>
    </w:p>
    <w:p w:rsidR="00B72D36" w:rsidRDefault="00B72D36" w:rsidP="003523F0">
      <w:pPr>
        <w:pStyle w:val="ListParagraph"/>
        <w:numPr>
          <w:ilvl w:val="3"/>
          <w:numId w:val="1"/>
        </w:numPr>
      </w:pPr>
      <w:r>
        <w:t>The newly transformed XML document appears.</w:t>
      </w:r>
    </w:p>
    <w:p w:rsidR="00B72D36" w:rsidRDefault="00B72D36" w:rsidP="00B72D36">
      <w:pPr>
        <w:pStyle w:val="ListParagraph"/>
        <w:numPr>
          <w:ilvl w:val="2"/>
          <w:numId w:val="1"/>
        </w:numPr>
      </w:pPr>
      <w:r>
        <w:t>Otherwise click Wrench Arrow Icon</w:t>
      </w:r>
    </w:p>
    <w:p w:rsidR="00B72D36" w:rsidRDefault="00B72D36" w:rsidP="00B72D36">
      <w:pPr>
        <w:pStyle w:val="ListParagraph"/>
        <w:numPr>
          <w:ilvl w:val="3"/>
          <w:numId w:val="1"/>
        </w:numPr>
      </w:pPr>
      <w:r>
        <w:t>Select the WMS2ISO scenario and press transform now.</w:t>
      </w:r>
    </w:p>
    <w:p w:rsidR="003523F0" w:rsidRDefault="00B72D36" w:rsidP="00B72D36">
      <w:pPr>
        <w:pStyle w:val="ListParagraph"/>
        <w:numPr>
          <w:ilvl w:val="3"/>
          <w:numId w:val="1"/>
        </w:numPr>
      </w:pPr>
      <w:r>
        <w:t>The newly transformed XML document appears.</w:t>
      </w:r>
    </w:p>
    <w:p w:rsidR="00B72D36" w:rsidRDefault="00B72D36" w:rsidP="00B72D36">
      <w:pPr>
        <w:pStyle w:val="ListParagraph"/>
        <w:numPr>
          <w:ilvl w:val="1"/>
          <w:numId w:val="1"/>
        </w:numPr>
      </w:pPr>
      <w:r>
        <w:t xml:space="preserve"> Manually update information for the following elements:</w:t>
      </w:r>
    </w:p>
    <w:p w:rsidR="00B72D36" w:rsidRDefault="00260B8F" w:rsidP="00B72D36">
      <w:pPr>
        <w:pStyle w:val="ListParagraph"/>
        <w:numPr>
          <w:ilvl w:val="2"/>
          <w:numId w:val="1"/>
        </w:numPr>
      </w:pPr>
      <w:r>
        <w:t>The file name (</w:t>
      </w:r>
      <w:r w:rsidR="00B72D36" w:rsidRPr="00B72D36">
        <w:t>/</w:t>
      </w:r>
      <w:proofErr w:type="spellStart"/>
      <w:r w:rsidR="00B72D36">
        <w:t>gmi</w:t>
      </w:r>
      <w:proofErr w:type="gramStart"/>
      <w:r w:rsidR="00B72D36">
        <w:t>:MI</w:t>
      </w:r>
      <w:proofErr w:type="gramEnd"/>
      <w:r w:rsidR="00B72D36">
        <w:t>_Metadata</w:t>
      </w:r>
      <w:proofErr w:type="spellEnd"/>
      <w:r w:rsidR="00B72D36">
        <w:t>/</w:t>
      </w:r>
      <w:proofErr w:type="spellStart"/>
      <w:r w:rsidR="00B72D36">
        <w:t>gmd:fileIdentifier</w:t>
      </w:r>
      <w:proofErr w:type="spellEnd"/>
      <w:r>
        <w:t>). Use the following format</w:t>
      </w:r>
      <w:r w:rsidR="00D02098">
        <w:t>:</w:t>
      </w:r>
    </w:p>
    <w:p w:rsidR="00260B8F" w:rsidRPr="00260B8F" w:rsidRDefault="00260B8F" w:rsidP="00260B8F">
      <w:pPr>
        <w:pStyle w:val="ListParagraph"/>
        <w:ind w:left="2160"/>
        <w:rPr>
          <w:i/>
        </w:rPr>
      </w:pPr>
      <w:r>
        <w:rPr>
          <w:i/>
        </w:rPr>
        <w:t>Applicationname_servicename_yyyymmdd.xml</w:t>
      </w:r>
    </w:p>
    <w:p w:rsidR="00B72D36" w:rsidRDefault="00260B8F" w:rsidP="00B72D36">
      <w:pPr>
        <w:pStyle w:val="ListParagraph"/>
        <w:numPr>
          <w:ilvl w:val="2"/>
          <w:numId w:val="1"/>
        </w:numPr>
      </w:pPr>
      <w:r>
        <w:t>The date stamp (</w:t>
      </w:r>
      <w:r w:rsidR="00B72D36" w:rsidRPr="00B72D36">
        <w:t>/</w:t>
      </w:r>
      <w:proofErr w:type="spellStart"/>
      <w:r>
        <w:t>gmi:MI_Metadata</w:t>
      </w:r>
      <w:proofErr w:type="spellEnd"/>
      <w:r>
        <w:t>/</w:t>
      </w:r>
      <w:proofErr w:type="spellStart"/>
      <w:r>
        <w:t>gmd:dateStamp</w:t>
      </w:r>
      <w:proofErr w:type="spellEnd"/>
      <w:r w:rsidR="00B72D36">
        <w:t>/</w:t>
      </w:r>
      <w:proofErr w:type="spellStart"/>
      <w:r w:rsidR="00B72D36">
        <w:t>gco:Date</w:t>
      </w:r>
      <w:proofErr w:type="spellEnd"/>
      <w:r>
        <w:t>)</w:t>
      </w:r>
    </w:p>
    <w:p w:rsidR="007A3624" w:rsidRDefault="00260B8F" w:rsidP="007A3624">
      <w:pPr>
        <w:pStyle w:val="ListParagraph"/>
        <w:numPr>
          <w:ilvl w:val="2"/>
          <w:numId w:val="1"/>
        </w:numPr>
      </w:pPr>
      <w:r>
        <w:t>The publication date (</w:t>
      </w:r>
      <w:r w:rsidR="007A3624" w:rsidRPr="007A3624">
        <w:t>/gmi:MI_Metadata/</w:t>
      </w:r>
      <w:r w:rsidR="00E65B0A">
        <w:t>gmd:identificationInfo/srv:SV_ServiceIdentification</w:t>
      </w:r>
      <w:r w:rsidR="007A3624" w:rsidRPr="007A3624">
        <w:t>/</w:t>
      </w:r>
      <w:r w:rsidR="00E65B0A">
        <w:t>gmd:citation</w:t>
      </w:r>
      <w:r w:rsidR="007A3624" w:rsidRPr="007A3624">
        <w:t>/</w:t>
      </w:r>
      <w:r w:rsidR="00E65B0A">
        <w:t>gmd:CI_Citation</w:t>
      </w:r>
      <w:r w:rsidR="007A3624" w:rsidRPr="007A3624">
        <w:t>/</w:t>
      </w:r>
      <w:r w:rsidR="00E65B0A">
        <w:t>gmd</w:t>
      </w:r>
      <w:r w:rsidR="007A3624" w:rsidRPr="007A3624">
        <w:t xml:space="preserve"> </w:t>
      </w:r>
      <w:r w:rsidR="00E65B0A">
        <w:t>date</w:t>
      </w:r>
      <w:r w:rsidR="007A3624" w:rsidRPr="007A3624">
        <w:t>/</w:t>
      </w:r>
      <w:proofErr w:type="spellStart"/>
      <w:r w:rsidR="00E65B0A">
        <w:t>gmd:CI_Date</w:t>
      </w:r>
      <w:proofErr w:type="spellEnd"/>
      <w:r w:rsidR="007A3624" w:rsidRPr="007A3624">
        <w:t>/</w:t>
      </w:r>
      <w:proofErr w:type="spellStart"/>
      <w:r w:rsidR="00E65B0A">
        <w:t>gmd:date</w:t>
      </w:r>
      <w:proofErr w:type="spellEnd"/>
      <w:r w:rsidR="00E65B0A">
        <w:t>/</w:t>
      </w:r>
      <w:proofErr w:type="spellStart"/>
      <w:r w:rsidR="00E65B0A">
        <w:t>gco:Date</w:t>
      </w:r>
      <w:proofErr w:type="spellEnd"/>
      <w:r>
        <w:t>)</w:t>
      </w:r>
    </w:p>
    <w:p w:rsidR="0092634E" w:rsidRDefault="0092634E" w:rsidP="0092634E">
      <w:pPr>
        <w:pStyle w:val="ListParagraph"/>
        <w:numPr>
          <w:ilvl w:val="1"/>
          <w:numId w:val="1"/>
        </w:numPr>
      </w:pPr>
      <w:r>
        <w:t xml:space="preserve">Save the file to the </w:t>
      </w:r>
      <w:proofErr w:type="spellStart"/>
      <w:r w:rsidRPr="0092634E">
        <w:t>MetadataFiles</w:t>
      </w:r>
      <w:proofErr w:type="spellEnd"/>
      <w:r w:rsidRPr="0092634E">
        <w:t>\Services</w:t>
      </w:r>
      <w:r>
        <w:t xml:space="preserve"> directory on the share drive</w:t>
      </w:r>
      <w:r w:rsidRPr="0092634E">
        <w:t xml:space="preserve"> </w:t>
      </w:r>
      <w:r>
        <w:t xml:space="preserve">using the filename provided in </w:t>
      </w:r>
      <w:r w:rsidR="007A7CE0">
        <w:t xml:space="preserve">the </w:t>
      </w:r>
      <w:proofErr w:type="spellStart"/>
      <w:r w:rsidR="007A7CE0">
        <w:t>gmd</w:t>
      </w:r>
      <w:proofErr w:type="gramStart"/>
      <w:r w:rsidR="007A7CE0">
        <w:t>:fileIdentifier</w:t>
      </w:r>
      <w:proofErr w:type="spellEnd"/>
      <w:proofErr w:type="gramEnd"/>
      <w:r w:rsidR="007A7CE0">
        <w:t xml:space="preserve"> element.</w:t>
      </w:r>
    </w:p>
    <w:p w:rsidR="007A7CE0" w:rsidRDefault="007A7CE0" w:rsidP="007A7CE0">
      <w:pPr>
        <w:pStyle w:val="ListParagraph"/>
        <w:numPr>
          <w:ilvl w:val="0"/>
          <w:numId w:val="1"/>
        </w:numPr>
      </w:pPr>
      <w:r>
        <w:t>Updating the Application Metadata Files</w:t>
      </w:r>
    </w:p>
    <w:p w:rsidR="00B350CB" w:rsidRDefault="00B350CB" w:rsidP="00B350CB">
      <w:pPr>
        <w:pStyle w:val="ListParagraph"/>
        <w:numPr>
          <w:ilvl w:val="1"/>
          <w:numId w:val="1"/>
        </w:numPr>
      </w:pPr>
      <w:r>
        <w:t>For the non-Decennial site update the following</w:t>
      </w:r>
      <w:r w:rsidR="006D177E">
        <w:t xml:space="preserve"> elements.</w:t>
      </w:r>
    </w:p>
    <w:p w:rsidR="00B350CB" w:rsidRDefault="00B350CB" w:rsidP="00B350CB">
      <w:pPr>
        <w:pStyle w:val="ListParagraph"/>
        <w:numPr>
          <w:ilvl w:val="2"/>
          <w:numId w:val="1"/>
        </w:numPr>
      </w:pPr>
      <w:r>
        <w:t>The file name (</w:t>
      </w:r>
      <w:r w:rsidRPr="00B350CB">
        <w:t>/</w:t>
      </w:r>
      <w:proofErr w:type="spellStart"/>
      <w:r w:rsidRPr="00B350CB">
        <w:t>gmi</w:t>
      </w:r>
      <w:proofErr w:type="gramStart"/>
      <w:r w:rsidRPr="00B350CB">
        <w:t>:M</w:t>
      </w:r>
      <w:r>
        <w:t>I</w:t>
      </w:r>
      <w:proofErr w:type="gramEnd"/>
      <w:r>
        <w:t>_Metadata</w:t>
      </w:r>
      <w:proofErr w:type="spellEnd"/>
      <w:r>
        <w:t>/</w:t>
      </w:r>
      <w:proofErr w:type="spellStart"/>
      <w:r>
        <w:t>gmd:fileIdentifier</w:t>
      </w:r>
      <w:proofErr w:type="spellEnd"/>
      <w:r>
        <w:t>/</w:t>
      </w:r>
      <w:proofErr w:type="spellStart"/>
      <w:r>
        <w:t>gco:CharacterString</w:t>
      </w:r>
      <w:proofErr w:type="spellEnd"/>
      <w:r>
        <w:t>)</w:t>
      </w:r>
      <w:r w:rsidR="006D177E">
        <w:t>.</w:t>
      </w:r>
    </w:p>
    <w:p w:rsidR="00D02098" w:rsidRPr="00AA41E5" w:rsidRDefault="00D02098" w:rsidP="00AA41E5">
      <w:pPr>
        <w:pStyle w:val="ListParagraph"/>
        <w:ind w:left="2160"/>
        <w:rPr>
          <w:i/>
        </w:rPr>
      </w:pPr>
      <w:r>
        <w:lastRenderedPageBreak/>
        <w:t xml:space="preserve">Use the following format: </w:t>
      </w:r>
      <w:r>
        <w:rPr>
          <w:i/>
        </w:rPr>
        <w:t>vintage_applicationname_yyyymmdd.xml</w:t>
      </w:r>
    </w:p>
    <w:p w:rsidR="00B350CB" w:rsidRDefault="00B350CB" w:rsidP="00B350CB">
      <w:pPr>
        <w:pStyle w:val="ListParagraph"/>
        <w:numPr>
          <w:ilvl w:val="2"/>
          <w:numId w:val="1"/>
        </w:numPr>
      </w:pPr>
      <w:r>
        <w:t>The date stamp (</w:t>
      </w:r>
      <w:r w:rsidRPr="00B350CB">
        <w:t>/</w:t>
      </w:r>
      <w:proofErr w:type="spellStart"/>
      <w:r w:rsidRPr="00B350CB">
        <w:t>gmi:MI_Metad</w:t>
      </w:r>
      <w:r>
        <w:t>ata</w:t>
      </w:r>
      <w:proofErr w:type="spellEnd"/>
      <w:r>
        <w:t>/</w:t>
      </w:r>
      <w:proofErr w:type="spellStart"/>
      <w:r>
        <w:t>gmd:dateStamp</w:t>
      </w:r>
      <w:proofErr w:type="spellEnd"/>
      <w:r>
        <w:t>/</w:t>
      </w:r>
      <w:proofErr w:type="spellStart"/>
      <w:r>
        <w:t>gco:Date</w:t>
      </w:r>
      <w:proofErr w:type="spellEnd"/>
      <w:r>
        <w:t>)</w:t>
      </w:r>
    </w:p>
    <w:p w:rsidR="00B350CB" w:rsidRDefault="00B350CB" w:rsidP="00B350CB">
      <w:pPr>
        <w:pStyle w:val="ListParagraph"/>
        <w:numPr>
          <w:ilvl w:val="2"/>
          <w:numId w:val="1"/>
        </w:numPr>
      </w:pPr>
      <w:r>
        <w:t>The title (</w:t>
      </w:r>
      <w:r w:rsidRPr="00B350CB">
        <w:t>/gmi:MI_Me</w:t>
      </w:r>
      <w:r>
        <w:t>tadata/gmd:identificationInfo/gmd:MD_DataIdentification/gmd:citation/gmd:CI_Citation/gmd:title/gco:CharacterString)</w:t>
      </w:r>
    </w:p>
    <w:p w:rsidR="00B350CB" w:rsidRDefault="00B350CB" w:rsidP="00B350CB">
      <w:pPr>
        <w:pStyle w:val="ListParagraph"/>
        <w:numPr>
          <w:ilvl w:val="2"/>
          <w:numId w:val="1"/>
        </w:numPr>
      </w:pPr>
      <w:r>
        <w:t>The publication date (</w:t>
      </w:r>
      <w:r w:rsidRPr="00B350CB">
        <w:t>/gmi:MI_Me</w:t>
      </w:r>
      <w:r>
        <w:t>tadata/gmd:identificationInfo/gmd:MD_DataIdentification/gmd:citation/gmd:CI_Citation</w:t>
      </w:r>
      <w:r w:rsidRPr="00B350CB">
        <w:t>/gmd:dat</w:t>
      </w:r>
      <w:r>
        <w:t>e/gmd:CI_Date/gmd:date/gco:Date)</w:t>
      </w:r>
    </w:p>
    <w:p w:rsidR="00B350CB" w:rsidRDefault="006D177E" w:rsidP="006D177E">
      <w:pPr>
        <w:pStyle w:val="ListParagraph"/>
        <w:numPr>
          <w:ilvl w:val="2"/>
          <w:numId w:val="1"/>
        </w:numPr>
      </w:pPr>
      <w:r>
        <w:t>The abstract (</w:t>
      </w:r>
      <w:r w:rsidRPr="006D177E">
        <w:t>/gmi:MI_Me</w:t>
      </w:r>
      <w:r>
        <w:t>tadata/gmd:identificationInfo/gmd:MD_DataIdentification/gmd:abstract/gco:CharacterString)</w:t>
      </w:r>
    </w:p>
    <w:p w:rsidR="006D177E" w:rsidRDefault="006D177E" w:rsidP="006D177E">
      <w:pPr>
        <w:pStyle w:val="ListParagraph"/>
        <w:numPr>
          <w:ilvl w:val="2"/>
          <w:numId w:val="1"/>
        </w:numPr>
      </w:pPr>
      <w:r>
        <w:t>The date for the temporal keyword (</w:t>
      </w:r>
      <w:r w:rsidRPr="006D177E">
        <w:t>/gmi:MI_Me</w:t>
      </w:r>
      <w:r>
        <w:t>tadata/gmd:identificationInfo/gmd:MD_DataIdentification/gmd:descriptiveKeywords</w:t>
      </w:r>
      <w:r w:rsidRPr="006D177E">
        <w:t>/gmd:</w:t>
      </w:r>
      <w:r>
        <w:t>MD_Keywords/gmd:keyword/gco:CharacterString)</w:t>
      </w:r>
    </w:p>
    <w:p w:rsidR="00AA41E5" w:rsidRDefault="00AA41E5" w:rsidP="00AA41E5">
      <w:pPr>
        <w:pStyle w:val="ListParagraph"/>
        <w:numPr>
          <w:ilvl w:val="1"/>
          <w:numId w:val="1"/>
        </w:numPr>
      </w:pPr>
      <w:r>
        <w:t>For the Decennial (If needed)</w:t>
      </w:r>
    </w:p>
    <w:p w:rsidR="00AA41E5" w:rsidRPr="00AA41E5" w:rsidRDefault="00AA41E5" w:rsidP="00AA41E5">
      <w:pPr>
        <w:pStyle w:val="ListParagraph"/>
        <w:ind w:left="2160"/>
        <w:rPr>
          <w:i/>
        </w:rPr>
      </w:pPr>
      <w:r>
        <w:t xml:space="preserve">Use the following format: </w:t>
      </w:r>
      <w:r>
        <w:rPr>
          <w:i/>
        </w:rPr>
        <w:t>vintage_applicationname_yyyymmdd.xml</w:t>
      </w:r>
    </w:p>
    <w:p w:rsidR="00AA41E5" w:rsidRDefault="00AA41E5" w:rsidP="00AA41E5">
      <w:pPr>
        <w:pStyle w:val="ListParagraph"/>
        <w:numPr>
          <w:ilvl w:val="2"/>
          <w:numId w:val="1"/>
        </w:numPr>
      </w:pPr>
      <w:r>
        <w:t>The date stamp (</w:t>
      </w:r>
      <w:r w:rsidRPr="00B350CB">
        <w:t>/</w:t>
      </w:r>
      <w:proofErr w:type="spellStart"/>
      <w:r w:rsidRPr="00B350CB">
        <w:t>gmi:MI_Metad</w:t>
      </w:r>
      <w:r>
        <w:t>ata</w:t>
      </w:r>
      <w:proofErr w:type="spellEnd"/>
      <w:r>
        <w:t>/</w:t>
      </w:r>
      <w:proofErr w:type="spellStart"/>
      <w:r>
        <w:t>gmd:dateStamp</w:t>
      </w:r>
      <w:proofErr w:type="spellEnd"/>
      <w:r>
        <w:t>/</w:t>
      </w:r>
      <w:proofErr w:type="spellStart"/>
      <w:r>
        <w:t>gco:Date</w:t>
      </w:r>
      <w:proofErr w:type="spellEnd"/>
      <w:r>
        <w:t>)</w:t>
      </w:r>
    </w:p>
    <w:p w:rsidR="00AA41E5" w:rsidRDefault="00AA41E5" w:rsidP="00AA41E5">
      <w:pPr>
        <w:pStyle w:val="ListParagraph"/>
        <w:numPr>
          <w:ilvl w:val="2"/>
          <w:numId w:val="1"/>
        </w:numPr>
      </w:pPr>
      <w:r>
        <w:t>The title (</w:t>
      </w:r>
      <w:r w:rsidRPr="00B350CB">
        <w:t>/gmi:MI_Me</w:t>
      </w:r>
      <w:r>
        <w:t>tadata/gmd:identificationInfo/gmd:MD_DataIdentification/gmd:citation/gmd:CI_Citation/gmd:title/gco:CharacterString)</w:t>
      </w:r>
    </w:p>
    <w:p w:rsidR="00AA41E5" w:rsidRDefault="00AA41E5" w:rsidP="00AA41E5">
      <w:pPr>
        <w:pStyle w:val="ListParagraph"/>
        <w:numPr>
          <w:ilvl w:val="2"/>
          <w:numId w:val="1"/>
        </w:numPr>
      </w:pPr>
      <w:r>
        <w:t>The publication date (</w:t>
      </w:r>
      <w:r w:rsidRPr="00B350CB">
        <w:t>/gmi:MI_Me</w:t>
      </w:r>
      <w:r>
        <w:t>tadata/gmd:identificationInfo/gmd:MD_DataIdentification/gmd:citation/gmd:CI_Citation</w:t>
      </w:r>
      <w:r w:rsidRPr="00B350CB">
        <w:t>/gmd:dat</w:t>
      </w:r>
      <w:r>
        <w:t>e/gmd:CI_Date/gmd:date/gco:Date)</w:t>
      </w:r>
    </w:p>
    <w:p w:rsidR="00AA41E5" w:rsidRDefault="00AA41E5" w:rsidP="00AA41E5">
      <w:pPr>
        <w:pStyle w:val="ListParagraph"/>
        <w:numPr>
          <w:ilvl w:val="2"/>
          <w:numId w:val="1"/>
        </w:numPr>
      </w:pPr>
      <w:r>
        <w:t>The abstract (</w:t>
      </w:r>
      <w:r w:rsidRPr="006D177E">
        <w:t>/gmi:MI_Me</w:t>
      </w:r>
      <w:r>
        <w:t>tadata/gmd:identificationInfo/gmd:MD_DataIdentification/gmd:abstract/gco:CharacterString)</w:t>
      </w:r>
    </w:p>
    <w:p w:rsidR="00AA41E5" w:rsidRDefault="00AA41E5" w:rsidP="00AA41E5">
      <w:pPr>
        <w:pStyle w:val="ListParagraph"/>
        <w:numPr>
          <w:ilvl w:val="2"/>
          <w:numId w:val="1"/>
        </w:numPr>
      </w:pPr>
      <w:r>
        <w:t>The date for the temporal keyword (</w:t>
      </w:r>
      <w:r w:rsidRPr="006D177E">
        <w:t>/gmi:MI_Me</w:t>
      </w:r>
      <w:r>
        <w:t>tadata/gmd:identificationInfo/gmd:MD_DataIdentification/gmd:descriptiveKeywords</w:t>
      </w:r>
      <w:r w:rsidRPr="006D177E">
        <w:t>/gmd:</w:t>
      </w:r>
      <w:r>
        <w:t>MD_Keywords/gmd:keyword/gco:CharacterString)</w:t>
      </w:r>
    </w:p>
    <w:p w:rsidR="00AA41E5" w:rsidRDefault="00AA41E5" w:rsidP="00AA41E5">
      <w:pPr>
        <w:pStyle w:val="ListParagraph"/>
        <w:numPr>
          <w:ilvl w:val="2"/>
          <w:numId w:val="1"/>
        </w:numPr>
      </w:pPr>
    </w:p>
    <w:p w:rsidR="007A7CE0" w:rsidRDefault="00DA5DBF" w:rsidP="007A7CE0">
      <w:pPr>
        <w:pStyle w:val="ListParagraph"/>
        <w:numPr>
          <w:ilvl w:val="0"/>
          <w:numId w:val="1"/>
        </w:numPr>
      </w:pPr>
      <w:r>
        <w:t>Updating in</w:t>
      </w:r>
      <w:r w:rsidR="007A7CE0">
        <w:t xml:space="preserve"> the metadata files in</w:t>
      </w:r>
      <w:r>
        <w:t xml:space="preserve"> Data.gov</w:t>
      </w:r>
    </w:p>
    <w:p w:rsidR="00666318" w:rsidRDefault="00666318" w:rsidP="00057642">
      <w:pPr>
        <w:pStyle w:val="ListParagraph"/>
        <w:numPr>
          <w:ilvl w:val="1"/>
          <w:numId w:val="1"/>
        </w:numPr>
      </w:pPr>
      <w:r>
        <w:t>Log onto web8.geo.census.gov</w:t>
      </w:r>
    </w:p>
    <w:p w:rsidR="00666318" w:rsidRDefault="00666318" w:rsidP="00057642">
      <w:pPr>
        <w:pStyle w:val="ListParagraph"/>
        <w:numPr>
          <w:ilvl w:val="1"/>
          <w:numId w:val="1"/>
        </w:numPr>
      </w:pPr>
      <w:r>
        <w:t xml:space="preserve">Navigate to </w:t>
      </w:r>
      <w:r w:rsidRPr="00666318">
        <w:t>/</w:t>
      </w:r>
      <w:proofErr w:type="spellStart"/>
      <w:r w:rsidRPr="00666318">
        <w:t>webapp</w:t>
      </w:r>
      <w:proofErr w:type="spellEnd"/>
      <w:r w:rsidRPr="00666318">
        <w:t>/</w:t>
      </w:r>
      <w:proofErr w:type="spellStart"/>
      <w:r w:rsidRPr="00666318">
        <w:t>fgdc</w:t>
      </w:r>
      <w:proofErr w:type="spellEnd"/>
      <w:r w:rsidRPr="00666318">
        <w:t>/</w:t>
      </w:r>
      <w:proofErr w:type="spellStart"/>
      <w:r w:rsidRPr="00666318">
        <w:t>metaFiles</w:t>
      </w:r>
      <w:proofErr w:type="spellEnd"/>
      <w:r w:rsidRPr="00666318">
        <w:t>/existing/decennial/GEO/NGPT/</w:t>
      </w:r>
      <w:proofErr w:type="spellStart"/>
      <w:r w:rsidRPr="00666318">
        <w:t>TIGERWeb</w:t>
      </w:r>
      <w:proofErr w:type="spellEnd"/>
    </w:p>
    <w:p w:rsidR="00666318" w:rsidRDefault="00666318" w:rsidP="00057642">
      <w:pPr>
        <w:pStyle w:val="ListParagraph"/>
        <w:numPr>
          <w:ilvl w:val="1"/>
          <w:numId w:val="1"/>
        </w:numPr>
      </w:pPr>
      <w:r>
        <w:t>Remove the previous file</w:t>
      </w:r>
      <w:r w:rsidR="008A476B">
        <w:t xml:space="preserve"> XML file</w:t>
      </w:r>
      <w:r w:rsidR="00057642">
        <w:t>s</w:t>
      </w:r>
    </w:p>
    <w:p w:rsidR="00666318" w:rsidRDefault="00666318" w:rsidP="00057642">
      <w:pPr>
        <w:pStyle w:val="ListParagraph"/>
        <w:numPr>
          <w:ilvl w:val="1"/>
          <w:numId w:val="1"/>
        </w:numPr>
      </w:pPr>
      <w:r>
        <w:t xml:space="preserve">Add the new </w:t>
      </w:r>
      <w:r w:rsidR="008A476B">
        <w:t>XML f</w:t>
      </w:r>
      <w:r>
        <w:t>ile</w:t>
      </w:r>
    </w:p>
    <w:p w:rsidR="00577DFA" w:rsidRDefault="00577DFA" w:rsidP="00057642">
      <w:pPr>
        <w:pStyle w:val="ListParagraph"/>
        <w:numPr>
          <w:ilvl w:val="1"/>
          <w:numId w:val="1"/>
        </w:numPr>
      </w:pPr>
      <w:r>
        <w:t>Change the permissions of the files</w:t>
      </w:r>
    </w:p>
    <w:p w:rsidR="00577DFA" w:rsidRDefault="00577DFA" w:rsidP="00577DFA">
      <w:pPr>
        <w:pStyle w:val="ListParagraph"/>
        <w:numPr>
          <w:ilvl w:val="2"/>
          <w:numId w:val="1"/>
        </w:numPr>
      </w:pPr>
      <w:r>
        <w:t>Select all the files</w:t>
      </w:r>
    </w:p>
    <w:p w:rsidR="00577DFA" w:rsidRDefault="00577DFA" w:rsidP="00577DFA">
      <w:pPr>
        <w:pStyle w:val="ListParagraph"/>
        <w:numPr>
          <w:ilvl w:val="2"/>
          <w:numId w:val="1"/>
        </w:numPr>
      </w:pPr>
      <w:r>
        <w:t>Right click on the files and select properties</w:t>
      </w:r>
    </w:p>
    <w:p w:rsidR="00577DFA" w:rsidRDefault="00577DFA" w:rsidP="00577DFA">
      <w:pPr>
        <w:pStyle w:val="ListParagraph"/>
        <w:numPr>
          <w:ilvl w:val="2"/>
          <w:numId w:val="1"/>
        </w:numPr>
      </w:pPr>
      <w:r>
        <w:t>Make sure all the ‘R’ and ‘X’ boxes are checked.</w:t>
      </w:r>
    </w:p>
    <w:p w:rsidR="00DA5DBF" w:rsidRDefault="00DA5DBF" w:rsidP="00057642">
      <w:pPr>
        <w:pStyle w:val="ListParagraph"/>
        <w:numPr>
          <w:ilvl w:val="1"/>
          <w:numId w:val="1"/>
        </w:numPr>
      </w:pPr>
      <w:r>
        <w:t>Log into data.gov</w:t>
      </w:r>
    </w:p>
    <w:p w:rsidR="00DA5DBF" w:rsidRDefault="0097695D" w:rsidP="00057642">
      <w:pPr>
        <w:pStyle w:val="ListParagraph"/>
        <w:numPr>
          <w:ilvl w:val="2"/>
          <w:numId w:val="1"/>
        </w:numPr>
      </w:pPr>
      <w:r>
        <w:t>Click the DATA tab</w:t>
      </w:r>
    </w:p>
    <w:p w:rsidR="0097695D" w:rsidRDefault="0097695D" w:rsidP="00057642">
      <w:pPr>
        <w:pStyle w:val="ListParagraph"/>
        <w:numPr>
          <w:ilvl w:val="2"/>
          <w:numId w:val="1"/>
        </w:numPr>
      </w:pPr>
      <w:r>
        <w:t>Select Organizations</w:t>
      </w:r>
    </w:p>
    <w:p w:rsidR="0097695D" w:rsidRDefault="0097695D" w:rsidP="00057642">
      <w:pPr>
        <w:pStyle w:val="ListParagraph"/>
        <w:numPr>
          <w:ilvl w:val="2"/>
          <w:numId w:val="1"/>
        </w:numPr>
      </w:pPr>
      <w:r>
        <w:lastRenderedPageBreak/>
        <w:t>Select Census</w:t>
      </w:r>
    </w:p>
    <w:p w:rsidR="0097695D" w:rsidRDefault="0097695D" w:rsidP="00057642">
      <w:pPr>
        <w:pStyle w:val="ListParagraph"/>
        <w:numPr>
          <w:ilvl w:val="2"/>
          <w:numId w:val="1"/>
        </w:numPr>
      </w:pPr>
      <w:r>
        <w:t xml:space="preserve">Select the Admin Button </w:t>
      </w:r>
    </w:p>
    <w:p w:rsidR="0097695D" w:rsidRDefault="0097695D" w:rsidP="00DA5DBF">
      <w:pPr>
        <w:pStyle w:val="ListParagraph"/>
        <w:numPr>
          <w:ilvl w:val="0"/>
          <w:numId w:val="2"/>
        </w:numPr>
      </w:pPr>
      <w:r>
        <w:t xml:space="preserve">Select the Edit button next to </w:t>
      </w:r>
      <w:proofErr w:type="spellStart"/>
      <w:r>
        <w:t>TIGERweb</w:t>
      </w:r>
      <w:proofErr w:type="spellEnd"/>
    </w:p>
    <w:p w:rsidR="00A924C1" w:rsidRDefault="00A924C1" w:rsidP="00DA5DBF">
      <w:pPr>
        <w:pStyle w:val="ListParagraph"/>
        <w:numPr>
          <w:ilvl w:val="0"/>
          <w:numId w:val="2"/>
        </w:numPr>
      </w:pPr>
      <w:r>
        <w:t>In the column on the left, there are two resources</w:t>
      </w:r>
      <w:r>
        <w:tab/>
      </w:r>
    </w:p>
    <w:p w:rsidR="00A924C1" w:rsidRDefault="00A924C1" w:rsidP="00A924C1">
      <w:pPr>
        <w:pStyle w:val="ListParagraph"/>
        <w:numPr>
          <w:ilvl w:val="1"/>
          <w:numId w:val="2"/>
        </w:numPr>
      </w:pPr>
      <w:proofErr w:type="spellStart"/>
      <w:r>
        <w:t>TIGERweb</w:t>
      </w:r>
      <w:proofErr w:type="spellEnd"/>
      <w:r>
        <w:t xml:space="preserve"> 2010 3.0: This is the link to the TIGERWeb service</w:t>
      </w:r>
    </w:p>
    <w:p w:rsidR="00A924C1" w:rsidRDefault="00A924C1" w:rsidP="00A924C1">
      <w:pPr>
        <w:pStyle w:val="ListParagraph"/>
        <w:numPr>
          <w:ilvl w:val="1"/>
          <w:numId w:val="2"/>
        </w:numPr>
      </w:pPr>
      <w:proofErr w:type="spellStart"/>
      <w:r>
        <w:t>TIGERweb</w:t>
      </w:r>
      <w:proofErr w:type="spellEnd"/>
      <w:r>
        <w:t xml:space="preserve"> 2010 3.0 XML file: This is the XML file</w:t>
      </w:r>
    </w:p>
    <w:p w:rsidR="001750D2" w:rsidRDefault="001750D2" w:rsidP="001750D2">
      <w:pPr>
        <w:pStyle w:val="ListParagraph"/>
        <w:numPr>
          <w:ilvl w:val="0"/>
          <w:numId w:val="2"/>
        </w:numPr>
      </w:pPr>
      <w:r>
        <w:t>Select the XML file</w:t>
      </w:r>
    </w:p>
    <w:p w:rsidR="001750D2" w:rsidRDefault="001750D2" w:rsidP="001750D2">
      <w:pPr>
        <w:pStyle w:val="ListParagraph"/>
        <w:numPr>
          <w:ilvl w:val="0"/>
          <w:numId w:val="2"/>
        </w:numPr>
      </w:pPr>
      <w:r>
        <w:t>Update the link by replacing the last part of the XML file</w:t>
      </w:r>
    </w:p>
    <w:sectPr w:rsidR="001750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02963"/>
    <w:multiLevelType w:val="hybridMultilevel"/>
    <w:tmpl w:val="4410A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F5936"/>
    <w:multiLevelType w:val="hybridMultilevel"/>
    <w:tmpl w:val="68EE08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71"/>
    <w:rsid w:val="00057642"/>
    <w:rsid w:val="000C3571"/>
    <w:rsid w:val="00130564"/>
    <w:rsid w:val="001750D2"/>
    <w:rsid w:val="00260B8F"/>
    <w:rsid w:val="002C452A"/>
    <w:rsid w:val="003523F0"/>
    <w:rsid w:val="003B061F"/>
    <w:rsid w:val="004610FE"/>
    <w:rsid w:val="00577DFA"/>
    <w:rsid w:val="00666318"/>
    <w:rsid w:val="006D177E"/>
    <w:rsid w:val="007134B9"/>
    <w:rsid w:val="007A3624"/>
    <w:rsid w:val="007A7CE0"/>
    <w:rsid w:val="007E4FBF"/>
    <w:rsid w:val="008A476B"/>
    <w:rsid w:val="0092634E"/>
    <w:rsid w:val="00964C13"/>
    <w:rsid w:val="0097695D"/>
    <w:rsid w:val="009D7E55"/>
    <w:rsid w:val="00A924C1"/>
    <w:rsid w:val="00AA41E5"/>
    <w:rsid w:val="00AC3E86"/>
    <w:rsid w:val="00B350CB"/>
    <w:rsid w:val="00B72D36"/>
    <w:rsid w:val="00C445BA"/>
    <w:rsid w:val="00D02098"/>
    <w:rsid w:val="00D64A7D"/>
    <w:rsid w:val="00D96FBE"/>
    <w:rsid w:val="00DA5DBF"/>
    <w:rsid w:val="00E02926"/>
    <w:rsid w:val="00E65B0A"/>
    <w:rsid w:val="00E668DB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5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D17934C3</Template>
  <TotalTime>1257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 McCready</dc:creator>
  <cp:keywords/>
  <dc:description/>
  <cp:lastModifiedBy>Matthew J McCready</cp:lastModifiedBy>
  <cp:revision>15</cp:revision>
  <dcterms:created xsi:type="dcterms:W3CDTF">2013-08-29T14:11:00Z</dcterms:created>
  <dcterms:modified xsi:type="dcterms:W3CDTF">2014-07-28T17:05:00Z</dcterms:modified>
</cp:coreProperties>
</file>