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Default="00E77366">
      <w:r>
        <w:t>Questions about JSON files</w:t>
      </w:r>
    </w:p>
    <w:p w:rsidR="00E77366" w:rsidRDefault="00E77366" w:rsidP="00E77366">
      <w:pPr>
        <w:pStyle w:val="ListParagraph"/>
        <w:numPr>
          <w:ilvl w:val="0"/>
          <w:numId w:val="1"/>
        </w:numPr>
      </w:pPr>
      <w:r>
        <w:t>How far back do we have to go?</w:t>
      </w:r>
    </w:p>
    <w:p w:rsidR="00E77366" w:rsidRDefault="00E77366" w:rsidP="00E77366">
      <w:pPr>
        <w:pStyle w:val="ListParagraph"/>
        <w:numPr>
          <w:ilvl w:val="0"/>
          <w:numId w:val="1"/>
        </w:numPr>
      </w:pPr>
      <w:r>
        <w:t>For what files do we have to produce JSON files?</w:t>
      </w:r>
    </w:p>
    <w:p w:rsidR="00E77366" w:rsidRDefault="00E77366" w:rsidP="00E77366">
      <w:pPr>
        <w:pStyle w:val="ListParagraph"/>
        <w:numPr>
          <w:ilvl w:val="1"/>
          <w:numId w:val="1"/>
        </w:numPr>
      </w:pPr>
      <w:r>
        <w:t>Do we have to produce them for every single file</w:t>
      </w:r>
    </w:p>
    <w:p w:rsidR="00E77366" w:rsidRDefault="00E77366" w:rsidP="00E77366">
      <w:pPr>
        <w:pStyle w:val="ListParagraph"/>
        <w:numPr>
          <w:ilvl w:val="1"/>
          <w:numId w:val="1"/>
        </w:numPr>
      </w:pPr>
      <w:r>
        <w:t>Can we just produce them for the Series Information Files</w:t>
      </w:r>
    </w:p>
    <w:p w:rsidR="00A2741B" w:rsidRDefault="00A2741B" w:rsidP="00E77366">
      <w:pPr>
        <w:pStyle w:val="ListParagraph"/>
        <w:numPr>
          <w:ilvl w:val="1"/>
          <w:numId w:val="1"/>
        </w:numPr>
      </w:pPr>
      <w:r>
        <w:t>Should we have JSON files for Service metadata</w:t>
      </w:r>
      <w:r w:rsidR="00AB5147">
        <w:t>?</w:t>
      </w:r>
      <w:bookmarkStart w:id="0" w:name="_GoBack"/>
      <w:bookmarkEnd w:id="0"/>
    </w:p>
    <w:p w:rsidR="00E77366" w:rsidRDefault="009E53A0" w:rsidP="00E77366">
      <w:pPr>
        <w:pStyle w:val="ListParagraph"/>
        <w:numPr>
          <w:ilvl w:val="0"/>
          <w:numId w:val="1"/>
        </w:numPr>
      </w:pPr>
      <w:r>
        <w:t>Do all the JSON files for Census go into one big file?</w:t>
      </w:r>
    </w:p>
    <w:p w:rsidR="009E53A0" w:rsidRDefault="00C94492" w:rsidP="00E77366">
      <w:pPr>
        <w:pStyle w:val="ListParagraph"/>
        <w:numPr>
          <w:ilvl w:val="0"/>
          <w:numId w:val="1"/>
        </w:numPr>
      </w:pPr>
      <w:r>
        <w:t xml:space="preserve">Can </w:t>
      </w:r>
      <w:r w:rsidR="000A720B">
        <w:t>JSON elements can be in any order?</w:t>
      </w:r>
    </w:p>
    <w:sectPr w:rsidR="009E5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F374D"/>
    <w:multiLevelType w:val="hybridMultilevel"/>
    <w:tmpl w:val="47F62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366"/>
    <w:rsid w:val="000A720B"/>
    <w:rsid w:val="003B061F"/>
    <w:rsid w:val="007E4FBF"/>
    <w:rsid w:val="009D7E55"/>
    <w:rsid w:val="009E53A0"/>
    <w:rsid w:val="00A2741B"/>
    <w:rsid w:val="00AB5147"/>
    <w:rsid w:val="00C94492"/>
    <w:rsid w:val="00D96FBE"/>
    <w:rsid w:val="00E02926"/>
    <w:rsid w:val="00E7736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3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DEC03FA5</Template>
  <TotalTime>177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3</cp:revision>
  <dcterms:created xsi:type="dcterms:W3CDTF">2015-02-11T18:25:00Z</dcterms:created>
  <dcterms:modified xsi:type="dcterms:W3CDTF">2015-02-11T21:22:00Z</dcterms:modified>
</cp:coreProperties>
</file>