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D39" w:rsidRPr="003E6908" w:rsidRDefault="006173CA">
      <w:pPr>
        <w:rPr>
          <w:b/>
          <w:sz w:val="32"/>
        </w:rPr>
      </w:pPr>
      <w:bookmarkStart w:id="0" w:name="_GoBack"/>
      <w:bookmarkEnd w:id="0"/>
      <w:r w:rsidRPr="003E6908">
        <w:rPr>
          <w:b/>
          <w:sz w:val="32"/>
        </w:rPr>
        <w:t>Issues, Questions and Comments regarding creating JSON files for GSA</w:t>
      </w:r>
    </w:p>
    <w:p w:rsidR="006173CA" w:rsidRDefault="006173CA"/>
    <w:p w:rsidR="006173CA" w:rsidRDefault="006173CA" w:rsidP="006173CA">
      <w:pPr>
        <w:pStyle w:val="ListParagraph"/>
        <w:numPr>
          <w:ilvl w:val="0"/>
          <w:numId w:val="1"/>
        </w:numPr>
      </w:pPr>
      <w:r>
        <w:t>How far back do we go? What years should be covered</w:t>
      </w:r>
      <w:r w:rsidR="003E6908">
        <w:t>?</w:t>
      </w:r>
    </w:p>
    <w:p w:rsidR="004E2BA8" w:rsidRDefault="004E2BA8" w:rsidP="006173CA">
      <w:pPr>
        <w:pStyle w:val="ListParagraph"/>
        <w:numPr>
          <w:ilvl w:val="0"/>
          <w:numId w:val="1"/>
        </w:numPr>
      </w:pPr>
      <w:r>
        <w:t>How many links will need to be verified and corrected?</w:t>
      </w:r>
      <w:r w:rsidR="009D5C22">
        <w:t xml:space="preserve"> (related to question 1 above)</w:t>
      </w:r>
    </w:p>
    <w:p w:rsidR="006173CA" w:rsidRDefault="006173CA" w:rsidP="006173CA">
      <w:pPr>
        <w:pStyle w:val="ListParagraph"/>
        <w:numPr>
          <w:ilvl w:val="0"/>
          <w:numId w:val="1"/>
        </w:numPr>
      </w:pPr>
      <w:r>
        <w:t>What files should be converted?  So we only need to transform Series Information files or do we need to convert all the files?</w:t>
      </w:r>
    </w:p>
    <w:p w:rsidR="006173CA" w:rsidRDefault="003E6908" w:rsidP="006173CA">
      <w:pPr>
        <w:pStyle w:val="ListParagraph"/>
        <w:numPr>
          <w:ilvl w:val="0"/>
          <w:numId w:val="1"/>
        </w:numPr>
      </w:pPr>
      <w:r>
        <w:t>What is the workflow? Do we create the file?  If so, who do we hand it off to?</w:t>
      </w:r>
    </w:p>
    <w:p w:rsidR="003E6908" w:rsidRDefault="003E6908" w:rsidP="006173CA">
      <w:pPr>
        <w:pStyle w:val="ListParagraph"/>
        <w:numPr>
          <w:ilvl w:val="0"/>
          <w:numId w:val="1"/>
        </w:numPr>
      </w:pPr>
      <w:r>
        <w:t>Is there a transform for going from ISO to JSON?</w:t>
      </w:r>
    </w:p>
    <w:p w:rsidR="003E6908" w:rsidRDefault="00111872" w:rsidP="006173CA">
      <w:pPr>
        <w:pStyle w:val="ListParagraph"/>
        <w:numPr>
          <w:ilvl w:val="0"/>
          <w:numId w:val="1"/>
        </w:numPr>
      </w:pPr>
      <w:r>
        <w:t>Right now, my proposed workflow would be to transform the MRF into “JSON XML” and then use a Perl script to create the JSON file entry from the “JSON XML file”.</w:t>
      </w:r>
    </w:p>
    <w:sectPr w:rsidR="003E69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D61893"/>
    <w:multiLevelType w:val="hybridMultilevel"/>
    <w:tmpl w:val="3410A5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3CA"/>
    <w:rsid w:val="00010980"/>
    <w:rsid w:val="00111872"/>
    <w:rsid w:val="00171F4A"/>
    <w:rsid w:val="0020346E"/>
    <w:rsid w:val="002B5485"/>
    <w:rsid w:val="003E6908"/>
    <w:rsid w:val="004E2BA8"/>
    <w:rsid w:val="006173CA"/>
    <w:rsid w:val="00737CF0"/>
    <w:rsid w:val="00842068"/>
    <w:rsid w:val="008C5931"/>
    <w:rsid w:val="009D5C22"/>
    <w:rsid w:val="009E586A"/>
    <w:rsid w:val="00B47A5F"/>
    <w:rsid w:val="00E3690E"/>
    <w:rsid w:val="00E909EF"/>
    <w:rsid w:val="00FE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3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3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F620FD70</Template>
  <TotalTime>0</TotalTime>
  <Pages>1</Pages>
  <Words>93</Words>
  <Characters>531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Matthew J McCready</cp:lastModifiedBy>
  <cp:revision>2</cp:revision>
  <dcterms:created xsi:type="dcterms:W3CDTF">2015-03-31T19:46:00Z</dcterms:created>
  <dcterms:modified xsi:type="dcterms:W3CDTF">2015-03-31T19:46:00Z</dcterms:modified>
</cp:coreProperties>
</file>