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5" w:rsidRPr="00247FDC" w:rsidRDefault="00243FDD" w:rsidP="00247FDC">
      <w:pPr>
        <w:jc w:val="center"/>
        <w:rPr>
          <w:b/>
          <w:sz w:val="32"/>
        </w:rPr>
      </w:pPr>
      <w:r w:rsidRPr="00247FDC">
        <w:rPr>
          <w:b/>
          <w:sz w:val="32"/>
        </w:rPr>
        <w:t xml:space="preserve">Steps to </w:t>
      </w:r>
      <w:r w:rsidR="00A63B7C">
        <w:rPr>
          <w:b/>
          <w:sz w:val="32"/>
        </w:rPr>
        <w:t>R</w:t>
      </w:r>
      <w:r w:rsidRPr="00247FDC">
        <w:rPr>
          <w:b/>
          <w:sz w:val="32"/>
        </w:rPr>
        <w:t>egister</w:t>
      </w:r>
      <w:r w:rsidR="00247FDC" w:rsidRPr="00247FDC">
        <w:rPr>
          <w:b/>
          <w:sz w:val="32"/>
        </w:rPr>
        <w:t xml:space="preserve"> </w:t>
      </w:r>
      <w:r w:rsidR="00A63B7C">
        <w:rPr>
          <w:b/>
          <w:sz w:val="32"/>
        </w:rPr>
        <w:t>M</w:t>
      </w:r>
      <w:r w:rsidR="00247FDC" w:rsidRPr="00247FDC">
        <w:rPr>
          <w:b/>
          <w:sz w:val="32"/>
        </w:rPr>
        <w:t>eta</w:t>
      </w:r>
      <w:r w:rsidRPr="00247FDC">
        <w:rPr>
          <w:b/>
          <w:sz w:val="32"/>
        </w:rPr>
        <w:t>data on Data.gov</w:t>
      </w:r>
    </w:p>
    <w:p w:rsidR="00243FDD" w:rsidRDefault="00243FDD"/>
    <w:p w:rsidR="0001013A" w:rsidRDefault="00261D40" w:rsidP="001D1E02">
      <w:pPr>
        <w:pStyle w:val="ListParagraph"/>
        <w:numPr>
          <w:ilvl w:val="0"/>
          <w:numId w:val="1"/>
        </w:numPr>
      </w:pPr>
      <w:r>
        <w:t xml:space="preserve">Make sure that the metadata is in the ISO 19115 </w:t>
      </w:r>
      <w:r w:rsidR="004838E6">
        <w:t xml:space="preserve">and 19110 </w:t>
      </w:r>
      <w:r>
        <w:t>format</w:t>
      </w:r>
      <w:r w:rsidR="004838E6">
        <w:t>s</w:t>
      </w:r>
      <w:r>
        <w:t>.</w:t>
      </w:r>
    </w:p>
    <w:p w:rsidR="00261D40" w:rsidRDefault="00A24B6E" w:rsidP="0001013A">
      <w:pPr>
        <w:pStyle w:val="ListParagraph"/>
        <w:numPr>
          <w:ilvl w:val="1"/>
          <w:numId w:val="1"/>
        </w:numPr>
      </w:pPr>
      <w:r>
        <w:t>If the file is in FGDC</w:t>
      </w:r>
      <w:r w:rsidR="008D4820">
        <w:t xml:space="preserve"> </w:t>
      </w:r>
      <w:r w:rsidR="008D4820">
        <w:t>Content Standard for Digital Geospatial Metadata</w:t>
      </w:r>
      <w:r w:rsidR="008D4820">
        <w:t xml:space="preserve"> (</w:t>
      </w:r>
      <w:r>
        <w:t>CSDGM</w:t>
      </w:r>
      <w:r w:rsidR="008D4820">
        <w:t>)</w:t>
      </w:r>
      <w:r>
        <w:t xml:space="preserve"> format</w:t>
      </w:r>
      <w:r w:rsidR="00261D40">
        <w:t>, transform it using the “</w:t>
      </w:r>
      <w:hyperlink r:id="rId6" w:tooltip="Download FGDC CSDGM to ISO Transform" w:history="1">
        <w:r w:rsidR="00261D40">
          <w:rPr>
            <w:rStyle w:val="Hyperlink"/>
          </w:rPr>
          <w:t>FGDC CSDGM to ISO Transform (554 KB)</w:t>
        </w:r>
      </w:hyperlink>
      <w:r w:rsidR="00261D40">
        <w:t xml:space="preserve">” transform found at </w:t>
      </w:r>
      <w:hyperlink r:id="rId7" w:history="1">
        <w:r w:rsidR="001D1E02" w:rsidRPr="007737CD">
          <w:rPr>
            <w:rStyle w:val="Hyperlink"/>
          </w:rPr>
          <w:t>http://www.ncddc.noaa.gov/metadata-standards/metadata-xml/</w:t>
        </w:r>
      </w:hyperlink>
      <w:r w:rsidR="001D1E02">
        <w:t xml:space="preserve"> . </w:t>
      </w:r>
      <w:r w:rsidR="00187D2F">
        <w:t>This transform creates the main ISO 19115 file.</w:t>
      </w:r>
    </w:p>
    <w:p w:rsidR="0001013A" w:rsidRDefault="0001013A" w:rsidP="0001013A">
      <w:pPr>
        <w:pStyle w:val="ListParagraph"/>
        <w:numPr>
          <w:ilvl w:val="1"/>
          <w:numId w:val="1"/>
        </w:numPr>
      </w:pPr>
      <w:r>
        <w:t>Determine if your file has Entity and attribute information</w:t>
      </w:r>
      <w:r w:rsidR="003350A3">
        <w:t>. This is the information stored in</w:t>
      </w:r>
      <w:r>
        <w:t xml:space="preserve"> Section 5 </w:t>
      </w:r>
      <w:bookmarkStart w:id="0" w:name="_GoBack"/>
      <w:bookmarkEnd w:id="0"/>
      <w:r>
        <w:t xml:space="preserve">of the FGDC </w:t>
      </w:r>
      <w:r w:rsidR="008D4820">
        <w:t>CSDGM file</w:t>
      </w:r>
      <w:r>
        <w:t>. If it has</w:t>
      </w:r>
      <w:r w:rsidR="00DC4EF9">
        <w:t xml:space="preserve"> </w:t>
      </w:r>
      <w:r w:rsidR="0053457F">
        <w:t>it,</w:t>
      </w:r>
      <w:r w:rsidR="00DC4EF9">
        <w:t xml:space="preserve"> </w:t>
      </w:r>
      <w:r>
        <w:t>use the “</w:t>
      </w:r>
      <w:hyperlink r:id="rId8" w:tooltip="Download FGDC Section 5 to ISO Feature Catalogue Transform" w:history="1">
        <w:r>
          <w:rPr>
            <w:rStyle w:val="Hyperlink"/>
          </w:rPr>
          <w:t>FGDC Section 5 to ISO Feature Catalogue Transform (25 KB)</w:t>
        </w:r>
      </w:hyperlink>
      <w:r>
        <w:t xml:space="preserve">” transform to create an Entity and </w:t>
      </w:r>
      <w:r w:rsidR="00C0525D">
        <w:t>A</w:t>
      </w:r>
      <w:r>
        <w:t>ttribute file</w:t>
      </w:r>
      <w:r w:rsidR="00C0525D">
        <w:t xml:space="preserve"> (ISO 19110)</w:t>
      </w:r>
      <w:r>
        <w:t>.</w:t>
      </w:r>
    </w:p>
    <w:p w:rsidR="001D1E02" w:rsidRDefault="001D1E02" w:rsidP="001D1E02">
      <w:pPr>
        <w:pStyle w:val="ListParagraph"/>
        <w:numPr>
          <w:ilvl w:val="1"/>
          <w:numId w:val="1"/>
        </w:numPr>
      </w:pPr>
      <w:r>
        <w:t>Save the transform to your hard drive and use a program like Oxygen to transform it.</w:t>
      </w:r>
    </w:p>
    <w:p w:rsidR="00A63B7C" w:rsidRDefault="00A63B7C" w:rsidP="0096717A">
      <w:pPr>
        <w:pStyle w:val="ListParagraph"/>
        <w:numPr>
          <w:ilvl w:val="1"/>
          <w:numId w:val="1"/>
        </w:numPr>
      </w:pPr>
      <w:r>
        <w:t xml:space="preserve">Make sure your file has ISO Topic Categories. </w:t>
      </w:r>
      <w:r w:rsidR="0096717A">
        <w:t xml:space="preserve"> These are high level categories of your data used to index data in data.gov. More information about ISO Topic Categories and other best practices for metadata can be found at </w:t>
      </w:r>
      <w:hyperlink r:id="rId9" w:history="1">
        <w:r w:rsidR="0096717A" w:rsidRPr="0002761A">
          <w:rPr>
            <w:rStyle w:val="Hyperlink"/>
          </w:rPr>
          <w:t>http://www.geoplatform.gov/sites/default/files/document_library/MetadataPractices07-2013_Linked_0.pdf</w:t>
        </w:r>
      </w:hyperlink>
      <w:r w:rsidR="0096717A">
        <w:t xml:space="preserve"> </w:t>
      </w:r>
      <w:r w:rsidR="00AB49A1">
        <w:t xml:space="preserve">. </w:t>
      </w:r>
    </w:p>
    <w:p w:rsidR="00B21376" w:rsidRDefault="00B21376" w:rsidP="001D1E02">
      <w:pPr>
        <w:pStyle w:val="ListParagraph"/>
        <w:numPr>
          <w:ilvl w:val="1"/>
          <w:numId w:val="1"/>
        </w:numPr>
      </w:pPr>
      <w:r>
        <w:t>Determine if your metadata is part of a series of files with a similar theme</w:t>
      </w:r>
      <w:r w:rsidR="00A63B7C">
        <w:t xml:space="preserve"> (i.e. roads, rivers, county boundaries)</w:t>
      </w:r>
      <w:r>
        <w:t>. If it is, a Series</w:t>
      </w:r>
      <w:r w:rsidR="00A63B7C">
        <w:t xml:space="preserve"> </w:t>
      </w:r>
      <w:r>
        <w:t>Collection file will need to be created. This is a file that serves as the first entry a user sees when searching for your file on data.gov</w:t>
      </w:r>
      <w:r w:rsidR="00A63B7C">
        <w:t>.</w:t>
      </w:r>
    </w:p>
    <w:p w:rsidR="00261D40" w:rsidRDefault="00261D40" w:rsidP="00261D40">
      <w:pPr>
        <w:pStyle w:val="ListParagraph"/>
        <w:ind w:left="1440"/>
      </w:pPr>
    </w:p>
    <w:p w:rsidR="00243FDD" w:rsidRDefault="00243FDD" w:rsidP="00243FDD">
      <w:pPr>
        <w:pStyle w:val="ListParagraph"/>
        <w:numPr>
          <w:ilvl w:val="0"/>
          <w:numId w:val="1"/>
        </w:numPr>
      </w:pPr>
      <w:r>
        <w:t>Ensure compliant metadata</w:t>
      </w:r>
      <w:r w:rsidR="005D3249">
        <w:t xml:space="preserve"> by validating it against the schema</w:t>
      </w:r>
      <w:r w:rsidR="00261D40">
        <w:t>. There are two options on how to do this</w:t>
      </w:r>
      <w:r w:rsidR="00C0525D">
        <w:t>:</w:t>
      </w:r>
    </w:p>
    <w:p w:rsidR="009C1439" w:rsidRPr="009C1439" w:rsidRDefault="009C1439" w:rsidP="009C1439">
      <w:pPr>
        <w:pStyle w:val="ListParagraph"/>
        <w:numPr>
          <w:ilvl w:val="1"/>
          <w:numId w:val="1"/>
        </w:numPr>
      </w:pPr>
      <w:r>
        <w:t xml:space="preserve">Online at </w:t>
      </w:r>
      <w:hyperlink r:id="rId10" w:history="1">
        <w:r w:rsidRPr="007737CD">
          <w:rPr>
            <w:rStyle w:val="Hyperlink"/>
            <w:rFonts w:ascii="Verdana" w:hAnsi="Verdana"/>
            <w:sz w:val="20"/>
            <w:szCs w:val="20"/>
          </w:rPr>
          <w:t>https://www.ngdc.noaa.gov/docucomp/recordServices</w:t>
        </w:r>
      </w:hyperlink>
      <w:r>
        <w:rPr>
          <w:rFonts w:ascii="Verdana" w:hAnsi="Verdana"/>
          <w:sz w:val="20"/>
          <w:szCs w:val="20"/>
        </w:rPr>
        <w:t xml:space="preserve"> (ignore the warnings about certificate errors</w:t>
      </w:r>
      <w:r w:rsidR="00261D40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>.</w:t>
      </w:r>
    </w:p>
    <w:p w:rsidR="0076452D" w:rsidRDefault="00AD7884" w:rsidP="0076452D">
      <w:pPr>
        <w:pStyle w:val="ListParagraph"/>
        <w:numPr>
          <w:ilvl w:val="1"/>
          <w:numId w:val="1"/>
        </w:numPr>
      </w:pPr>
      <w:r>
        <w:t>Manually on your computer</w:t>
      </w:r>
      <w:r w:rsidR="0071255D">
        <w:t xml:space="preserve"> </w:t>
      </w:r>
      <w:r>
        <w:t>using the schema found at</w:t>
      </w:r>
      <w:r w:rsidR="0076452D">
        <w:t xml:space="preserve"> </w:t>
      </w:r>
      <w:hyperlink r:id="rId11" w:history="1">
        <w:r w:rsidR="0076452D" w:rsidRPr="007737CD">
          <w:rPr>
            <w:rStyle w:val="Hyperlink"/>
          </w:rPr>
          <w:t>http://service.ncddc.noaa.gov/cdn/metadata-training-materials/Intro-to-ISO/list.html</w:t>
        </w:r>
      </w:hyperlink>
      <w:r w:rsidR="00397E8F">
        <w:rPr>
          <w:rStyle w:val="Hyperlink"/>
        </w:rPr>
        <w:t xml:space="preserve"> :</w:t>
      </w:r>
      <w:r w:rsidR="0076452D">
        <w:t xml:space="preserve">   </w:t>
      </w:r>
    </w:p>
    <w:p w:rsidR="0076452D" w:rsidRDefault="0076452D" w:rsidP="0076452D">
      <w:pPr>
        <w:pStyle w:val="ListParagraph"/>
        <w:numPr>
          <w:ilvl w:val="2"/>
          <w:numId w:val="1"/>
        </w:numPr>
      </w:pPr>
      <w:r>
        <w:t xml:space="preserve">Select the </w:t>
      </w:r>
      <w:hyperlink r:id="rId12" w:history="1">
        <w:r>
          <w:rPr>
            <w:rStyle w:val="Hyperlink"/>
          </w:rPr>
          <w:t>Training020513.zip</w:t>
        </w:r>
      </w:hyperlink>
      <w:r>
        <w:t>  zip file</w:t>
      </w:r>
      <w:r w:rsidR="00397E8F">
        <w:t>.</w:t>
      </w:r>
    </w:p>
    <w:p w:rsidR="0076452D" w:rsidRDefault="0076452D" w:rsidP="0076452D">
      <w:pPr>
        <w:pStyle w:val="ListParagraph"/>
        <w:numPr>
          <w:ilvl w:val="2"/>
          <w:numId w:val="1"/>
        </w:numPr>
      </w:pPr>
      <w:r>
        <w:t>Select the “Intro to ISO”/</w:t>
      </w:r>
      <w:r w:rsidR="00015409">
        <w:t>”</w:t>
      </w:r>
      <w:r w:rsidR="0053457F">
        <w:t>Schemas</w:t>
      </w:r>
      <w:r w:rsidR="00015409">
        <w:t>”</w:t>
      </w:r>
      <w:r w:rsidR="0053457F">
        <w:t>/</w:t>
      </w:r>
      <w:r w:rsidR="00015409">
        <w:t>”</w:t>
      </w:r>
      <w:r w:rsidR="0053457F">
        <w:t>ISO folder</w:t>
      </w:r>
      <w:r w:rsidR="00015409">
        <w:t>”</w:t>
      </w:r>
      <w:r w:rsidR="00397E8F">
        <w:t>.</w:t>
      </w:r>
    </w:p>
    <w:p w:rsidR="0053457F" w:rsidRDefault="0053457F" w:rsidP="0076452D">
      <w:pPr>
        <w:pStyle w:val="ListParagraph"/>
        <w:numPr>
          <w:ilvl w:val="2"/>
          <w:numId w:val="1"/>
        </w:numPr>
      </w:pPr>
      <w:r>
        <w:t>Download this folder to your hard drive</w:t>
      </w:r>
      <w:r w:rsidR="00397E8F">
        <w:t>.</w:t>
      </w:r>
    </w:p>
    <w:p w:rsidR="0053457F" w:rsidRDefault="0053457F" w:rsidP="0076452D">
      <w:pPr>
        <w:pStyle w:val="ListParagraph"/>
        <w:numPr>
          <w:ilvl w:val="2"/>
          <w:numId w:val="1"/>
        </w:numPr>
      </w:pPr>
      <w:r>
        <w:t>Use a program like Oxygen to validate your metadata file.</w:t>
      </w:r>
      <w:r w:rsidR="000E2B4C">
        <w:t xml:space="preserve">  You will use the schema.xsd file for validation.</w:t>
      </w:r>
    </w:p>
    <w:p w:rsidR="006F39F2" w:rsidRDefault="006F39F2" w:rsidP="000E2B4C">
      <w:pPr>
        <w:pStyle w:val="ListParagraph"/>
        <w:ind w:left="1440"/>
      </w:pPr>
    </w:p>
    <w:p w:rsidR="009C1439" w:rsidRDefault="003C0AD4" w:rsidP="00243FDD">
      <w:pPr>
        <w:pStyle w:val="ListParagraph"/>
        <w:numPr>
          <w:ilvl w:val="0"/>
          <w:numId w:val="1"/>
        </w:numPr>
      </w:pPr>
      <w:r>
        <w:t>Create an account on data.gov</w:t>
      </w:r>
    </w:p>
    <w:p w:rsidR="002517F7" w:rsidRPr="002517F7" w:rsidRDefault="002517F7" w:rsidP="002517F7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>
        <w:t>Go to data.gov</w:t>
      </w:r>
      <w:r>
        <w:t xml:space="preserve"> and c</w:t>
      </w:r>
      <w:r>
        <w:t>lick on “log in” at the bottom of the page</w:t>
      </w:r>
      <w:r w:rsidRPr="002517F7">
        <w:rPr>
          <w:rFonts w:cstheme="minorHAnsi"/>
        </w:rPr>
        <w:t xml:space="preserve"> </w:t>
      </w:r>
      <w:r w:rsidRPr="002517F7">
        <w:rPr>
          <w:rFonts w:cstheme="minorHAnsi"/>
        </w:rPr>
        <w:t xml:space="preserve">or </w:t>
      </w:r>
      <w:r>
        <w:rPr>
          <w:rFonts w:cstheme="minorHAnsi"/>
        </w:rPr>
        <w:t xml:space="preserve">go to </w:t>
      </w:r>
      <w:hyperlink r:id="rId13" w:history="1">
        <w:r w:rsidRPr="0002761A">
          <w:rPr>
            <w:rStyle w:val="Hyperlink"/>
            <w:rFonts w:eastAsia="Times New Roman" w:cstheme="minorHAnsi"/>
          </w:rPr>
          <w:t>https://id</w:t>
        </w:r>
        <w:r w:rsidRPr="0002761A">
          <w:rPr>
            <w:rStyle w:val="Hyperlink"/>
            <w:rFonts w:eastAsia="Times New Roman" w:cstheme="minorHAnsi"/>
          </w:rPr>
          <w:t>m</w:t>
        </w:r>
        <w:r w:rsidRPr="0002761A">
          <w:rPr>
            <w:rStyle w:val="Hyperlink"/>
            <w:rFonts w:eastAsia="Times New Roman" w:cstheme="minorHAnsi"/>
          </w:rPr>
          <w:t>.data.gov/user/register</w:t>
        </w:r>
      </w:hyperlink>
      <w:r>
        <w:rPr>
          <w:rFonts w:eastAsia="Times New Roman" w:cstheme="minorHAnsi"/>
        </w:rPr>
        <w:t xml:space="preserve"> .</w:t>
      </w:r>
    </w:p>
    <w:p w:rsidR="003C0AD4" w:rsidRDefault="00042014" w:rsidP="003C0AD4">
      <w:pPr>
        <w:pStyle w:val="ListParagraph"/>
        <w:numPr>
          <w:ilvl w:val="1"/>
          <w:numId w:val="1"/>
        </w:numPr>
      </w:pPr>
      <w:r>
        <w:t xml:space="preserve"> Fill out all the information asked for.</w:t>
      </w:r>
      <w:r w:rsidR="002517F7">
        <w:t xml:space="preserve"> Make sure you select </w:t>
      </w:r>
      <w:r w:rsidR="002517F7" w:rsidRPr="002517F7">
        <w:rPr>
          <w:b/>
        </w:rPr>
        <w:t>“Publisher”</w:t>
      </w:r>
      <w:r w:rsidR="002517F7">
        <w:t xml:space="preserve"> as the type of user since the “User” user has limited access and cannot publish data.</w:t>
      </w:r>
    </w:p>
    <w:p w:rsidR="002517F7" w:rsidRDefault="002517F7" w:rsidP="003C0AD4">
      <w:pPr>
        <w:pStyle w:val="ListParagraph"/>
        <w:numPr>
          <w:ilvl w:val="1"/>
          <w:numId w:val="1"/>
        </w:numPr>
      </w:pPr>
      <w:r>
        <w:t>Click on the blue “Create new Account” button on the bottom of the page.</w:t>
      </w:r>
    </w:p>
    <w:p w:rsidR="00AF670D" w:rsidRDefault="00AF670D" w:rsidP="003C0AD4">
      <w:pPr>
        <w:pStyle w:val="ListParagraph"/>
        <w:numPr>
          <w:ilvl w:val="1"/>
          <w:numId w:val="1"/>
        </w:numPr>
      </w:pPr>
      <w:r>
        <w:t>Within 1 business day, you will receive a confirmation email stating that your account has been approved.</w:t>
      </w:r>
    </w:p>
    <w:p w:rsidR="00042014" w:rsidRDefault="00042014" w:rsidP="00042014">
      <w:pPr>
        <w:pStyle w:val="ListParagraph"/>
        <w:ind w:left="1440"/>
      </w:pPr>
    </w:p>
    <w:p w:rsidR="00042014" w:rsidRDefault="00042014" w:rsidP="00042014">
      <w:pPr>
        <w:pStyle w:val="ListParagraph"/>
        <w:numPr>
          <w:ilvl w:val="0"/>
          <w:numId w:val="1"/>
        </w:numPr>
      </w:pPr>
      <w:r>
        <w:t>Get your metadata harvested</w:t>
      </w:r>
    </w:p>
    <w:p w:rsidR="00314936" w:rsidRDefault="00042014" w:rsidP="00B21376">
      <w:pPr>
        <w:pStyle w:val="ListParagraph"/>
        <w:numPr>
          <w:ilvl w:val="1"/>
          <w:numId w:val="1"/>
        </w:numPr>
      </w:pPr>
      <w:r>
        <w:t>Determine if you are going to produce lots of metadata</w:t>
      </w:r>
      <w:r w:rsidR="0001013A">
        <w:t xml:space="preserve"> or just a few</w:t>
      </w:r>
      <w:r w:rsidR="0053457F">
        <w:t xml:space="preserve"> files</w:t>
      </w:r>
      <w:r w:rsidR="00314936">
        <w:t>.</w:t>
      </w:r>
    </w:p>
    <w:p w:rsidR="0053457F" w:rsidRDefault="0053457F" w:rsidP="00042014">
      <w:pPr>
        <w:pStyle w:val="ListParagraph"/>
        <w:numPr>
          <w:ilvl w:val="1"/>
          <w:numId w:val="1"/>
        </w:numPr>
      </w:pPr>
      <w:r>
        <w:t>If you are going to produce a lot of files, you should create a Web Accessible Folder</w:t>
      </w:r>
      <w:r w:rsidR="00830D32">
        <w:t xml:space="preserve"> (WAF)</w:t>
      </w:r>
      <w:r w:rsidR="008D4820">
        <w:t>.</w:t>
      </w:r>
    </w:p>
    <w:p w:rsidR="00830D32" w:rsidRDefault="00830D32" w:rsidP="00042014">
      <w:pPr>
        <w:pStyle w:val="ListParagraph"/>
        <w:numPr>
          <w:ilvl w:val="1"/>
          <w:numId w:val="1"/>
        </w:numPr>
      </w:pPr>
      <w:r>
        <w:t>If it is just a few files, you can upload them manually</w:t>
      </w:r>
      <w:r w:rsidR="00A24B6E">
        <w:t>.</w:t>
      </w:r>
      <w:r w:rsidR="009501BB">
        <w:t xml:space="preserve"> To do this, complete the following step</w:t>
      </w:r>
      <w:r w:rsidR="008D4820">
        <w:t>s:</w:t>
      </w:r>
    </w:p>
    <w:p w:rsidR="00E6438C" w:rsidRDefault="00E6438C" w:rsidP="009501BB">
      <w:pPr>
        <w:pStyle w:val="ListParagraph"/>
        <w:numPr>
          <w:ilvl w:val="2"/>
          <w:numId w:val="1"/>
        </w:numPr>
      </w:pPr>
      <w:r>
        <w:t>Go data.gov</w:t>
      </w:r>
    </w:p>
    <w:p w:rsidR="009501BB" w:rsidRDefault="009501BB" w:rsidP="009501BB">
      <w:pPr>
        <w:pStyle w:val="ListParagraph"/>
        <w:numPr>
          <w:ilvl w:val="2"/>
          <w:numId w:val="1"/>
        </w:numPr>
      </w:pPr>
      <w:r>
        <w:t>Next, click on DATA in the menu bar in the upper right corner</w:t>
      </w:r>
      <w:r w:rsidR="008D4820">
        <w:t>.</w:t>
      </w:r>
    </w:p>
    <w:p w:rsidR="009501BB" w:rsidRDefault="009501BB" w:rsidP="009501BB">
      <w:pPr>
        <w:pStyle w:val="ListParagraph"/>
        <w:numPr>
          <w:ilvl w:val="2"/>
          <w:numId w:val="1"/>
        </w:numPr>
      </w:pPr>
      <w:r>
        <w:t>On this page, click on the grey “Organizations” button in the upper right corner</w:t>
      </w:r>
      <w:r w:rsidR="008D4820">
        <w:t>.</w:t>
      </w:r>
    </w:p>
    <w:p w:rsidR="009501BB" w:rsidRDefault="00E6438C" w:rsidP="009501BB">
      <w:pPr>
        <w:pStyle w:val="ListParagraph"/>
        <w:numPr>
          <w:ilvl w:val="2"/>
          <w:numId w:val="1"/>
        </w:numPr>
      </w:pPr>
      <w:r>
        <w:t>Click on the logo for your organization</w:t>
      </w:r>
      <w:r w:rsidR="008D4820">
        <w:t>.</w:t>
      </w:r>
    </w:p>
    <w:p w:rsidR="00E6438C" w:rsidRDefault="00E6438C" w:rsidP="009501BB">
      <w:pPr>
        <w:pStyle w:val="ListParagraph"/>
        <w:numPr>
          <w:ilvl w:val="2"/>
          <w:numId w:val="1"/>
        </w:numPr>
      </w:pPr>
      <w:r>
        <w:t>Log in by clicking on the “Login” link at the very bottom of the page</w:t>
      </w:r>
      <w:r w:rsidR="008D4820">
        <w:t>.</w:t>
      </w:r>
    </w:p>
    <w:p w:rsidR="00E6438C" w:rsidRDefault="00E6438C" w:rsidP="009501BB">
      <w:pPr>
        <w:pStyle w:val="ListParagraph"/>
        <w:numPr>
          <w:ilvl w:val="2"/>
          <w:numId w:val="1"/>
        </w:numPr>
      </w:pPr>
      <w:r>
        <w:t>Click on the blue “Add Dataset” button  above the “Search datasets …” box</w:t>
      </w:r>
    </w:p>
    <w:p w:rsidR="00E6438C" w:rsidRDefault="00E6438C" w:rsidP="009501BB">
      <w:pPr>
        <w:pStyle w:val="ListParagraph"/>
        <w:numPr>
          <w:ilvl w:val="2"/>
          <w:numId w:val="1"/>
        </w:numPr>
      </w:pPr>
      <w:r>
        <w:t>In section 1, provide a title and a description for your dataset</w:t>
      </w:r>
      <w:r w:rsidR="008D4820">
        <w:t>.</w:t>
      </w:r>
    </w:p>
    <w:p w:rsidR="00863FA5" w:rsidRDefault="00863FA5" w:rsidP="009501BB">
      <w:pPr>
        <w:pStyle w:val="ListParagraph"/>
        <w:numPr>
          <w:ilvl w:val="2"/>
          <w:numId w:val="1"/>
        </w:numPr>
      </w:pPr>
      <w:r>
        <w:t>In section 2, provide the actual file. This can be done in three way</w:t>
      </w:r>
      <w:r w:rsidR="008D4820">
        <w:t>s</w:t>
      </w:r>
      <w:r>
        <w:t>:</w:t>
      </w:r>
    </w:p>
    <w:p w:rsidR="00863FA5" w:rsidRDefault="00863FA5" w:rsidP="00863FA5">
      <w:pPr>
        <w:pStyle w:val="ListParagraph"/>
        <w:numPr>
          <w:ilvl w:val="3"/>
          <w:numId w:val="1"/>
        </w:numPr>
      </w:pPr>
      <w:r>
        <w:t>Link to the file on a web server or website</w:t>
      </w:r>
    </w:p>
    <w:p w:rsidR="00863FA5" w:rsidRDefault="00863FA5" w:rsidP="00863FA5">
      <w:pPr>
        <w:pStyle w:val="ListParagraph"/>
        <w:numPr>
          <w:ilvl w:val="3"/>
          <w:numId w:val="1"/>
        </w:numPr>
      </w:pPr>
      <w:r>
        <w:t>Link to an API</w:t>
      </w:r>
    </w:p>
    <w:p w:rsidR="00863FA5" w:rsidRDefault="00863FA5" w:rsidP="00863FA5">
      <w:pPr>
        <w:pStyle w:val="ListParagraph"/>
        <w:numPr>
          <w:ilvl w:val="3"/>
          <w:numId w:val="1"/>
        </w:numPr>
      </w:pPr>
      <w:r>
        <w:t>Upload the file from your PC</w:t>
      </w:r>
    </w:p>
    <w:p w:rsidR="00863FA5" w:rsidRDefault="00863FA5" w:rsidP="00863FA5">
      <w:pPr>
        <w:pStyle w:val="ListParagraph"/>
        <w:numPr>
          <w:ilvl w:val="2"/>
          <w:numId w:val="1"/>
        </w:numPr>
      </w:pPr>
      <w:r>
        <w:t>Add any additional info like Author and Custom Fields in Section 3.</w:t>
      </w:r>
    </w:p>
    <w:p w:rsidR="00E6438C" w:rsidRDefault="00E6438C" w:rsidP="00DE65D9">
      <w:pPr>
        <w:pStyle w:val="ListParagraph"/>
        <w:ind w:left="2160"/>
      </w:pPr>
    </w:p>
    <w:p w:rsidR="008D37E9" w:rsidRDefault="008D37E9" w:rsidP="00042014">
      <w:pPr>
        <w:pStyle w:val="ListParagraph"/>
        <w:ind w:left="1440"/>
      </w:pPr>
    </w:p>
    <w:sectPr w:rsidR="008D3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D65FD"/>
    <w:multiLevelType w:val="hybridMultilevel"/>
    <w:tmpl w:val="F360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FDD"/>
    <w:rsid w:val="0001013A"/>
    <w:rsid w:val="00015409"/>
    <w:rsid w:val="00042014"/>
    <w:rsid w:val="000E2B4C"/>
    <w:rsid w:val="00187D2F"/>
    <w:rsid w:val="001D1E02"/>
    <w:rsid w:val="00243FDD"/>
    <w:rsid w:val="00247FDC"/>
    <w:rsid w:val="002517F7"/>
    <w:rsid w:val="00251E46"/>
    <w:rsid w:val="00261D40"/>
    <w:rsid w:val="00314936"/>
    <w:rsid w:val="003350A3"/>
    <w:rsid w:val="00397E8F"/>
    <w:rsid w:val="003B061F"/>
    <w:rsid w:val="003C0AD4"/>
    <w:rsid w:val="004838E6"/>
    <w:rsid w:val="0053457F"/>
    <w:rsid w:val="005D3249"/>
    <w:rsid w:val="006F39F2"/>
    <w:rsid w:val="0071255D"/>
    <w:rsid w:val="0076452D"/>
    <w:rsid w:val="007E4FBF"/>
    <w:rsid w:val="00830D32"/>
    <w:rsid w:val="00863FA5"/>
    <w:rsid w:val="008D37E9"/>
    <w:rsid w:val="008D4820"/>
    <w:rsid w:val="009501BB"/>
    <w:rsid w:val="0096717A"/>
    <w:rsid w:val="009C1439"/>
    <w:rsid w:val="009D7E55"/>
    <w:rsid w:val="00A24B6E"/>
    <w:rsid w:val="00A63B7C"/>
    <w:rsid w:val="00AB49A1"/>
    <w:rsid w:val="00AD7884"/>
    <w:rsid w:val="00AF670D"/>
    <w:rsid w:val="00B21376"/>
    <w:rsid w:val="00BD5C82"/>
    <w:rsid w:val="00C0525D"/>
    <w:rsid w:val="00C4796E"/>
    <w:rsid w:val="00D96FBE"/>
    <w:rsid w:val="00DC4EF9"/>
    <w:rsid w:val="00DE65D9"/>
    <w:rsid w:val="00E02926"/>
    <w:rsid w:val="00E6438C"/>
    <w:rsid w:val="00EC05B0"/>
    <w:rsid w:val="00F7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F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14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1D4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F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14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1D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void(0)" TargetMode="External"/><Relationship Id="rId13" Type="http://schemas.openxmlformats.org/officeDocument/2006/relationships/hyperlink" Target="https://idm.data.gov/user/registe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ncddc.noaa.gov/metadata-standards/metadata-xml/" TargetMode="External"/><Relationship Id="rId12" Type="http://schemas.openxmlformats.org/officeDocument/2006/relationships/hyperlink" Target="http://service.ncddc.noaa.gov/cdn/metadata-training-materials/Intro-to-ISO/Training020513.z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%20void(0)" TargetMode="External"/><Relationship Id="rId11" Type="http://schemas.openxmlformats.org/officeDocument/2006/relationships/hyperlink" Target="http://service.ncddc.noaa.gov/cdn/metadata-training-materials/Intro-to-ISO/list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gdc.noaa.gov/docucomp/recordServic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eoplatform.gov/sites/default/files/document_library/MetadataPractices07-2013_Linked_0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B16BB39D.dotm</Template>
  <TotalTime>1264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11</cp:revision>
  <dcterms:created xsi:type="dcterms:W3CDTF">2014-02-25T17:14:00Z</dcterms:created>
  <dcterms:modified xsi:type="dcterms:W3CDTF">2014-02-28T20:52:00Z</dcterms:modified>
</cp:coreProperties>
</file>