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eastAsia="en-US"/>
        </w:rPr>
        <w:id w:val="1747997345"/>
        <w:docPartObj>
          <w:docPartGallery w:val="Cover Pages"/>
          <w:docPartUnique/>
        </w:docPartObj>
      </w:sdtPr>
      <w:sdtEndPr>
        <w:rPr>
          <w:rFonts w:asciiTheme="minorHAnsi" w:eastAsiaTheme="minorHAnsi" w:hAnsiTheme="minorHAnsi" w:cstheme="minorBidi"/>
          <w:caps w:val="0"/>
        </w:rPr>
      </w:sdtEndPr>
      <w:sdtContent>
        <w:tbl>
          <w:tblPr>
            <w:tblW w:w="5000" w:type="pct"/>
            <w:jc w:val="center"/>
            <w:tblLook w:val="04A0" w:firstRow="1" w:lastRow="0" w:firstColumn="1" w:lastColumn="0" w:noHBand="0" w:noVBand="1"/>
          </w:tblPr>
          <w:tblGrid>
            <w:gridCol w:w="9576"/>
          </w:tblGrid>
          <w:tr w:rsidR="00207358">
            <w:trPr>
              <w:trHeight w:val="2880"/>
              <w:jc w:val="center"/>
            </w:trPr>
            <w:sdt>
              <w:sdtPr>
                <w:rPr>
                  <w:rFonts w:asciiTheme="majorHAnsi" w:eastAsiaTheme="majorEastAsia" w:hAnsiTheme="majorHAnsi" w:cstheme="majorBidi"/>
                  <w:caps/>
                  <w:lang w:eastAsia="en-US"/>
                </w:rPr>
                <w:alias w:val="Company"/>
                <w:id w:val="15524243"/>
                <w:placeholder>
                  <w:docPart w:val="C2B781B1867E4325A4A84078507B0FCD"/>
                </w:placeholder>
                <w:dataBinding w:prefixMappings="xmlns:ns0='http://schemas.openxmlformats.org/officeDocument/2006/extended-properties'" w:xpath="/ns0:Properties[1]/ns0:Company[1]" w:storeItemID="{6668398D-A668-4E3E-A5EB-62B293D839F1}"/>
                <w:text/>
              </w:sdtPr>
              <w:sdtEndPr>
                <w:rPr>
                  <w:lang w:eastAsia="ja-JP"/>
                </w:rPr>
              </w:sdtEndPr>
              <w:sdtContent>
                <w:tc>
                  <w:tcPr>
                    <w:tcW w:w="5000" w:type="pct"/>
                  </w:tcPr>
                  <w:p w:rsidR="00207358" w:rsidRDefault="00207358">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U.S. Department of Commerce</w:t>
                    </w:r>
                  </w:p>
                </w:tc>
              </w:sdtContent>
            </w:sdt>
          </w:tr>
          <w:tr w:rsidR="00207358">
            <w:trPr>
              <w:trHeight w:val="1440"/>
              <w:jc w:val="center"/>
            </w:trPr>
            <w:sdt>
              <w:sdtPr>
                <w:rPr>
                  <w:rFonts w:asciiTheme="majorHAnsi" w:eastAsiaTheme="majorEastAsia" w:hAnsiTheme="majorHAnsi" w:cstheme="majorBidi"/>
                  <w:sz w:val="80"/>
                  <w:szCs w:val="80"/>
                </w:rPr>
                <w:alias w:val="Title"/>
                <w:id w:val="15524250"/>
                <w:placeholder>
                  <w:docPart w:val="AF98D72205F14AFFA2ACB32456B6C0F9"/>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207358" w:rsidRDefault="00207358" w:rsidP="00207358">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Revised XML Example</w:t>
                    </w:r>
                    <w:r w:rsidR="00D970AB">
                      <w:rPr>
                        <w:rFonts w:asciiTheme="majorHAnsi" w:eastAsiaTheme="majorEastAsia" w:hAnsiTheme="majorHAnsi" w:cstheme="majorBidi"/>
                        <w:sz w:val="80"/>
                        <w:szCs w:val="80"/>
                      </w:rPr>
                      <w:t>s and Models</w:t>
                    </w:r>
                    <w:r>
                      <w:rPr>
                        <w:rFonts w:asciiTheme="majorHAnsi" w:eastAsiaTheme="majorEastAsia" w:hAnsiTheme="majorHAnsi" w:cstheme="majorBidi"/>
                        <w:sz w:val="80"/>
                        <w:szCs w:val="80"/>
                      </w:rPr>
                      <w:t xml:space="preserve"> for the FGDC Address Standard</w:t>
                    </w:r>
                  </w:p>
                </w:tc>
              </w:sdtContent>
            </w:sdt>
          </w:tr>
          <w:tr w:rsidR="00207358">
            <w:trPr>
              <w:trHeight w:val="720"/>
              <w:jc w:val="center"/>
            </w:trPr>
            <w:tc>
              <w:tcPr>
                <w:tcW w:w="5000" w:type="pct"/>
                <w:tcBorders>
                  <w:top w:val="single" w:sz="4" w:space="0" w:color="4F81BD" w:themeColor="accent1"/>
                </w:tcBorders>
                <w:vAlign w:val="center"/>
              </w:tcPr>
              <w:p w:rsidR="00207358" w:rsidRDefault="00207358" w:rsidP="005D5A0A">
                <w:pPr>
                  <w:pStyle w:val="NoSpacing"/>
                  <w:rPr>
                    <w:rFonts w:asciiTheme="majorHAnsi" w:eastAsiaTheme="majorEastAsia" w:hAnsiTheme="majorHAnsi" w:cstheme="majorBidi"/>
                    <w:sz w:val="44"/>
                    <w:szCs w:val="44"/>
                  </w:rPr>
                </w:pPr>
              </w:p>
            </w:tc>
          </w:tr>
          <w:tr w:rsidR="00207358">
            <w:trPr>
              <w:trHeight w:val="360"/>
              <w:jc w:val="center"/>
            </w:trPr>
            <w:tc>
              <w:tcPr>
                <w:tcW w:w="5000" w:type="pct"/>
                <w:vAlign w:val="center"/>
              </w:tcPr>
              <w:p w:rsidR="00207358" w:rsidRDefault="00207358" w:rsidP="005D5A0A">
                <w:pPr>
                  <w:pStyle w:val="NoSpacing"/>
                </w:pPr>
              </w:p>
            </w:tc>
          </w:tr>
          <w:tr w:rsidR="00207358">
            <w:trPr>
              <w:trHeight w:val="360"/>
              <w:jc w:val="center"/>
            </w:trPr>
            <w:sdt>
              <w:sdtPr>
                <w:rPr>
                  <w:b/>
                  <w:bCs/>
                </w:rPr>
                <w:alias w:val="Author"/>
                <w:id w:val="15524260"/>
                <w:placeholder>
                  <w:docPart w:val="2392C465587849159285219B1D3B8D01"/>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207358" w:rsidRDefault="00207358">
                    <w:pPr>
                      <w:pStyle w:val="NoSpacing"/>
                      <w:jc w:val="center"/>
                      <w:rPr>
                        <w:b/>
                        <w:bCs/>
                      </w:rPr>
                    </w:pPr>
                    <w:r>
                      <w:rPr>
                        <w:b/>
                        <w:bCs/>
                      </w:rPr>
                      <w:t>Matthew J McCready</w:t>
                    </w:r>
                  </w:p>
                </w:tc>
              </w:sdtContent>
            </w:sdt>
          </w:tr>
          <w:tr w:rsidR="00207358">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5-07-15T00:00:00Z">
                  <w:dateFormat w:val="M/d/yyyy"/>
                  <w:lid w:val="en-US"/>
                  <w:storeMappedDataAs w:val="dateTime"/>
                  <w:calendar w:val="gregorian"/>
                </w:date>
              </w:sdtPr>
              <w:sdtContent>
                <w:tc>
                  <w:tcPr>
                    <w:tcW w:w="5000" w:type="pct"/>
                    <w:vAlign w:val="center"/>
                  </w:tcPr>
                  <w:p w:rsidR="00207358" w:rsidRDefault="00207358">
                    <w:pPr>
                      <w:pStyle w:val="NoSpacing"/>
                      <w:jc w:val="center"/>
                      <w:rPr>
                        <w:b/>
                        <w:bCs/>
                      </w:rPr>
                    </w:pPr>
                    <w:r>
                      <w:rPr>
                        <w:b/>
                        <w:bCs/>
                      </w:rPr>
                      <w:t>7/15/2015</w:t>
                    </w:r>
                  </w:p>
                </w:tc>
              </w:sdtContent>
            </w:sdt>
          </w:tr>
        </w:tbl>
        <w:p w:rsidR="00207358" w:rsidRDefault="00207358"/>
        <w:p w:rsidR="00207358" w:rsidRDefault="00207358"/>
        <w:tbl>
          <w:tblPr>
            <w:tblpPr w:leftFromText="187" w:rightFromText="187" w:horzAnchor="margin" w:tblpXSpec="center" w:tblpYSpec="bottom"/>
            <w:tblW w:w="5000" w:type="pct"/>
            <w:tblLook w:val="04A0" w:firstRow="1" w:lastRow="0" w:firstColumn="1" w:lastColumn="0" w:noHBand="0" w:noVBand="1"/>
          </w:tblPr>
          <w:tblGrid>
            <w:gridCol w:w="9576"/>
          </w:tblGrid>
          <w:tr w:rsidR="00207358">
            <w:sdt>
              <w:sdt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207358" w:rsidRDefault="00D970AB" w:rsidP="00D970AB">
                    <w:pPr>
                      <w:pStyle w:val="NoSpacing"/>
                    </w:pPr>
                    <w:r>
                      <w:t>This document contains all the XML example and models for the revision of FGDC Address Standard</w:t>
                    </w:r>
                  </w:p>
                </w:tc>
              </w:sdtContent>
            </w:sdt>
          </w:tr>
        </w:tbl>
        <w:p w:rsidR="00207358" w:rsidRDefault="00207358"/>
        <w:p w:rsidR="00207358" w:rsidRDefault="00207358">
          <w:r>
            <w:br w:type="page"/>
          </w:r>
        </w:p>
      </w:sdtContent>
    </w:sdt>
    <w:sdt>
      <w:sdtPr>
        <w:rPr>
          <w:rFonts w:asciiTheme="minorHAnsi" w:eastAsiaTheme="minorHAnsi" w:hAnsiTheme="minorHAnsi" w:cstheme="minorBidi"/>
          <w:b w:val="0"/>
          <w:bCs w:val="0"/>
          <w:color w:val="auto"/>
          <w:sz w:val="22"/>
          <w:szCs w:val="22"/>
          <w:lang w:eastAsia="en-US"/>
        </w:rPr>
        <w:id w:val="-82686408"/>
        <w:docPartObj>
          <w:docPartGallery w:val="Table of Contents"/>
          <w:docPartUnique/>
        </w:docPartObj>
      </w:sdtPr>
      <w:sdtEndPr>
        <w:rPr>
          <w:noProof/>
        </w:rPr>
      </w:sdtEndPr>
      <w:sdtContent>
        <w:p w:rsidR="006F0E5A" w:rsidRDefault="006F0E5A">
          <w:pPr>
            <w:pStyle w:val="TOCHeading"/>
          </w:pPr>
          <w:r>
            <w:t>Table of C</w:t>
          </w:r>
          <w:r w:rsidRPr="00633020">
            <w:rPr>
              <w:b w:val="0"/>
            </w:rPr>
            <w:t>o</w:t>
          </w:r>
          <w:r>
            <w:t>ntents</w:t>
          </w:r>
        </w:p>
        <w:p w:rsidR="00AA744B" w:rsidRDefault="006F0E5A">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24907014" w:history="1">
            <w:r w:rsidR="00AA744B" w:rsidRPr="00A463B5">
              <w:rPr>
                <w:rStyle w:val="Hyperlink"/>
                <w:noProof/>
              </w:rPr>
              <w:t>Introduction</w:t>
            </w:r>
            <w:r w:rsidR="00AA744B">
              <w:rPr>
                <w:noProof/>
                <w:webHidden/>
              </w:rPr>
              <w:tab/>
            </w:r>
            <w:r w:rsidR="00AA744B">
              <w:rPr>
                <w:noProof/>
                <w:webHidden/>
              </w:rPr>
              <w:fldChar w:fldCharType="begin"/>
            </w:r>
            <w:r w:rsidR="00AA744B">
              <w:rPr>
                <w:noProof/>
                <w:webHidden/>
              </w:rPr>
              <w:instrText xml:space="preserve"> PAGEREF _Toc424907014 \h </w:instrText>
            </w:r>
            <w:r w:rsidR="00AA744B">
              <w:rPr>
                <w:noProof/>
                <w:webHidden/>
              </w:rPr>
            </w:r>
            <w:r w:rsidR="00AA744B">
              <w:rPr>
                <w:noProof/>
                <w:webHidden/>
              </w:rPr>
              <w:fldChar w:fldCharType="separate"/>
            </w:r>
            <w:r w:rsidR="00AA744B">
              <w:rPr>
                <w:noProof/>
                <w:webHidden/>
              </w:rPr>
              <w:t>4</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15" w:history="1">
            <w:r w:rsidR="00AA744B" w:rsidRPr="00A463B5">
              <w:rPr>
                <w:rStyle w:val="Hyperlink"/>
                <w:noProof/>
              </w:rPr>
              <w:t>Numbered Thoroughfare Class</w:t>
            </w:r>
            <w:r w:rsidR="00AA744B">
              <w:rPr>
                <w:noProof/>
                <w:webHidden/>
              </w:rPr>
              <w:tab/>
            </w:r>
            <w:r w:rsidR="00AA744B">
              <w:rPr>
                <w:noProof/>
                <w:webHidden/>
              </w:rPr>
              <w:fldChar w:fldCharType="begin"/>
            </w:r>
            <w:r w:rsidR="00AA744B">
              <w:rPr>
                <w:noProof/>
                <w:webHidden/>
              </w:rPr>
              <w:instrText xml:space="preserve"> PAGEREF _Toc424907015 \h </w:instrText>
            </w:r>
            <w:r w:rsidR="00AA744B">
              <w:rPr>
                <w:noProof/>
                <w:webHidden/>
              </w:rPr>
            </w:r>
            <w:r w:rsidR="00AA744B">
              <w:rPr>
                <w:noProof/>
                <w:webHidden/>
              </w:rPr>
              <w:fldChar w:fldCharType="separate"/>
            </w:r>
            <w:r w:rsidR="00AA744B">
              <w:rPr>
                <w:noProof/>
                <w:webHidden/>
              </w:rPr>
              <w:t>5</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16"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_Toc424907016 \h </w:instrText>
            </w:r>
            <w:r w:rsidR="00AA744B">
              <w:rPr>
                <w:noProof/>
                <w:webHidden/>
              </w:rPr>
            </w:r>
            <w:r w:rsidR="00AA744B">
              <w:rPr>
                <w:noProof/>
                <w:webHidden/>
              </w:rPr>
              <w:fldChar w:fldCharType="separate"/>
            </w:r>
            <w:r w:rsidR="00AA744B">
              <w:rPr>
                <w:noProof/>
                <w:webHidden/>
              </w:rPr>
              <w:t>5</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17" w:history="1">
            <w:r w:rsidR="00AA744B" w:rsidRPr="00A463B5">
              <w:rPr>
                <w:rStyle w:val="Hyperlink"/>
                <w:noProof/>
              </w:rPr>
              <w:t>New XML Model</w:t>
            </w:r>
            <w:r w:rsidR="00AA744B">
              <w:rPr>
                <w:noProof/>
                <w:webHidden/>
              </w:rPr>
              <w:tab/>
            </w:r>
            <w:r w:rsidR="00AA744B">
              <w:rPr>
                <w:noProof/>
                <w:webHidden/>
              </w:rPr>
              <w:fldChar w:fldCharType="begin"/>
            </w:r>
            <w:r w:rsidR="00AA744B">
              <w:rPr>
                <w:noProof/>
                <w:webHidden/>
              </w:rPr>
              <w:instrText xml:space="preserve"> PAGEREF _Toc424907017 \h </w:instrText>
            </w:r>
            <w:r w:rsidR="00AA744B">
              <w:rPr>
                <w:noProof/>
                <w:webHidden/>
              </w:rPr>
            </w:r>
            <w:r w:rsidR="00AA744B">
              <w:rPr>
                <w:noProof/>
                <w:webHidden/>
              </w:rPr>
              <w:fldChar w:fldCharType="separate"/>
            </w:r>
            <w:r w:rsidR="00AA744B">
              <w:rPr>
                <w:noProof/>
                <w:webHidden/>
              </w:rPr>
              <w:t>5</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18"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_Toc424907018 \h </w:instrText>
            </w:r>
            <w:r w:rsidR="00AA744B">
              <w:rPr>
                <w:noProof/>
                <w:webHidden/>
              </w:rPr>
            </w:r>
            <w:r w:rsidR="00AA744B">
              <w:rPr>
                <w:noProof/>
                <w:webHidden/>
              </w:rPr>
              <w:fldChar w:fldCharType="separate"/>
            </w:r>
            <w:r w:rsidR="00AA744B">
              <w:rPr>
                <w:noProof/>
                <w:webHidden/>
              </w:rPr>
              <w:t>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19"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_Toc424907019 \h </w:instrText>
            </w:r>
            <w:r w:rsidR="00AA744B">
              <w:rPr>
                <w:noProof/>
                <w:webHidden/>
              </w:rPr>
            </w:r>
            <w:r w:rsidR="00AA744B">
              <w:rPr>
                <w:noProof/>
                <w:webHidden/>
              </w:rPr>
              <w:fldChar w:fldCharType="separate"/>
            </w:r>
            <w:r w:rsidR="00AA744B">
              <w:rPr>
                <w:noProof/>
                <w:webHidden/>
              </w:rPr>
              <w:t>7</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20" w:history="1">
            <w:r w:rsidR="00AA744B" w:rsidRPr="00A463B5">
              <w:rPr>
                <w:rStyle w:val="Hyperlink"/>
                <w:noProof/>
              </w:rPr>
              <w:t>Intersection Address</w:t>
            </w:r>
            <w:r w:rsidR="00AA744B">
              <w:rPr>
                <w:noProof/>
                <w:webHidden/>
              </w:rPr>
              <w:tab/>
            </w:r>
            <w:r w:rsidR="00AA744B">
              <w:rPr>
                <w:noProof/>
                <w:webHidden/>
              </w:rPr>
              <w:fldChar w:fldCharType="begin"/>
            </w:r>
            <w:r w:rsidR="00AA744B">
              <w:rPr>
                <w:noProof/>
                <w:webHidden/>
              </w:rPr>
              <w:instrText xml:space="preserve"> PAGEREF _Toc424907020 \h </w:instrText>
            </w:r>
            <w:r w:rsidR="00AA744B">
              <w:rPr>
                <w:noProof/>
                <w:webHidden/>
              </w:rPr>
            </w:r>
            <w:r w:rsidR="00AA744B">
              <w:rPr>
                <w:noProof/>
                <w:webHidden/>
              </w:rPr>
              <w:fldChar w:fldCharType="separate"/>
            </w:r>
            <w:r w:rsidR="00AA744B">
              <w:rPr>
                <w:noProof/>
                <w:webHidden/>
              </w:rPr>
              <w:t>7</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1"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_Toc424907021 \h </w:instrText>
            </w:r>
            <w:r w:rsidR="00AA744B">
              <w:rPr>
                <w:noProof/>
                <w:webHidden/>
              </w:rPr>
            </w:r>
            <w:r w:rsidR="00AA744B">
              <w:rPr>
                <w:noProof/>
                <w:webHidden/>
              </w:rPr>
              <w:fldChar w:fldCharType="separate"/>
            </w:r>
            <w:r w:rsidR="00AA744B">
              <w:rPr>
                <w:noProof/>
                <w:webHidden/>
              </w:rPr>
              <w:t>7</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2"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_Toc424907022 \h </w:instrText>
            </w:r>
            <w:r w:rsidR="00AA744B">
              <w:rPr>
                <w:noProof/>
                <w:webHidden/>
              </w:rPr>
            </w:r>
            <w:r w:rsidR="00AA744B">
              <w:rPr>
                <w:noProof/>
                <w:webHidden/>
              </w:rPr>
              <w:fldChar w:fldCharType="separate"/>
            </w:r>
            <w:r w:rsidR="00AA744B">
              <w:rPr>
                <w:noProof/>
                <w:webHidden/>
              </w:rPr>
              <w:t>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3"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_Toc424907023 \h </w:instrText>
            </w:r>
            <w:r w:rsidR="00AA744B">
              <w:rPr>
                <w:noProof/>
                <w:webHidden/>
              </w:rPr>
            </w:r>
            <w:r w:rsidR="00AA744B">
              <w:rPr>
                <w:noProof/>
                <w:webHidden/>
              </w:rPr>
              <w:fldChar w:fldCharType="separate"/>
            </w:r>
            <w:r w:rsidR="00AA744B">
              <w:rPr>
                <w:noProof/>
                <w:webHidden/>
              </w:rPr>
              <w:t>9</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4"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_Toc424907024 \h </w:instrText>
            </w:r>
            <w:r w:rsidR="00AA744B">
              <w:rPr>
                <w:noProof/>
                <w:webHidden/>
              </w:rPr>
            </w:r>
            <w:r w:rsidR="00AA744B">
              <w:rPr>
                <w:noProof/>
                <w:webHidden/>
              </w:rPr>
              <w:fldChar w:fldCharType="separate"/>
            </w:r>
            <w:r w:rsidR="00AA744B">
              <w:rPr>
                <w:noProof/>
                <w:webHidden/>
              </w:rPr>
              <w:t>9</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25" w:history="1">
            <w:r w:rsidR="00AA744B" w:rsidRPr="00A463B5">
              <w:rPr>
                <w:rStyle w:val="Hyperlink"/>
                <w:noProof/>
              </w:rPr>
              <w:t>Two Number Address Range</w:t>
            </w:r>
            <w:r w:rsidR="00AA744B">
              <w:rPr>
                <w:noProof/>
                <w:webHidden/>
              </w:rPr>
              <w:tab/>
            </w:r>
            <w:r w:rsidR="00AA744B">
              <w:rPr>
                <w:noProof/>
                <w:webHidden/>
              </w:rPr>
              <w:fldChar w:fldCharType="begin"/>
            </w:r>
            <w:r w:rsidR="00AA744B">
              <w:rPr>
                <w:noProof/>
                <w:webHidden/>
              </w:rPr>
              <w:instrText xml:space="preserve"> PAGEREF _Toc424907025 \h </w:instrText>
            </w:r>
            <w:r w:rsidR="00AA744B">
              <w:rPr>
                <w:noProof/>
                <w:webHidden/>
              </w:rPr>
            </w:r>
            <w:r w:rsidR="00AA744B">
              <w:rPr>
                <w:noProof/>
                <w:webHidden/>
              </w:rPr>
              <w:fldChar w:fldCharType="separate"/>
            </w:r>
            <w:r w:rsidR="00AA744B">
              <w:rPr>
                <w:noProof/>
                <w:webHidden/>
              </w:rPr>
              <w:t>10</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6" w:history="1">
            <w:r w:rsidR="00AA744B" w:rsidRPr="00A463B5">
              <w:rPr>
                <w:rStyle w:val="Hyperlink"/>
                <w:noProof/>
              </w:rPr>
              <w:t>Previous XML Model</w:t>
            </w:r>
            <w:r w:rsidR="00AA744B">
              <w:rPr>
                <w:noProof/>
                <w:webHidden/>
              </w:rPr>
              <w:tab/>
            </w:r>
            <w:r w:rsidR="00AA744B">
              <w:rPr>
                <w:noProof/>
                <w:webHidden/>
              </w:rPr>
              <w:fldChar w:fldCharType="begin"/>
            </w:r>
            <w:r w:rsidR="00AA744B">
              <w:rPr>
                <w:noProof/>
                <w:webHidden/>
              </w:rPr>
              <w:instrText xml:space="preserve"> PAGEREF _Toc424907026 \h </w:instrText>
            </w:r>
            <w:r w:rsidR="00AA744B">
              <w:rPr>
                <w:noProof/>
                <w:webHidden/>
              </w:rPr>
            </w:r>
            <w:r w:rsidR="00AA744B">
              <w:rPr>
                <w:noProof/>
                <w:webHidden/>
              </w:rPr>
              <w:fldChar w:fldCharType="separate"/>
            </w:r>
            <w:r w:rsidR="00AA744B">
              <w:rPr>
                <w:noProof/>
                <w:webHidden/>
              </w:rPr>
              <w:t>10</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7" w:history="1">
            <w:r w:rsidR="00AA744B" w:rsidRPr="00A463B5">
              <w:rPr>
                <w:rStyle w:val="Hyperlink"/>
                <w:noProof/>
              </w:rPr>
              <w:t>New XML Model</w:t>
            </w:r>
            <w:r w:rsidR="00AA744B">
              <w:rPr>
                <w:noProof/>
                <w:webHidden/>
              </w:rPr>
              <w:tab/>
            </w:r>
            <w:r w:rsidR="00AA744B">
              <w:rPr>
                <w:noProof/>
                <w:webHidden/>
              </w:rPr>
              <w:fldChar w:fldCharType="begin"/>
            </w:r>
            <w:r w:rsidR="00AA744B">
              <w:rPr>
                <w:noProof/>
                <w:webHidden/>
              </w:rPr>
              <w:instrText xml:space="preserve"> PAGEREF _Toc424907027 \h </w:instrText>
            </w:r>
            <w:r w:rsidR="00AA744B">
              <w:rPr>
                <w:noProof/>
                <w:webHidden/>
              </w:rPr>
            </w:r>
            <w:r w:rsidR="00AA744B">
              <w:rPr>
                <w:noProof/>
                <w:webHidden/>
              </w:rPr>
              <w:fldChar w:fldCharType="separate"/>
            </w:r>
            <w:r w:rsidR="00AA744B">
              <w:rPr>
                <w:noProof/>
                <w:webHidden/>
              </w:rPr>
              <w:t>10</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8" w:history="1">
            <w:r w:rsidR="00AA744B" w:rsidRPr="00A463B5">
              <w:rPr>
                <w:rStyle w:val="Hyperlink"/>
                <w:noProof/>
              </w:rPr>
              <w:t>Previous XML File</w:t>
            </w:r>
            <w:r w:rsidR="00AA744B">
              <w:rPr>
                <w:noProof/>
                <w:webHidden/>
              </w:rPr>
              <w:tab/>
            </w:r>
            <w:r w:rsidR="00AA744B">
              <w:rPr>
                <w:noProof/>
                <w:webHidden/>
              </w:rPr>
              <w:fldChar w:fldCharType="begin"/>
            </w:r>
            <w:r w:rsidR="00AA744B">
              <w:rPr>
                <w:noProof/>
                <w:webHidden/>
              </w:rPr>
              <w:instrText xml:space="preserve"> PAGEREF _Toc424907028 \h </w:instrText>
            </w:r>
            <w:r w:rsidR="00AA744B">
              <w:rPr>
                <w:noProof/>
                <w:webHidden/>
              </w:rPr>
            </w:r>
            <w:r w:rsidR="00AA744B">
              <w:rPr>
                <w:noProof/>
                <w:webHidden/>
              </w:rPr>
              <w:fldChar w:fldCharType="separate"/>
            </w:r>
            <w:r w:rsidR="00AA744B">
              <w:rPr>
                <w:noProof/>
                <w:webHidden/>
              </w:rPr>
              <w:t>11</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29"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_Toc424907029 \h </w:instrText>
            </w:r>
            <w:r w:rsidR="00AA744B">
              <w:rPr>
                <w:noProof/>
                <w:webHidden/>
              </w:rPr>
            </w:r>
            <w:r w:rsidR="00AA744B">
              <w:rPr>
                <w:noProof/>
                <w:webHidden/>
              </w:rPr>
              <w:fldChar w:fldCharType="separate"/>
            </w:r>
            <w:r w:rsidR="00AA744B">
              <w:rPr>
                <w:noProof/>
                <w:webHidden/>
              </w:rPr>
              <w:t>12</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30" w:history="1">
            <w:r w:rsidR="00AA744B" w:rsidRPr="00A463B5">
              <w:rPr>
                <w:rStyle w:val="Hyperlink"/>
                <w:noProof/>
              </w:rPr>
              <w:t>Four Number Address Range</w:t>
            </w:r>
            <w:r w:rsidR="00AA744B">
              <w:rPr>
                <w:noProof/>
                <w:webHidden/>
              </w:rPr>
              <w:tab/>
            </w:r>
            <w:r w:rsidR="00AA744B">
              <w:rPr>
                <w:noProof/>
                <w:webHidden/>
              </w:rPr>
              <w:fldChar w:fldCharType="begin"/>
            </w:r>
            <w:r w:rsidR="00AA744B">
              <w:rPr>
                <w:noProof/>
                <w:webHidden/>
              </w:rPr>
              <w:instrText xml:space="preserve"> PAGEREF _Toc424907030 \h </w:instrText>
            </w:r>
            <w:r w:rsidR="00AA744B">
              <w:rPr>
                <w:noProof/>
                <w:webHidden/>
              </w:rPr>
            </w:r>
            <w:r w:rsidR="00AA744B">
              <w:rPr>
                <w:noProof/>
                <w:webHidden/>
              </w:rPr>
              <w:fldChar w:fldCharType="separate"/>
            </w:r>
            <w:r w:rsidR="00AA744B">
              <w:rPr>
                <w:noProof/>
                <w:webHidden/>
              </w:rPr>
              <w:t>12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1"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_Toc424907031 \h </w:instrText>
            </w:r>
            <w:r w:rsidR="00AA744B">
              <w:rPr>
                <w:noProof/>
                <w:webHidden/>
              </w:rPr>
            </w:r>
            <w:r w:rsidR="00AA744B">
              <w:rPr>
                <w:noProof/>
                <w:webHidden/>
              </w:rPr>
              <w:fldChar w:fldCharType="separate"/>
            </w:r>
            <w:r w:rsidR="00AA744B">
              <w:rPr>
                <w:noProof/>
                <w:webHidden/>
              </w:rPr>
              <w:t>13</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2"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_Toc424907032 \h </w:instrText>
            </w:r>
            <w:r w:rsidR="00AA744B">
              <w:rPr>
                <w:noProof/>
                <w:webHidden/>
              </w:rPr>
            </w:r>
            <w:r w:rsidR="00AA744B">
              <w:rPr>
                <w:noProof/>
                <w:webHidden/>
              </w:rPr>
              <w:fldChar w:fldCharType="separate"/>
            </w:r>
            <w:r w:rsidR="00AA744B">
              <w:rPr>
                <w:noProof/>
                <w:webHidden/>
              </w:rPr>
              <w:t>13</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3"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_Toc424907033 \h </w:instrText>
            </w:r>
            <w:r w:rsidR="00AA744B">
              <w:rPr>
                <w:noProof/>
                <w:webHidden/>
              </w:rPr>
            </w:r>
            <w:r w:rsidR="00AA744B">
              <w:rPr>
                <w:noProof/>
                <w:webHidden/>
              </w:rPr>
              <w:fldChar w:fldCharType="separate"/>
            </w:r>
            <w:r w:rsidR="00AA744B">
              <w:rPr>
                <w:noProof/>
                <w:webHidden/>
              </w:rPr>
              <w:t>14</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4"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_Toc424907034 \h </w:instrText>
            </w:r>
            <w:r w:rsidR="00AA744B">
              <w:rPr>
                <w:noProof/>
                <w:webHidden/>
              </w:rPr>
            </w:r>
            <w:r w:rsidR="00AA744B">
              <w:rPr>
                <w:noProof/>
                <w:webHidden/>
              </w:rPr>
              <w:fldChar w:fldCharType="separate"/>
            </w:r>
            <w:r w:rsidR="00AA744B">
              <w:rPr>
                <w:noProof/>
                <w:webHidden/>
              </w:rPr>
              <w:t>15</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35" w:history="1">
            <w:r w:rsidR="00AA744B" w:rsidRPr="00A463B5">
              <w:rPr>
                <w:rStyle w:val="Hyperlink"/>
                <w:noProof/>
              </w:rPr>
              <w:t>Unnumbered Thoroughfare Address</w:t>
            </w:r>
            <w:r w:rsidR="00AA744B">
              <w:rPr>
                <w:noProof/>
                <w:webHidden/>
              </w:rPr>
              <w:tab/>
            </w:r>
            <w:r w:rsidR="00AA744B">
              <w:rPr>
                <w:noProof/>
                <w:webHidden/>
              </w:rPr>
              <w:fldChar w:fldCharType="begin"/>
            </w:r>
            <w:r w:rsidR="00AA744B">
              <w:rPr>
                <w:noProof/>
                <w:webHidden/>
              </w:rPr>
              <w:instrText xml:space="preserve"> PAGEREF _Toc424907035 \h </w:instrText>
            </w:r>
            <w:r w:rsidR="00AA744B">
              <w:rPr>
                <w:noProof/>
                <w:webHidden/>
              </w:rPr>
            </w:r>
            <w:r w:rsidR="00AA744B">
              <w:rPr>
                <w:noProof/>
                <w:webHidden/>
              </w:rPr>
              <w:fldChar w:fldCharType="separate"/>
            </w:r>
            <w:r w:rsidR="00AA744B">
              <w:rPr>
                <w:noProof/>
                <w:webHidden/>
              </w:rPr>
              <w:t>16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6" w:history="1">
            <w:r w:rsidR="00AA744B" w:rsidRPr="00A463B5">
              <w:rPr>
                <w:rStyle w:val="Hyperlink"/>
                <w:noProof/>
              </w:rPr>
              <w:t>Previous XML Model</w:t>
            </w:r>
            <w:r w:rsidR="00AA744B">
              <w:rPr>
                <w:noProof/>
                <w:webHidden/>
              </w:rPr>
              <w:tab/>
            </w:r>
            <w:r w:rsidR="00AA744B">
              <w:rPr>
                <w:noProof/>
                <w:webHidden/>
              </w:rPr>
              <w:fldChar w:fldCharType="begin"/>
            </w:r>
            <w:r w:rsidR="00AA744B">
              <w:rPr>
                <w:noProof/>
                <w:webHidden/>
              </w:rPr>
              <w:instrText xml:space="preserve"> PAGEREF _Toc424907036 \h </w:instrText>
            </w:r>
            <w:r w:rsidR="00AA744B">
              <w:rPr>
                <w:noProof/>
                <w:webHidden/>
              </w:rPr>
            </w:r>
            <w:r w:rsidR="00AA744B">
              <w:rPr>
                <w:noProof/>
                <w:webHidden/>
              </w:rPr>
              <w:fldChar w:fldCharType="separate"/>
            </w:r>
            <w:r w:rsidR="00AA744B">
              <w:rPr>
                <w:noProof/>
                <w:webHidden/>
              </w:rPr>
              <w:t>16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7"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_Toc424907037 \h </w:instrText>
            </w:r>
            <w:r w:rsidR="00AA744B">
              <w:rPr>
                <w:noProof/>
                <w:webHidden/>
              </w:rPr>
            </w:r>
            <w:r w:rsidR="00AA744B">
              <w:rPr>
                <w:noProof/>
                <w:webHidden/>
              </w:rPr>
              <w:fldChar w:fldCharType="separate"/>
            </w:r>
            <w:r w:rsidR="00AA744B">
              <w:rPr>
                <w:noProof/>
                <w:webHidden/>
              </w:rPr>
              <w:t>17</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8"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_Toc424907038 \h </w:instrText>
            </w:r>
            <w:r w:rsidR="00AA744B">
              <w:rPr>
                <w:noProof/>
                <w:webHidden/>
              </w:rPr>
            </w:r>
            <w:r w:rsidR="00AA744B">
              <w:rPr>
                <w:noProof/>
                <w:webHidden/>
              </w:rPr>
              <w:fldChar w:fldCharType="separate"/>
            </w:r>
            <w:r w:rsidR="00AA744B">
              <w:rPr>
                <w:noProof/>
                <w:webHidden/>
              </w:rPr>
              <w:t>17</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39"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_Toc424907039 \h </w:instrText>
            </w:r>
            <w:r w:rsidR="00AA744B">
              <w:rPr>
                <w:noProof/>
                <w:webHidden/>
              </w:rPr>
            </w:r>
            <w:r w:rsidR="00AA744B">
              <w:rPr>
                <w:noProof/>
                <w:webHidden/>
              </w:rPr>
              <w:fldChar w:fldCharType="separate"/>
            </w:r>
            <w:r w:rsidR="00AA744B">
              <w:rPr>
                <w:noProof/>
                <w:webHidden/>
              </w:rPr>
              <w:t>18</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40" w:history="1">
            <w:r w:rsidR="00AA744B" w:rsidRPr="00A463B5">
              <w:rPr>
                <w:rStyle w:val="Hyperlink"/>
                <w:noProof/>
              </w:rPr>
              <w:t>Landmark Address</w:t>
            </w:r>
            <w:r w:rsidR="00AA744B">
              <w:rPr>
                <w:noProof/>
                <w:webHidden/>
              </w:rPr>
              <w:tab/>
            </w:r>
            <w:r w:rsidR="00AA744B">
              <w:rPr>
                <w:noProof/>
                <w:webHidden/>
              </w:rPr>
              <w:fldChar w:fldCharType="begin"/>
            </w:r>
            <w:r w:rsidR="00AA744B">
              <w:rPr>
                <w:noProof/>
                <w:webHidden/>
              </w:rPr>
              <w:instrText xml:space="preserve"> PAGEREF _Toc424907040 \h </w:instrText>
            </w:r>
            <w:r w:rsidR="00AA744B">
              <w:rPr>
                <w:noProof/>
                <w:webHidden/>
              </w:rPr>
            </w:r>
            <w:r w:rsidR="00AA744B">
              <w:rPr>
                <w:noProof/>
                <w:webHidden/>
              </w:rPr>
              <w:fldChar w:fldCharType="separate"/>
            </w:r>
            <w:r w:rsidR="00AA744B">
              <w:rPr>
                <w:noProof/>
                <w:webHidden/>
              </w:rPr>
              <w:t>18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1"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_Toc424907041 \h </w:instrText>
            </w:r>
            <w:r w:rsidR="00AA744B">
              <w:rPr>
                <w:noProof/>
                <w:webHidden/>
              </w:rPr>
            </w:r>
            <w:r w:rsidR="00AA744B">
              <w:rPr>
                <w:noProof/>
                <w:webHidden/>
              </w:rPr>
              <w:fldChar w:fldCharType="separate"/>
            </w:r>
            <w:r w:rsidR="00AA744B">
              <w:rPr>
                <w:noProof/>
                <w:webHidden/>
              </w:rPr>
              <w:t>18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2"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_Toc424907042 \h </w:instrText>
            </w:r>
            <w:r w:rsidR="00AA744B">
              <w:rPr>
                <w:noProof/>
                <w:webHidden/>
              </w:rPr>
            </w:r>
            <w:r w:rsidR="00AA744B">
              <w:rPr>
                <w:noProof/>
                <w:webHidden/>
              </w:rPr>
              <w:fldChar w:fldCharType="separate"/>
            </w:r>
            <w:r w:rsidR="00AA744B">
              <w:rPr>
                <w:noProof/>
                <w:webHidden/>
              </w:rPr>
              <w:t>19</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3"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_Toc424907043 \h </w:instrText>
            </w:r>
            <w:r w:rsidR="00AA744B">
              <w:rPr>
                <w:noProof/>
                <w:webHidden/>
              </w:rPr>
            </w:r>
            <w:r w:rsidR="00AA744B">
              <w:rPr>
                <w:noProof/>
                <w:webHidden/>
              </w:rPr>
              <w:fldChar w:fldCharType="separate"/>
            </w:r>
            <w:r w:rsidR="00AA744B">
              <w:rPr>
                <w:noProof/>
                <w:webHidden/>
              </w:rPr>
              <w:t>19</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4"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_Toc424907044 \h </w:instrText>
            </w:r>
            <w:r w:rsidR="00AA744B">
              <w:rPr>
                <w:noProof/>
                <w:webHidden/>
              </w:rPr>
            </w:r>
            <w:r w:rsidR="00AA744B">
              <w:rPr>
                <w:noProof/>
                <w:webHidden/>
              </w:rPr>
              <w:fldChar w:fldCharType="separate"/>
            </w:r>
            <w:r w:rsidR="00AA744B">
              <w:rPr>
                <w:noProof/>
                <w:webHidden/>
              </w:rPr>
              <w:t>20</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45" w:history="1">
            <w:r w:rsidR="00AA744B" w:rsidRPr="00A463B5">
              <w:rPr>
                <w:rStyle w:val="Hyperlink"/>
                <w:noProof/>
              </w:rPr>
              <w:t>Community Address</w:t>
            </w:r>
            <w:r w:rsidR="00AA744B">
              <w:rPr>
                <w:noProof/>
                <w:webHidden/>
              </w:rPr>
              <w:tab/>
            </w:r>
            <w:r w:rsidR="00AA744B">
              <w:rPr>
                <w:noProof/>
                <w:webHidden/>
              </w:rPr>
              <w:fldChar w:fldCharType="begin"/>
            </w:r>
            <w:r w:rsidR="00AA744B">
              <w:rPr>
                <w:noProof/>
                <w:webHidden/>
              </w:rPr>
              <w:instrText xml:space="preserve"> PAGEREF _Toc424907045 \h </w:instrText>
            </w:r>
            <w:r w:rsidR="00AA744B">
              <w:rPr>
                <w:noProof/>
                <w:webHidden/>
              </w:rPr>
            </w:r>
            <w:r w:rsidR="00AA744B">
              <w:rPr>
                <w:noProof/>
                <w:webHidden/>
              </w:rPr>
              <w:fldChar w:fldCharType="separate"/>
            </w:r>
            <w:r w:rsidR="00AA744B">
              <w:rPr>
                <w:noProof/>
                <w:webHidden/>
              </w:rPr>
              <w:t>21</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6"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_Toc424907046 \h </w:instrText>
            </w:r>
            <w:r w:rsidR="00AA744B">
              <w:rPr>
                <w:noProof/>
                <w:webHidden/>
              </w:rPr>
            </w:r>
            <w:r w:rsidR="00AA744B">
              <w:rPr>
                <w:noProof/>
                <w:webHidden/>
              </w:rPr>
              <w:fldChar w:fldCharType="separate"/>
            </w:r>
            <w:r w:rsidR="00AA744B">
              <w:rPr>
                <w:noProof/>
                <w:webHidden/>
              </w:rPr>
              <w:t>21</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7"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_Toc424907047 \h </w:instrText>
            </w:r>
            <w:r w:rsidR="00AA744B">
              <w:rPr>
                <w:noProof/>
                <w:webHidden/>
              </w:rPr>
            </w:r>
            <w:r w:rsidR="00AA744B">
              <w:rPr>
                <w:noProof/>
                <w:webHidden/>
              </w:rPr>
              <w:fldChar w:fldCharType="separate"/>
            </w:r>
            <w:r w:rsidR="00AA744B">
              <w:rPr>
                <w:noProof/>
                <w:webHidden/>
              </w:rPr>
              <w:t>22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8"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_Toc424907048 \h </w:instrText>
            </w:r>
            <w:r w:rsidR="00AA744B">
              <w:rPr>
                <w:noProof/>
                <w:webHidden/>
              </w:rPr>
            </w:r>
            <w:r w:rsidR="00AA744B">
              <w:rPr>
                <w:noProof/>
                <w:webHidden/>
              </w:rPr>
              <w:fldChar w:fldCharType="separate"/>
            </w:r>
            <w:r w:rsidR="00AA744B">
              <w:rPr>
                <w:noProof/>
                <w:webHidden/>
              </w:rPr>
              <w:t>22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49"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_Toc424907049 \h </w:instrText>
            </w:r>
            <w:r w:rsidR="00AA744B">
              <w:rPr>
                <w:noProof/>
                <w:webHidden/>
              </w:rPr>
            </w:r>
            <w:r w:rsidR="00AA744B">
              <w:rPr>
                <w:noProof/>
                <w:webHidden/>
              </w:rPr>
              <w:fldChar w:fldCharType="separate"/>
            </w:r>
            <w:r w:rsidR="00AA744B">
              <w:rPr>
                <w:noProof/>
                <w:webHidden/>
              </w:rPr>
              <w:t>23</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50" w:history="1">
            <w:r w:rsidR="00AA744B" w:rsidRPr="00A463B5">
              <w:rPr>
                <w:rStyle w:val="Hyperlink"/>
                <w:noProof/>
              </w:rPr>
              <w:t>USPS Postal Delivery Box</w:t>
            </w:r>
            <w:r w:rsidR="00AA744B">
              <w:rPr>
                <w:noProof/>
                <w:webHidden/>
              </w:rPr>
              <w:tab/>
            </w:r>
            <w:r w:rsidR="00AA744B">
              <w:rPr>
                <w:noProof/>
                <w:webHidden/>
              </w:rPr>
              <w:fldChar w:fldCharType="begin"/>
            </w:r>
            <w:r w:rsidR="00AA744B">
              <w:rPr>
                <w:noProof/>
                <w:webHidden/>
              </w:rPr>
              <w:instrText xml:space="preserve"> PAGEREF _Toc424907050 \h </w:instrText>
            </w:r>
            <w:r w:rsidR="00AA744B">
              <w:rPr>
                <w:noProof/>
                <w:webHidden/>
              </w:rPr>
            </w:r>
            <w:r w:rsidR="00AA744B">
              <w:rPr>
                <w:noProof/>
                <w:webHidden/>
              </w:rPr>
              <w:fldChar w:fldCharType="separate"/>
            </w:r>
            <w:r w:rsidR="00AA744B">
              <w:rPr>
                <w:noProof/>
                <w:webHidden/>
              </w:rPr>
              <w:t>24</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1"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_Toc424907051 \h </w:instrText>
            </w:r>
            <w:r w:rsidR="00AA744B">
              <w:rPr>
                <w:noProof/>
                <w:webHidden/>
              </w:rPr>
            </w:r>
            <w:r w:rsidR="00AA744B">
              <w:rPr>
                <w:noProof/>
                <w:webHidden/>
              </w:rPr>
              <w:fldChar w:fldCharType="separate"/>
            </w:r>
            <w:r w:rsidR="00AA744B">
              <w:rPr>
                <w:noProof/>
                <w:webHidden/>
              </w:rPr>
              <w:t>24</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2"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_Toc424907052 \h </w:instrText>
            </w:r>
            <w:r w:rsidR="00AA744B">
              <w:rPr>
                <w:noProof/>
                <w:webHidden/>
              </w:rPr>
            </w:r>
            <w:r w:rsidR="00AA744B">
              <w:rPr>
                <w:noProof/>
                <w:webHidden/>
              </w:rPr>
              <w:fldChar w:fldCharType="separate"/>
            </w:r>
            <w:r w:rsidR="00AA744B">
              <w:rPr>
                <w:noProof/>
                <w:webHidden/>
              </w:rPr>
              <w:t>24</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3"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_Toc424907053 \h </w:instrText>
            </w:r>
            <w:r w:rsidR="00AA744B">
              <w:rPr>
                <w:noProof/>
                <w:webHidden/>
              </w:rPr>
            </w:r>
            <w:r w:rsidR="00AA744B">
              <w:rPr>
                <w:noProof/>
                <w:webHidden/>
              </w:rPr>
              <w:fldChar w:fldCharType="separate"/>
            </w:r>
            <w:r w:rsidR="00AA744B">
              <w:rPr>
                <w:noProof/>
                <w:webHidden/>
              </w:rPr>
              <w:t>25</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4"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_Toc424907054 \h </w:instrText>
            </w:r>
            <w:r w:rsidR="00AA744B">
              <w:rPr>
                <w:noProof/>
                <w:webHidden/>
              </w:rPr>
            </w:r>
            <w:r w:rsidR="00AA744B">
              <w:rPr>
                <w:noProof/>
                <w:webHidden/>
              </w:rPr>
              <w:fldChar w:fldCharType="separate"/>
            </w:r>
            <w:r w:rsidR="00AA744B">
              <w:rPr>
                <w:noProof/>
                <w:webHidden/>
              </w:rPr>
              <w:t>25</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55" w:history="1">
            <w:r w:rsidR="00AA744B" w:rsidRPr="00A463B5">
              <w:rPr>
                <w:rStyle w:val="Hyperlink"/>
                <w:noProof/>
              </w:rPr>
              <w:t>USPS Postal Delivery Route</w:t>
            </w:r>
            <w:r w:rsidR="00AA744B">
              <w:rPr>
                <w:noProof/>
                <w:webHidden/>
              </w:rPr>
              <w:tab/>
            </w:r>
            <w:r w:rsidR="00AA744B">
              <w:rPr>
                <w:noProof/>
                <w:webHidden/>
              </w:rPr>
              <w:fldChar w:fldCharType="begin"/>
            </w:r>
            <w:r w:rsidR="00AA744B">
              <w:rPr>
                <w:noProof/>
                <w:webHidden/>
              </w:rPr>
              <w:instrText xml:space="preserve"> PAGEREF _Toc424907055 \h </w:instrText>
            </w:r>
            <w:r w:rsidR="00AA744B">
              <w:rPr>
                <w:noProof/>
                <w:webHidden/>
              </w:rPr>
            </w:r>
            <w:r w:rsidR="00AA744B">
              <w:rPr>
                <w:noProof/>
                <w:webHidden/>
              </w:rPr>
              <w:fldChar w:fldCharType="separate"/>
            </w:r>
            <w:r w:rsidR="00AA744B">
              <w:rPr>
                <w:noProof/>
                <w:webHidden/>
              </w:rPr>
              <w:t>26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6"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_Toc424907056 \h </w:instrText>
            </w:r>
            <w:r w:rsidR="00AA744B">
              <w:rPr>
                <w:noProof/>
                <w:webHidden/>
              </w:rPr>
            </w:r>
            <w:r w:rsidR="00AA744B">
              <w:rPr>
                <w:noProof/>
                <w:webHidden/>
              </w:rPr>
              <w:fldChar w:fldCharType="separate"/>
            </w:r>
            <w:r w:rsidR="00AA744B">
              <w:rPr>
                <w:noProof/>
                <w:webHidden/>
              </w:rPr>
              <w:t>26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7"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_Toc424907057 \h </w:instrText>
            </w:r>
            <w:r w:rsidR="00AA744B">
              <w:rPr>
                <w:noProof/>
                <w:webHidden/>
              </w:rPr>
            </w:r>
            <w:r w:rsidR="00AA744B">
              <w:rPr>
                <w:noProof/>
                <w:webHidden/>
              </w:rPr>
              <w:fldChar w:fldCharType="separate"/>
            </w:r>
            <w:r w:rsidR="00AA744B">
              <w:rPr>
                <w:noProof/>
                <w:webHidden/>
              </w:rPr>
              <w:t>26</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8"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_Toc424907058 \h </w:instrText>
            </w:r>
            <w:r w:rsidR="00AA744B">
              <w:rPr>
                <w:noProof/>
                <w:webHidden/>
              </w:rPr>
            </w:r>
            <w:r w:rsidR="00AA744B">
              <w:rPr>
                <w:noProof/>
                <w:webHidden/>
              </w:rPr>
              <w:fldChar w:fldCharType="separate"/>
            </w:r>
            <w:r w:rsidR="00AA744B">
              <w:rPr>
                <w:noProof/>
                <w:webHidden/>
              </w:rPr>
              <w:t>27</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59"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_Toc424907059 \h </w:instrText>
            </w:r>
            <w:r w:rsidR="00AA744B">
              <w:rPr>
                <w:noProof/>
                <w:webHidden/>
              </w:rPr>
            </w:r>
            <w:r w:rsidR="00AA744B">
              <w:rPr>
                <w:noProof/>
                <w:webHidden/>
              </w:rPr>
              <w:fldChar w:fldCharType="separate"/>
            </w:r>
            <w:r w:rsidR="00AA744B">
              <w:rPr>
                <w:noProof/>
                <w:webHidden/>
              </w:rPr>
              <w:t>27</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60" w:history="1">
            <w:r w:rsidR="00AA744B" w:rsidRPr="00A463B5">
              <w:rPr>
                <w:rStyle w:val="Hyperlink"/>
                <w:noProof/>
              </w:rPr>
              <w:t>USPS General Delivery Office</w:t>
            </w:r>
            <w:r w:rsidR="00AA744B">
              <w:rPr>
                <w:noProof/>
                <w:webHidden/>
              </w:rPr>
              <w:tab/>
            </w:r>
            <w:r w:rsidR="00AA744B">
              <w:rPr>
                <w:noProof/>
                <w:webHidden/>
              </w:rPr>
              <w:fldChar w:fldCharType="begin"/>
            </w:r>
            <w:r w:rsidR="00AA744B">
              <w:rPr>
                <w:noProof/>
                <w:webHidden/>
              </w:rPr>
              <w:instrText xml:space="preserve"> PAGEREF _Toc424907060 \h </w:instrText>
            </w:r>
            <w:r w:rsidR="00AA744B">
              <w:rPr>
                <w:noProof/>
                <w:webHidden/>
              </w:rPr>
            </w:r>
            <w:r w:rsidR="00AA744B">
              <w:rPr>
                <w:noProof/>
                <w:webHidden/>
              </w:rPr>
              <w:fldChar w:fldCharType="separate"/>
            </w:r>
            <w:r w:rsidR="00AA744B">
              <w:rPr>
                <w:noProof/>
                <w:webHidden/>
              </w:rPr>
              <w:t>28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1"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_Toc424907061 \h </w:instrText>
            </w:r>
            <w:r w:rsidR="00AA744B">
              <w:rPr>
                <w:noProof/>
                <w:webHidden/>
              </w:rPr>
            </w:r>
            <w:r w:rsidR="00AA744B">
              <w:rPr>
                <w:noProof/>
                <w:webHidden/>
              </w:rPr>
              <w:fldChar w:fldCharType="separate"/>
            </w:r>
            <w:r w:rsidR="00AA744B">
              <w:rPr>
                <w:noProof/>
                <w:webHidden/>
              </w:rPr>
              <w:t>28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2"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_Toc424907062 \h </w:instrText>
            </w:r>
            <w:r w:rsidR="00AA744B">
              <w:rPr>
                <w:noProof/>
                <w:webHidden/>
              </w:rPr>
            </w:r>
            <w:r w:rsidR="00AA744B">
              <w:rPr>
                <w:noProof/>
                <w:webHidden/>
              </w:rPr>
              <w:fldChar w:fldCharType="separate"/>
            </w:r>
            <w:r w:rsidR="00AA744B">
              <w:rPr>
                <w:noProof/>
                <w:webHidden/>
              </w:rPr>
              <w:t>28</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3"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_Toc424907063 \h </w:instrText>
            </w:r>
            <w:r w:rsidR="00AA744B">
              <w:rPr>
                <w:noProof/>
                <w:webHidden/>
              </w:rPr>
            </w:r>
            <w:r w:rsidR="00AA744B">
              <w:rPr>
                <w:noProof/>
                <w:webHidden/>
              </w:rPr>
              <w:fldChar w:fldCharType="separate"/>
            </w:r>
            <w:r w:rsidR="00AA744B">
              <w:rPr>
                <w:noProof/>
                <w:webHidden/>
              </w:rPr>
              <w:t>29</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4"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_Toc424907064 \h </w:instrText>
            </w:r>
            <w:r w:rsidR="00AA744B">
              <w:rPr>
                <w:noProof/>
                <w:webHidden/>
              </w:rPr>
            </w:r>
            <w:r w:rsidR="00AA744B">
              <w:rPr>
                <w:noProof/>
                <w:webHidden/>
              </w:rPr>
              <w:fldChar w:fldCharType="separate"/>
            </w:r>
            <w:r w:rsidR="00AA744B">
              <w:rPr>
                <w:noProof/>
                <w:webHidden/>
              </w:rPr>
              <w:t>29</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65" w:history="1">
            <w:r w:rsidR="00AA744B" w:rsidRPr="00A463B5">
              <w:rPr>
                <w:rStyle w:val="Hyperlink"/>
                <w:noProof/>
              </w:rPr>
              <w:t>General Address Model</w:t>
            </w:r>
            <w:r w:rsidR="00AA744B">
              <w:rPr>
                <w:noProof/>
                <w:webHidden/>
              </w:rPr>
              <w:tab/>
            </w:r>
            <w:r w:rsidR="00AA744B">
              <w:rPr>
                <w:noProof/>
                <w:webHidden/>
              </w:rPr>
              <w:fldChar w:fldCharType="begin"/>
            </w:r>
            <w:r w:rsidR="00AA744B">
              <w:rPr>
                <w:noProof/>
                <w:webHidden/>
              </w:rPr>
              <w:instrText xml:space="preserve"> PAGEREF _Toc424907065 \h </w:instrText>
            </w:r>
            <w:r w:rsidR="00AA744B">
              <w:rPr>
                <w:noProof/>
                <w:webHidden/>
              </w:rPr>
            </w:r>
            <w:r w:rsidR="00AA744B">
              <w:rPr>
                <w:noProof/>
                <w:webHidden/>
              </w:rPr>
              <w:fldChar w:fldCharType="separate"/>
            </w:r>
            <w:r w:rsidR="00AA744B">
              <w:rPr>
                <w:noProof/>
                <w:webHidden/>
              </w:rPr>
              <w:t>30</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6" w:history="1">
            <w:r w:rsidR="00AA744B" w:rsidRPr="00A463B5">
              <w:rPr>
                <w:rStyle w:val="Hyperlink"/>
                <w:noProof/>
              </w:rPr>
              <w:t>Previous Model</w:t>
            </w:r>
            <w:r w:rsidR="00AA744B">
              <w:rPr>
                <w:noProof/>
                <w:webHidden/>
              </w:rPr>
              <w:tab/>
            </w:r>
            <w:r w:rsidR="00AA744B">
              <w:rPr>
                <w:noProof/>
                <w:webHidden/>
              </w:rPr>
              <w:fldChar w:fldCharType="begin"/>
            </w:r>
            <w:r w:rsidR="00AA744B">
              <w:rPr>
                <w:noProof/>
                <w:webHidden/>
              </w:rPr>
              <w:instrText xml:space="preserve"> PAGEREF _Toc424907066 \h </w:instrText>
            </w:r>
            <w:r w:rsidR="00AA744B">
              <w:rPr>
                <w:noProof/>
                <w:webHidden/>
              </w:rPr>
            </w:r>
            <w:r w:rsidR="00AA744B">
              <w:rPr>
                <w:noProof/>
                <w:webHidden/>
              </w:rPr>
              <w:fldChar w:fldCharType="separate"/>
            </w:r>
            <w:r w:rsidR="00AA744B">
              <w:rPr>
                <w:noProof/>
                <w:webHidden/>
              </w:rPr>
              <w:t>30</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7" w:history="1">
            <w:r w:rsidR="00AA744B" w:rsidRPr="00A463B5">
              <w:rPr>
                <w:rStyle w:val="Hyperlink"/>
                <w:noProof/>
              </w:rPr>
              <w:t>New Model</w:t>
            </w:r>
            <w:r w:rsidR="00AA744B">
              <w:rPr>
                <w:noProof/>
                <w:webHidden/>
              </w:rPr>
              <w:tab/>
            </w:r>
            <w:r w:rsidR="00AA744B">
              <w:rPr>
                <w:noProof/>
                <w:webHidden/>
              </w:rPr>
              <w:fldChar w:fldCharType="begin"/>
            </w:r>
            <w:r w:rsidR="00AA744B">
              <w:rPr>
                <w:noProof/>
                <w:webHidden/>
              </w:rPr>
              <w:instrText xml:space="preserve"> PAGEREF _Toc424907067 \h </w:instrText>
            </w:r>
            <w:r w:rsidR="00AA744B">
              <w:rPr>
                <w:noProof/>
                <w:webHidden/>
              </w:rPr>
            </w:r>
            <w:r w:rsidR="00AA744B">
              <w:rPr>
                <w:noProof/>
                <w:webHidden/>
              </w:rPr>
              <w:fldChar w:fldCharType="separate"/>
            </w:r>
            <w:r w:rsidR="00AA744B">
              <w:rPr>
                <w:noProof/>
                <w:webHidden/>
              </w:rPr>
              <w:t>30</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68" w:history="1">
            <w:r w:rsidR="00AA744B" w:rsidRPr="00A463B5">
              <w:rPr>
                <w:rStyle w:val="Hyperlink"/>
                <w:noProof/>
              </w:rPr>
              <w:t>Type 1 General Address</w:t>
            </w:r>
            <w:r w:rsidR="00AA744B">
              <w:rPr>
                <w:noProof/>
                <w:webHidden/>
              </w:rPr>
              <w:tab/>
            </w:r>
            <w:r w:rsidR="00AA744B">
              <w:rPr>
                <w:noProof/>
                <w:webHidden/>
              </w:rPr>
              <w:fldChar w:fldCharType="begin"/>
            </w:r>
            <w:r w:rsidR="00AA744B">
              <w:rPr>
                <w:noProof/>
                <w:webHidden/>
              </w:rPr>
              <w:instrText xml:space="preserve"> PAGEREF _Toc424907068 \h </w:instrText>
            </w:r>
            <w:r w:rsidR="00AA744B">
              <w:rPr>
                <w:noProof/>
                <w:webHidden/>
              </w:rPr>
            </w:r>
            <w:r w:rsidR="00AA744B">
              <w:rPr>
                <w:noProof/>
                <w:webHidden/>
              </w:rPr>
              <w:fldChar w:fldCharType="separate"/>
            </w:r>
            <w:r w:rsidR="00AA744B">
              <w:rPr>
                <w:noProof/>
                <w:webHidden/>
              </w:rPr>
              <w:t>31</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69"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_Toc424907069 \h </w:instrText>
            </w:r>
            <w:r w:rsidR="00AA744B">
              <w:rPr>
                <w:noProof/>
                <w:webHidden/>
              </w:rPr>
            </w:r>
            <w:r w:rsidR="00AA744B">
              <w:rPr>
                <w:noProof/>
                <w:webHidden/>
              </w:rPr>
              <w:fldChar w:fldCharType="separate"/>
            </w:r>
            <w:r w:rsidR="00AA744B">
              <w:rPr>
                <w:noProof/>
                <w:webHidden/>
              </w:rPr>
              <w:t>31</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70"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_Toc424907070 \h </w:instrText>
            </w:r>
            <w:r w:rsidR="00AA744B">
              <w:rPr>
                <w:noProof/>
                <w:webHidden/>
              </w:rPr>
            </w:r>
            <w:r w:rsidR="00AA744B">
              <w:rPr>
                <w:noProof/>
                <w:webHidden/>
              </w:rPr>
              <w:fldChar w:fldCharType="separate"/>
            </w:r>
            <w:r w:rsidR="00AA744B">
              <w:rPr>
                <w:noProof/>
                <w:webHidden/>
              </w:rPr>
              <w:t>31</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71" w:history="1">
            <w:r w:rsidR="00AA744B" w:rsidRPr="00A463B5">
              <w:rPr>
                <w:rStyle w:val="Hyperlink"/>
                <w:noProof/>
              </w:rPr>
              <w:t>Type 2 General Address</w:t>
            </w:r>
            <w:r w:rsidR="00AA744B">
              <w:rPr>
                <w:noProof/>
                <w:webHidden/>
              </w:rPr>
              <w:tab/>
            </w:r>
            <w:r w:rsidR="00AA744B">
              <w:rPr>
                <w:noProof/>
                <w:webHidden/>
              </w:rPr>
              <w:fldChar w:fldCharType="begin"/>
            </w:r>
            <w:r w:rsidR="00AA744B">
              <w:rPr>
                <w:noProof/>
                <w:webHidden/>
              </w:rPr>
              <w:instrText xml:space="preserve"> PAGEREF _Toc424907071 \h </w:instrText>
            </w:r>
            <w:r w:rsidR="00AA744B">
              <w:rPr>
                <w:noProof/>
                <w:webHidden/>
              </w:rPr>
            </w:r>
            <w:r w:rsidR="00AA744B">
              <w:rPr>
                <w:noProof/>
                <w:webHidden/>
              </w:rPr>
              <w:fldChar w:fldCharType="separate"/>
            </w:r>
            <w:r w:rsidR="00AA744B">
              <w:rPr>
                <w:noProof/>
                <w:webHidden/>
              </w:rPr>
              <w:t>32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72"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_Toc424907072 \h </w:instrText>
            </w:r>
            <w:r w:rsidR="00AA744B">
              <w:rPr>
                <w:noProof/>
                <w:webHidden/>
              </w:rPr>
            </w:r>
            <w:r w:rsidR="00AA744B">
              <w:rPr>
                <w:noProof/>
                <w:webHidden/>
              </w:rPr>
              <w:fldChar w:fldCharType="separate"/>
            </w:r>
            <w:r w:rsidR="00AA744B">
              <w:rPr>
                <w:noProof/>
                <w:webHidden/>
              </w:rPr>
              <w:t>32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73"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_Toc424907073 \h </w:instrText>
            </w:r>
            <w:r w:rsidR="00AA744B">
              <w:rPr>
                <w:noProof/>
                <w:webHidden/>
              </w:rPr>
            </w:r>
            <w:r w:rsidR="00AA744B">
              <w:rPr>
                <w:noProof/>
                <w:webHidden/>
              </w:rPr>
              <w:fldChar w:fldCharType="separate"/>
            </w:r>
            <w:r w:rsidR="00AA744B">
              <w:rPr>
                <w:noProof/>
                <w:webHidden/>
              </w:rPr>
              <w:t>32</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74" w:history="1">
            <w:r w:rsidR="00AA744B" w:rsidRPr="00A463B5">
              <w:rPr>
                <w:rStyle w:val="Hyperlink"/>
                <w:noProof/>
              </w:rPr>
              <w:t>Type 3 General Address</w:t>
            </w:r>
            <w:r w:rsidR="00AA744B">
              <w:rPr>
                <w:noProof/>
                <w:webHidden/>
              </w:rPr>
              <w:tab/>
            </w:r>
            <w:r w:rsidR="00AA744B">
              <w:rPr>
                <w:noProof/>
                <w:webHidden/>
              </w:rPr>
              <w:fldChar w:fldCharType="begin"/>
            </w:r>
            <w:r w:rsidR="00AA744B">
              <w:rPr>
                <w:noProof/>
                <w:webHidden/>
              </w:rPr>
              <w:instrText xml:space="preserve"> PAGEREF _Toc424907074 \h </w:instrText>
            </w:r>
            <w:r w:rsidR="00AA744B">
              <w:rPr>
                <w:noProof/>
                <w:webHidden/>
              </w:rPr>
            </w:r>
            <w:r w:rsidR="00AA744B">
              <w:rPr>
                <w:noProof/>
                <w:webHidden/>
              </w:rPr>
              <w:fldChar w:fldCharType="separate"/>
            </w:r>
            <w:r w:rsidR="00AA744B">
              <w:rPr>
                <w:noProof/>
                <w:webHidden/>
              </w:rPr>
              <w:t>32</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75" w:history="1">
            <w:r w:rsidR="00AA744B" w:rsidRPr="00A463B5">
              <w:rPr>
                <w:rStyle w:val="Hyperlink"/>
                <w:noProof/>
              </w:rPr>
              <w:t>Previous XML Example</w:t>
            </w:r>
            <w:r w:rsidR="00AA744B">
              <w:rPr>
                <w:noProof/>
                <w:webHidden/>
              </w:rPr>
              <w:tab/>
            </w:r>
            <w:r w:rsidR="00AA744B">
              <w:rPr>
                <w:noProof/>
                <w:webHidden/>
              </w:rPr>
              <w:fldChar w:fldCharType="begin"/>
            </w:r>
            <w:r w:rsidR="00AA744B">
              <w:rPr>
                <w:noProof/>
                <w:webHidden/>
              </w:rPr>
              <w:instrText xml:space="preserve"> PAGEREF _Toc424907075 \h </w:instrText>
            </w:r>
            <w:r w:rsidR="00AA744B">
              <w:rPr>
                <w:noProof/>
                <w:webHidden/>
              </w:rPr>
            </w:r>
            <w:r w:rsidR="00AA744B">
              <w:rPr>
                <w:noProof/>
                <w:webHidden/>
              </w:rPr>
              <w:fldChar w:fldCharType="separate"/>
            </w:r>
            <w:r w:rsidR="00AA744B">
              <w:rPr>
                <w:noProof/>
                <w:webHidden/>
              </w:rPr>
              <w:t>33</w:t>
            </w:r>
            <w:r w:rsidR="00AA744B">
              <w:rPr>
                <w:noProof/>
                <w:webHidden/>
              </w:rPr>
              <w:fldChar w:fldCharType="end"/>
            </w:r>
          </w:hyperlink>
        </w:p>
        <w:p w:rsidR="00AA744B" w:rsidRDefault="002E04F6">
          <w:pPr>
            <w:pStyle w:val="TOC2"/>
            <w:tabs>
              <w:tab w:val="right" w:leader="dot" w:pos="9350"/>
            </w:tabs>
            <w:rPr>
              <w:rFonts w:eastAsiaTheme="minorEastAsia"/>
              <w:noProof/>
            </w:rPr>
          </w:pPr>
          <w:hyperlink w:anchor="_Toc424907076" w:history="1">
            <w:r w:rsidR="00AA744B" w:rsidRPr="00A463B5">
              <w:rPr>
                <w:rStyle w:val="Hyperlink"/>
                <w:noProof/>
              </w:rPr>
              <w:t>New XML Example</w:t>
            </w:r>
            <w:r w:rsidR="00AA744B">
              <w:rPr>
                <w:noProof/>
                <w:webHidden/>
              </w:rPr>
              <w:tab/>
            </w:r>
            <w:r w:rsidR="00AA744B">
              <w:rPr>
                <w:noProof/>
                <w:webHidden/>
              </w:rPr>
              <w:fldChar w:fldCharType="begin"/>
            </w:r>
            <w:r w:rsidR="00AA744B">
              <w:rPr>
                <w:noProof/>
                <w:webHidden/>
              </w:rPr>
              <w:instrText xml:space="preserve"> PAGEREF _Toc424907076 \h </w:instrText>
            </w:r>
            <w:r w:rsidR="00AA744B">
              <w:rPr>
                <w:noProof/>
                <w:webHidden/>
              </w:rPr>
            </w:r>
            <w:r w:rsidR="00AA744B">
              <w:rPr>
                <w:noProof/>
                <w:webHidden/>
              </w:rPr>
              <w:fldChar w:fldCharType="separate"/>
            </w:r>
            <w:r w:rsidR="00AA744B">
              <w:rPr>
                <w:noProof/>
                <w:webHidden/>
              </w:rPr>
              <w:t>33</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77" w:history="1">
            <w:r w:rsidR="00AA744B" w:rsidRPr="00A463B5">
              <w:rPr>
                <w:rStyle w:val="Hyperlink"/>
                <w:noProof/>
              </w:rPr>
              <w:t>Addr type Schema</w:t>
            </w:r>
            <w:r w:rsidR="00AA744B">
              <w:rPr>
                <w:noProof/>
                <w:webHidden/>
              </w:rPr>
              <w:tab/>
            </w:r>
            <w:r w:rsidR="00AA744B">
              <w:rPr>
                <w:noProof/>
                <w:webHidden/>
              </w:rPr>
              <w:fldChar w:fldCharType="begin"/>
            </w:r>
            <w:r w:rsidR="00AA744B">
              <w:rPr>
                <w:noProof/>
                <w:webHidden/>
              </w:rPr>
              <w:instrText xml:space="preserve"> PAGEREF _Toc424907077 \h </w:instrText>
            </w:r>
            <w:r w:rsidR="00AA744B">
              <w:rPr>
                <w:noProof/>
                <w:webHidden/>
              </w:rPr>
            </w:r>
            <w:r w:rsidR="00AA744B">
              <w:rPr>
                <w:noProof/>
                <w:webHidden/>
              </w:rPr>
              <w:fldChar w:fldCharType="separate"/>
            </w:r>
            <w:r w:rsidR="00AA744B">
              <w:rPr>
                <w:noProof/>
                <w:webHidden/>
              </w:rPr>
              <w:t>34</w:t>
            </w:r>
            <w:r w:rsidR="00AA744B">
              <w:rPr>
                <w:noProof/>
                <w:webHidden/>
              </w:rPr>
              <w:fldChar w:fldCharType="end"/>
            </w:r>
          </w:hyperlink>
        </w:p>
        <w:p w:rsidR="00AA744B" w:rsidRDefault="002E04F6">
          <w:pPr>
            <w:pStyle w:val="TOC1"/>
            <w:tabs>
              <w:tab w:val="right" w:leader="dot" w:pos="9350"/>
            </w:tabs>
            <w:rPr>
              <w:rFonts w:eastAsiaTheme="minorEastAsia"/>
              <w:noProof/>
            </w:rPr>
          </w:pPr>
          <w:hyperlink w:anchor="_Toc424907078" w:history="1">
            <w:r w:rsidR="00AA744B" w:rsidRPr="00A463B5">
              <w:rPr>
                <w:rStyle w:val="Hyperlink"/>
                <w:noProof/>
              </w:rPr>
              <w:t>Addr_type Schema</w:t>
            </w:r>
            <w:r w:rsidR="00AA744B">
              <w:rPr>
                <w:noProof/>
                <w:webHidden/>
              </w:rPr>
              <w:tab/>
            </w:r>
            <w:r w:rsidR="00AA744B">
              <w:rPr>
                <w:noProof/>
                <w:webHidden/>
              </w:rPr>
              <w:fldChar w:fldCharType="begin"/>
            </w:r>
            <w:r w:rsidR="00AA744B">
              <w:rPr>
                <w:noProof/>
                <w:webHidden/>
              </w:rPr>
              <w:instrText xml:space="preserve"> PAGEREF _Toc424907078 \h </w:instrText>
            </w:r>
            <w:r w:rsidR="00AA744B">
              <w:rPr>
                <w:noProof/>
                <w:webHidden/>
              </w:rPr>
            </w:r>
            <w:r w:rsidR="00AA744B">
              <w:rPr>
                <w:noProof/>
                <w:webHidden/>
              </w:rPr>
              <w:fldChar w:fldCharType="separate"/>
            </w:r>
            <w:r w:rsidR="00AA744B">
              <w:rPr>
                <w:noProof/>
                <w:webHidden/>
              </w:rPr>
              <w:t>44</w:t>
            </w:r>
            <w:r w:rsidR="00AA744B">
              <w:rPr>
                <w:noProof/>
                <w:webHidden/>
              </w:rPr>
              <w:fldChar w:fldCharType="end"/>
            </w:r>
          </w:hyperlink>
        </w:p>
        <w:p w:rsidR="006F0E5A" w:rsidRDefault="006F0E5A">
          <w:r>
            <w:rPr>
              <w:b/>
              <w:bCs/>
              <w:noProof/>
            </w:rPr>
            <w:fldChar w:fldCharType="end"/>
          </w:r>
        </w:p>
      </w:sdtContent>
    </w:sdt>
    <w:p w:rsidR="00207358" w:rsidRDefault="00207358"/>
    <w:p w:rsidR="002A21B9" w:rsidRDefault="002A21B9" w:rsidP="00C73639">
      <w:pPr>
        <w:pStyle w:val="Heading1"/>
      </w:pPr>
    </w:p>
    <w:p w:rsidR="002A21B9" w:rsidRDefault="002A21B9" w:rsidP="00C73639">
      <w:pPr>
        <w:pStyle w:val="Heading1"/>
      </w:pPr>
    </w:p>
    <w:p w:rsidR="002A21B9" w:rsidRDefault="002A21B9" w:rsidP="00C73639">
      <w:pPr>
        <w:pStyle w:val="Heading1"/>
      </w:pPr>
    </w:p>
    <w:p w:rsidR="002A21B9" w:rsidRDefault="002A21B9" w:rsidP="00C73639">
      <w:pPr>
        <w:pStyle w:val="Heading1"/>
      </w:pPr>
    </w:p>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2A21B9"/>
    <w:p w:rsidR="002A21B9" w:rsidRDefault="002A21B9" w:rsidP="00C73639">
      <w:pPr>
        <w:pStyle w:val="Heading1"/>
        <w:rPr>
          <w:rFonts w:asciiTheme="minorHAnsi" w:eastAsiaTheme="minorHAnsi" w:hAnsiTheme="minorHAnsi" w:cstheme="minorBidi"/>
          <w:b w:val="0"/>
          <w:bCs w:val="0"/>
          <w:color w:val="auto"/>
          <w:sz w:val="22"/>
          <w:szCs w:val="22"/>
        </w:rPr>
      </w:pPr>
    </w:p>
    <w:p w:rsidR="002A21B9" w:rsidRDefault="002A21B9" w:rsidP="002A21B9"/>
    <w:p w:rsidR="002A21B9" w:rsidRPr="002A21B9" w:rsidRDefault="002A21B9" w:rsidP="002A21B9"/>
    <w:p w:rsidR="00AA744B" w:rsidRDefault="00AA744B" w:rsidP="00C73639">
      <w:pPr>
        <w:pStyle w:val="Heading1"/>
      </w:pPr>
      <w:bookmarkStart w:id="0" w:name="_Toc424907014"/>
    </w:p>
    <w:p w:rsidR="00D970AB" w:rsidRDefault="00D970AB" w:rsidP="00C73639">
      <w:pPr>
        <w:pStyle w:val="Heading1"/>
      </w:pPr>
      <w:r>
        <w:t>Introduction</w:t>
      </w:r>
      <w:bookmarkEnd w:id="0"/>
    </w:p>
    <w:p w:rsidR="00C54981" w:rsidRDefault="00C54981" w:rsidP="00C54981"/>
    <w:p w:rsidR="00C54981" w:rsidRDefault="00C54981" w:rsidP="00C54981">
      <w:r>
        <w:t>The following document lists the previous model, the proposed new model, the previous XML example and the new XML example.</w:t>
      </w:r>
      <w:r w:rsidR="008E34E5">
        <w:t xml:space="preserve"> The previous XML example and schema </w:t>
      </w:r>
      <w:proofErr w:type="gramStart"/>
      <w:r w:rsidR="008E34E5">
        <w:t>are provided</w:t>
      </w:r>
      <w:proofErr w:type="gramEnd"/>
      <w:r w:rsidR="008E34E5">
        <w:t xml:space="preserve"> for comparison purposes only. </w:t>
      </w:r>
      <w:r w:rsidR="002A21B9">
        <w:t>Also included are the addr.xsd and addr_type.xsd.</w:t>
      </w:r>
      <w:r w:rsidR="00633020">
        <w:t xml:space="preserve"> These two schemas have also seen some revising.</w:t>
      </w:r>
    </w:p>
    <w:p w:rsidR="005D0A4C" w:rsidRPr="00C54981" w:rsidRDefault="005D0A4C" w:rsidP="00C54981">
      <w:r>
        <w:t xml:space="preserve">The following table indicates which proposal number each XML model or XML example applies </w:t>
      </w:r>
      <w:proofErr w:type="gramStart"/>
      <w:r>
        <w:t>to</w:t>
      </w:r>
      <w:proofErr w:type="gramEnd"/>
      <w:r>
        <w:t>:</w:t>
      </w:r>
    </w:p>
    <w:tbl>
      <w:tblPr>
        <w:tblStyle w:val="TableGrid"/>
        <w:tblW w:w="0" w:type="auto"/>
        <w:tblLook w:val="04A0" w:firstRow="1" w:lastRow="0" w:firstColumn="1" w:lastColumn="0" w:noHBand="0" w:noVBand="1"/>
      </w:tblPr>
      <w:tblGrid>
        <w:gridCol w:w="4878"/>
        <w:gridCol w:w="2790"/>
      </w:tblGrid>
      <w:tr w:rsidR="00EC275D" w:rsidTr="00B812DA">
        <w:trPr>
          <w:trHeight w:val="188"/>
        </w:trPr>
        <w:tc>
          <w:tcPr>
            <w:tcW w:w="4878" w:type="dxa"/>
          </w:tcPr>
          <w:p w:rsidR="00EC275D" w:rsidRPr="00EC275D" w:rsidRDefault="00EC275D" w:rsidP="005D0A4C">
            <w:pPr>
              <w:rPr>
                <w:b/>
              </w:rPr>
            </w:pPr>
            <w:r w:rsidRPr="00EC275D">
              <w:rPr>
                <w:b/>
              </w:rPr>
              <w:t>XML model or Example</w:t>
            </w:r>
          </w:p>
        </w:tc>
        <w:tc>
          <w:tcPr>
            <w:tcW w:w="2790" w:type="dxa"/>
          </w:tcPr>
          <w:p w:rsidR="00EC275D" w:rsidRPr="00EC275D" w:rsidRDefault="00EC275D" w:rsidP="005D0A4C">
            <w:pPr>
              <w:pStyle w:val="NoSpacing"/>
              <w:rPr>
                <w:b/>
              </w:rPr>
            </w:pPr>
            <w:r w:rsidRPr="00EC275D">
              <w:rPr>
                <w:b/>
              </w:rPr>
              <w:t>Proposal Number(s)</w:t>
            </w:r>
          </w:p>
        </w:tc>
      </w:tr>
      <w:tr w:rsidR="00EC275D" w:rsidTr="00B812DA">
        <w:tc>
          <w:tcPr>
            <w:tcW w:w="4878" w:type="dxa"/>
          </w:tcPr>
          <w:p w:rsidR="00EC275D" w:rsidRDefault="00EC275D" w:rsidP="005D0A4C">
            <w:pPr>
              <w:pStyle w:val="NoSpacing"/>
            </w:pPr>
            <w:r>
              <w:t>Numbered Thoroughfare Class model</w:t>
            </w:r>
          </w:p>
        </w:tc>
        <w:tc>
          <w:tcPr>
            <w:tcW w:w="2790" w:type="dxa"/>
          </w:tcPr>
          <w:p w:rsidR="00EC275D" w:rsidRDefault="00633020" w:rsidP="005D0A4C">
            <w:pPr>
              <w:pStyle w:val="NoSpacing"/>
            </w:pPr>
            <w:r>
              <w:t>15,</w:t>
            </w:r>
          </w:p>
        </w:tc>
      </w:tr>
      <w:tr w:rsidR="00EC275D" w:rsidTr="00B812DA">
        <w:tc>
          <w:tcPr>
            <w:tcW w:w="4878" w:type="dxa"/>
          </w:tcPr>
          <w:p w:rsidR="00EC275D" w:rsidRDefault="00EC275D" w:rsidP="005D0A4C">
            <w:r>
              <w:t>Intersection Class Model</w:t>
            </w:r>
          </w:p>
        </w:tc>
        <w:tc>
          <w:tcPr>
            <w:tcW w:w="2790" w:type="dxa"/>
          </w:tcPr>
          <w:p w:rsidR="00EC275D" w:rsidRDefault="00EC275D" w:rsidP="00EC275D">
            <w:r>
              <w:t>16</w:t>
            </w:r>
          </w:p>
        </w:tc>
      </w:tr>
      <w:tr w:rsidR="00EC275D" w:rsidTr="00B812DA">
        <w:tc>
          <w:tcPr>
            <w:tcW w:w="4878" w:type="dxa"/>
          </w:tcPr>
          <w:p w:rsidR="00EC275D" w:rsidRDefault="00EC275D" w:rsidP="00EC275D">
            <w:pPr>
              <w:pStyle w:val="NoSpacing"/>
            </w:pPr>
            <w:r>
              <w:t>Two Number Address Model</w:t>
            </w:r>
          </w:p>
        </w:tc>
        <w:tc>
          <w:tcPr>
            <w:tcW w:w="2790" w:type="dxa"/>
          </w:tcPr>
          <w:p w:rsidR="00EC275D" w:rsidRDefault="00EC275D" w:rsidP="00EC275D">
            <w:pPr>
              <w:pStyle w:val="NoSpacing"/>
            </w:pPr>
            <w:r>
              <w:t>17</w:t>
            </w:r>
          </w:p>
        </w:tc>
      </w:tr>
      <w:tr w:rsidR="00EC275D" w:rsidTr="00B812DA">
        <w:trPr>
          <w:trHeight w:val="332"/>
        </w:trPr>
        <w:tc>
          <w:tcPr>
            <w:tcW w:w="4878" w:type="dxa"/>
          </w:tcPr>
          <w:p w:rsidR="00EC275D" w:rsidRDefault="00EC275D" w:rsidP="00EC275D">
            <w:r>
              <w:t>Four Number Address Model</w:t>
            </w:r>
          </w:p>
        </w:tc>
        <w:tc>
          <w:tcPr>
            <w:tcW w:w="2790" w:type="dxa"/>
          </w:tcPr>
          <w:p w:rsidR="00EC275D" w:rsidRDefault="00EC275D" w:rsidP="00EC275D">
            <w:pPr>
              <w:pStyle w:val="NoSpacing"/>
            </w:pPr>
            <w:r>
              <w:t>18</w:t>
            </w:r>
          </w:p>
        </w:tc>
      </w:tr>
      <w:tr w:rsidR="00EC275D" w:rsidTr="00B812DA">
        <w:tc>
          <w:tcPr>
            <w:tcW w:w="4878" w:type="dxa"/>
          </w:tcPr>
          <w:p w:rsidR="00EC275D" w:rsidRDefault="00EC275D" w:rsidP="00EC275D">
            <w:pPr>
              <w:pStyle w:val="NoSpacing"/>
            </w:pPr>
            <w:r>
              <w:t>Unnumbered Thoroughfare Address Model</w:t>
            </w:r>
          </w:p>
        </w:tc>
        <w:tc>
          <w:tcPr>
            <w:tcW w:w="2790" w:type="dxa"/>
          </w:tcPr>
          <w:p w:rsidR="00EC275D" w:rsidRDefault="00EC275D" w:rsidP="00EC275D">
            <w:pPr>
              <w:pStyle w:val="NoSpacing"/>
            </w:pPr>
            <w:r>
              <w:t>19</w:t>
            </w:r>
          </w:p>
        </w:tc>
      </w:tr>
      <w:tr w:rsidR="00EC275D" w:rsidTr="00B812DA">
        <w:tc>
          <w:tcPr>
            <w:tcW w:w="4878" w:type="dxa"/>
          </w:tcPr>
          <w:p w:rsidR="00EC275D" w:rsidRDefault="00EC275D" w:rsidP="00EC275D">
            <w:pPr>
              <w:pStyle w:val="NoSpacing"/>
            </w:pPr>
            <w:r>
              <w:t>Landmark Address Class Model</w:t>
            </w:r>
          </w:p>
        </w:tc>
        <w:tc>
          <w:tcPr>
            <w:tcW w:w="2790" w:type="dxa"/>
          </w:tcPr>
          <w:p w:rsidR="00EC275D" w:rsidRDefault="00EC275D" w:rsidP="00EC275D">
            <w:pPr>
              <w:pStyle w:val="NoSpacing"/>
            </w:pPr>
            <w:r>
              <w:t>20</w:t>
            </w:r>
          </w:p>
        </w:tc>
      </w:tr>
      <w:tr w:rsidR="00EC275D" w:rsidTr="00B812DA">
        <w:tc>
          <w:tcPr>
            <w:tcW w:w="4878" w:type="dxa"/>
          </w:tcPr>
          <w:p w:rsidR="00EC275D" w:rsidRDefault="00EC275D" w:rsidP="00EC275D">
            <w:pPr>
              <w:pStyle w:val="NoSpacing"/>
            </w:pPr>
            <w:r>
              <w:t>Community Address Model</w:t>
            </w:r>
          </w:p>
        </w:tc>
        <w:tc>
          <w:tcPr>
            <w:tcW w:w="2790" w:type="dxa"/>
          </w:tcPr>
          <w:p w:rsidR="00EC275D" w:rsidRDefault="00EC275D" w:rsidP="00EC275D">
            <w:pPr>
              <w:pStyle w:val="NoSpacing"/>
            </w:pPr>
            <w:r>
              <w:t>21</w:t>
            </w:r>
          </w:p>
        </w:tc>
      </w:tr>
      <w:tr w:rsidR="00EC275D" w:rsidTr="00B812DA">
        <w:tc>
          <w:tcPr>
            <w:tcW w:w="4878" w:type="dxa"/>
          </w:tcPr>
          <w:p w:rsidR="00EC275D" w:rsidRDefault="00EC275D" w:rsidP="00EC275D">
            <w:pPr>
              <w:pStyle w:val="NoSpacing"/>
            </w:pPr>
            <w:r>
              <w:t>USPS Postal Delivery Route Model</w:t>
            </w:r>
          </w:p>
        </w:tc>
        <w:tc>
          <w:tcPr>
            <w:tcW w:w="2790" w:type="dxa"/>
          </w:tcPr>
          <w:p w:rsidR="00EC275D" w:rsidRDefault="00EC275D" w:rsidP="00EC275D">
            <w:pPr>
              <w:pStyle w:val="NoSpacing"/>
            </w:pPr>
            <w:r>
              <w:t>22</w:t>
            </w:r>
          </w:p>
        </w:tc>
      </w:tr>
      <w:tr w:rsidR="00EC275D" w:rsidTr="00B812DA">
        <w:tc>
          <w:tcPr>
            <w:tcW w:w="4878" w:type="dxa"/>
          </w:tcPr>
          <w:p w:rsidR="00EC275D" w:rsidRDefault="006F587B" w:rsidP="00EC275D">
            <w:pPr>
              <w:pStyle w:val="NoSpacing"/>
            </w:pPr>
            <w:r>
              <w:t>General Delivery Office Model</w:t>
            </w:r>
          </w:p>
        </w:tc>
        <w:tc>
          <w:tcPr>
            <w:tcW w:w="2790" w:type="dxa"/>
          </w:tcPr>
          <w:p w:rsidR="00EC275D" w:rsidRDefault="006F587B" w:rsidP="00EC275D">
            <w:pPr>
              <w:pStyle w:val="NoSpacing"/>
            </w:pPr>
            <w:r>
              <w:t>23</w:t>
            </w:r>
          </w:p>
        </w:tc>
      </w:tr>
      <w:tr w:rsidR="00EC275D" w:rsidTr="00B812DA">
        <w:tc>
          <w:tcPr>
            <w:tcW w:w="4878" w:type="dxa"/>
          </w:tcPr>
          <w:p w:rsidR="00EC275D" w:rsidRDefault="006F587B" w:rsidP="00EC275D">
            <w:pPr>
              <w:pStyle w:val="NoSpacing"/>
            </w:pPr>
            <w:r>
              <w:t>Addr</w:t>
            </w:r>
            <w:r w:rsidR="000A4703">
              <w:t xml:space="preserve">_type </w:t>
            </w:r>
            <w:r>
              <w:t xml:space="preserve"> schema</w:t>
            </w:r>
          </w:p>
        </w:tc>
        <w:tc>
          <w:tcPr>
            <w:tcW w:w="2790" w:type="dxa"/>
          </w:tcPr>
          <w:p w:rsidR="00EC275D" w:rsidRDefault="000A4703" w:rsidP="00EC275D">
            <w:pPr>
              <w:pStyle w:val="NoSpacing"/>
            </w:pPr>
            <w:r>
              <w:t>25-27</w:t>
            </w:r>
            <w:r w:rsidR="008141E3">
              <w:t>,69</w:t>
            </w:r>
          </w:p>
        </w:tc>
      </w:tr>
      <w:tr w:rsidR="00EC275D" w:rsidTr="00B812DA">
        <w:tc>
          <w:tcPr>
            <w:tcW w:w="4878" w:type="dxa"/>
          </w:tcPr>
          <w:p w:rsidR="00EC275D" w:rsidRDefault="000A4703" w:rsidP="00EC275D">
            <w:pPr>
              <w:pStyle w:val="NoSpacing"/>
            </w:pPr>
            <w:r>
              <w:t>Addr schema</w:t>
            </w:r>
          </w:p>
        </w:tc>
        <w:tc>
          <w:tcPr>
            <w:tcW w:w="2790" w:type="dxa"/>
          </w:tcPr>
          <w:p w:rsidR="00EC275D" w:rsidRDefault="000A4703" w:rsidP="00A35FFB">
            <w:pPr>
              <w:pStyle w:val="NoSpacing"/>
            </w:pPr>
            <w:r>
              <w:t>28</w:t>
            </w:r>
            <w:r w:rsidR="00A35FFB">
              <w:t>-29</w:t>
            </w:r>
          </w:p>
        </w:tc>
      </w:tr>
      <w:tr w:rsidR="00EC275D" w:rsidTr="00B812DA">
        <w:tc>
          <w:tcPr>
            <w:tcW w:w="4878" w:type="dxa"/>
          </w:tcPr>
          <w:p w:rsidR="00EC275D" w:rsidRDefault="00A35FFB" w:rsidP="00EC275D">
            <w:pPr>
              <w:pStyle w:val="NoSpacing"/>
            </w:pPr>
            <w:r>
              <w:t>Numbered Thoroughfare XML Example</w:t>
            </w:r>
          </w:p>
        </w:tc>
        <w:tc>
          <w:tcPr>
            <w:tcW w:w="2790" w:type="dxa"/>
          </w:tcPr>
          <w:p w:rsidR="00EC275D" w:rsidRDefault="00A35FFB" w:rsidP="00EC275D">
            <w:pPr>
              <w:pStyle w:val="NoSpacing"/>
            </w:pPr>
            <w:r>
              <w:t>30,31</w:t>
            </w:r>
            <w:r w:rsidR="008B5654">
              <w:t>,57</w:t>
            </w:r>
          </w:p>
        </w:tc>
      </w:tr>
      <w:tr w:rsidR="00EC275D" w:rsidTr="00B812DA">
        <w:tc>
          <w:tcPr>
            <w:tcW w:w="4878" w:type="dxa"/>
          </w:tcPr>
          <w:p w:rsidR="00EC275D" w:rsidRDefault="00A35FFB" w:rsidP="00EC275D">
            <w:pPr>
              <w:pStyle w:val="NoSpacing"/>
            </w:pPr>
            <w:r>
              <w:t>Intersection Address XML Example</w:t>
            </w:r>
          </w:p>
        </w:tc>
        <w:tc>
          <w:tcPr>
            <w:tcW w:w="2790" w:type="dxa"/>
          </w:tcPr>
          <w:p w:rsidR="00EC275D" w:rsidRDefault="00A35FFB" w:rsidP="00EC275D">
            <w:pPr>
              <w:pStyle w:val="NoSpacing"/>
            </w:pPr>
            <w:r>
              <w:t>32,33</w:t>
            </w:r>
            <w:r w:rsidR="008B5654">
              <w:t>,58</w:t>
            </w:r>
          </w:p>
        </w:tc>
      </w:tr>
      <w:tr w:rsidR="00EC275D" w:rsidTr="00B812DA">
        <w:tc>
          <w:tcPr>
            <w:tcW w:w="4878" w:type="dxa"/>
          </w:tcPr>
          <w:p w:rsidR="00EC275D" w:rsidRDefault="00B812DA" w:rsidP="00EC275D">
            <w:pPr>
              <w:pStyle w:val="NoSpacing"/>
            </w:pPr>
            <w:r>
              <w:t>Two Number Address Range XML Example</w:t>
            </w:r>
          </w:p>
        </w:tc>
        <w:tc>
          <w:tcPr>
            <w:tcW w:w="2790" w:type="dxa"/>
          </w:tcPr>
          <w:p w:rsidR="00EC275D" w:rsidRDefault="00B812DA" w:rsidP="00EC275D">
            <w:pPr>
              <w:pStyle w:val="NoSpacing"/>
            </w:pPr>
            <w:r>
              <w:t>34,35</w:t>
            </w:r>
            <w:r w:rsidR="008B5654">
              <w:t>,59</w:t>
            </w:r>
          </w:p>
        </w:tc>
      </w:tr>
      <w:tr w:rsidR="00A35FFB" w:rsidTr="00B812DA">
        <w:tc>
          <w:tcPr>
            <w:tcW w:w="4878" w:type="dxa"/>
          </w:tcPr>
          <w:p w:rsidR="00A35FFB" w:rsidRDefault="00B812DA" w:rsidP="00EC275D">
            <w:pPr>
              <w:pStyle w:val="NoSpacing"/>
            </w:pPr>
            <w:r>
              <w:t>Four Number Address Range XML Example</w:t>
            </w:r>
          </w:p>
        </w:tc>
        <w:tc>
          <w:tcPr>
            <w:tcW w:w="2790" w:type="dxa"/>
          </w:tcPr>
          <w:p w:rsidR="00A35FFB" w:rsidRDefault="00B812DA" w:rsidP="00EC275D">
            <w:pPr>
              <w:pStyle w:val="NoSpacing"/>
            </w:pPr>
            <w:r>
              <w:t>36,37</w:t>
            </w:r>
            <w:r w:rsidR="008B5654">
              <w:t>,60</w:t>
            </w:r>
          </w:p>
        </w:tc>
      </w:tr>
      <w:tr w:rsidR="00A35FFB" w:rsidTr="00B812DA">
        <w:tc>
          <w:tcPr>
            <w:tcW w:w="4878" w:type="dxa"/>
          </w:tcPr>
          <w:p w:rsidR="00A35FFB" w:rsidRDefault="00B812DA" w:rsidP="00EC275D">
            <w:pPr>
              <w:pStyle w:val="NoSpacing"/>
            </w:pPr>
            <w:r>
              <w:t>Unnumbered Thoroughfare Address XML Example</w:t>
            </w:r>
          </w:p>
        </w:tc>
        <w:tc>
          <w:tcPr>
            <w:tcW w:w="2790" w:type="dxa"/>
          </w:tcPr>
          <w:p w:rsidR="00A35FFB" w:rsidRDefault="00B812DA" w:rsidP="00B812DA">
            <w:pPr>
              <w:pStyle w:val="NoSpacing"/>
            </w:pPr>
            <w:r>
              <w:t>38,41</w:t>
            </w:r>
            <w:r w:rsidR="008B5654">
              <w:t>,61</w:t>
            </w:r>
          </w:p>
        </w:tc>
      </w:tr>
      <w:tr w:rsidR="00A35FFB" w:rsidTr="00B812DA">
        <w:tc>
          <w:tcPr>
            <w:tcW w:w="4878" w:type="dxa"/>
          </w:tcPr>
          <w:p w:rsidR="00A35FFB" w:rsidRDefault="00B812DA" w:rsidP="00EC275D">
            <w:pPr>
              <w:pStyle w:val="NoSpacing"/>
            </w:pPr>
            <w:r>
              <w:t>Landmark Address XML Example</w:t>
            </w:r>
          </w:p>
        </w:tc>
        <w:tc>
          <w:tcPr>
            <w:tcW w:w="2790" w:type="dxa"/>
          </w:tcPr>
          <w:p w:rsidR="00A35FFB" w:rsidRDefault="00B812DA" w:rsidP="00EC275D">
            <w:pPr>
              <w:pStyle w:val="NoSpacing"/>
            </w:pPr>
            <w:r>
              <w:t>39,40</w:t>
            </w:r>
            <w:r w:rsidR="008B5654">
              <w:t>,62</w:t>
            </w:r>
          </w:p>
        </w:tc>
      </w:tr>
      <w:tr w:rsidR="00A35FFB" w:rsidTr="00B812DA">
        <w:tc>
          <w:tcPr>
            <w:tcW w:w="4878" w:type="dxa"/>
          </w:tcPr>
          <w:p w:rsidR="00A35FFB" w:rsidRDefault="00B812DA" w:rsidP="00EC275D">
            <w:pPr>
              <w:pStyle w:val="NoSpacing"/>
            </w:pPr>
            <w:r>
              <w:t>Community Address XML Example</w:t>
            </w:r>
          </w:p>
        </w:tc>
        <w:tc>
          <w:tcPr>
            <w:tcW w:w="2790" w:type="dxa"/>
          </w:tcPr>
          <w:p w:rsidR="00A35FFB" w:rsidRDefault="00B812DA" w:rsidP="00EC275D">
            <w:pPr>
              <w:pStyle w:val="NoSpacing"/>
            </w:pPr>
            <w:r>
              <w:t>42,43</w:t>
            </w:r>
            <w:r w:rsidR="008B5654">
              <w:t>,</w:t>
            </w:r>
            <w:r w:rsidR="003C3ACD">
              <w:t>63</w:t>
            </w:r>
          </w:p>
        </w:tc>
      </w:tr>
      <w:tr w:rsidR="00A35FFB" w:rsidTr="00B812DA">
        <w:tc>
          <w:tcPr>
            <w:tcW w:w="4878" w:type="dxa"/>
          </w:tcPr>
          <w:p w:rsidR="00A35FFB" w:rsidRDefault="00B812DA" w:rsidP="00EC275D">
            <w:pPr>
              <w:pStyle w:val="NoSpacing"/>
            </w:pPr>
            <w:r>
              <w:t>USPS Postal Delivery Box</w:t>
            </w:r>
            <w:r w:rsidR="002C2E08">
              <w:t xml:space="preserve"> XML Example</w:t>
            </w:r>
          </w:p>
        </w:tc>
        <w:tc>
          <w:tcPr>
            <w:tcW w:w="2790" w:type="dxa"/>
          </w:tcPr>
          <w:p w:rsidR="00A35FFB" w:rsidRDefault="002C2E08" w:rsidP="00EC275D">
            <w:pPr>
              <w:pStyle w:val="NoSpacing"/>
            </w:pPr>
            <w:r>
              <w:t>44,45</w:t>
            </w:r>
            <w:r w:rsidR="003C3ACD">
              <w:t>,64</w:t>
            </w:r>
          </w:p>
        </w:tc>
      </w:tr>
      <w:tr w:rsidR="00A35FFB" w:rsidTr="00B812DA">
        <w:tc>
          <w:tcPr>
            <w:tcW w:w="4878" w:type="dxa"/>
          </w:tcPr>
          <w:p w:rsidR="00A35FFB" w:rsidRDefault="002C2E08" w:rsidP="002C2E08">
            <w:pPr>
              <w:pStyle w:val="NoSpacing"/>
            </w:pPr>
            <w:r>
              <w:t>USPS Postal Delivery Route XML Example</w:t>
            </w:r>
          </w:p>
        </w:tc>
        <w:tc>
          <w:tcPr>
            <w:tcW w:w="2790" w:type="dxa"/>
          </w:tcPr>
          <w:p w:rsidR="00A35FFB" w:rsidRDefault="002C2E08" w:rsidP="00EC275D">
            <w:pPr>
              <w:pStyle w:val="NoSpacing"/>
            </w:pPr>
            <w:r>
              <w:t>46,47</w:t>
            </w:r>
            <w:r w:rsidR="003C3ACD">
              <w:t>,65</w:t>
            </w:r>
          </w:p>
        </w:tc>
      </w:tr>
      <w:tr w:rsidR="00A35FFB" w:rsidTr="00B812DA">
        <w:tc>
          <w:tcPr>
            <w:tcW w:w="4878" w:type="dxa"/>
          </w:tcPr>
          <w:p w:rsidR="00A35FFB" w:rsidRDefault="002C2E08" w:rsidP="00EC275D">
            <w:pPr>
              <w:pStyle w:val="NoSpacing"/>
            </w:pPr>
            <w:r>
              <w:t>USPS General Delivery Office XML Example</w:t>
            </w:r>
          </w:p>
        </w:tc>
        <w:tc>
          <w:tcPr>
            <w:tcW w:w="2790" w:type="dxa"/>
          </w:tcPr>
          <w:p w:rsidR="00A35FFB" w:rsidRDefault="002C2E08" w:rsidP="00EC275D">
            <w:pPr>
              <w:pStyle w:val="NoSpacing"/>
            </w:pPr>
            <w:r>
              <w:t>48,49</w:t>
            </w:r>
            <w:r w:rsidR="003C3ACD">
              <w:t>,66</w:t>
            </w:r>
          </w:p>
        </w:tc>
      </w:tr>
      <w:tr w:rsidR="002C2E08" w:rsidTr="00B812DA">
        <w:tc>
          <w:tcPr>
            <w:tcW w:w="4878" w:type="dxa"/>
          </w:tcPr>
          <w:p w:rsidR="002C2E08" w:rsidRDefault="002C2E08" w:rsidP="00EC275D">
            <w:pPr>
              <w:pStyle w:val="NoSpacing"/>
            </w:pPr>
            <w:r>
              <w:t>General Address Type 1</w:t>
            </w:r>
          </w:p>
        </w:tc>
        <w:tc>
          <w:tcPr>
            <w:tcW w:w="2790" w:type="dxa"/>
          </w:tcPr>
          <w:p w:rsidR="002C2E08" w:rsidRDefault="002C2E08" w:rsidP="00EC275D">
            <w:pPr>
              <w:pStyle w:val="NoSpacing"/>
            </w:pPr>
            <w:r>
              <w:t>50,51</w:t>
            </w:r>
          </w:p>
        </w:tc>
      </w:tr>
      <w:tr w:rsidR="002C2E08" w:rsidTr="00B812DA">
        <w:tc>
          <w:tcPr>
            <w:tcW w:w="4878" w:type="dxa"/>
          </w:tcPr>
          <w:p w:rsidR="002C2E08" w:rsidRDefault="002C2E08" w:rsidP="00EC275D">
            <w:pPr>
              <w:pStyle w:val="NoSpacing"/>
            </w:pPr>
            <w:r>
              <w:t>General Address Type 2</w:t>
            </w:r>
          </w:p>
        </w:tc>
        <w:tc>
          <w:tcPr>
            <w:tcW w:w="2790" w:type="dxa"/>
          </w:tcPr>
          <w:p w:rsidR="002C2E08" w:rsidRDefault="002C2E08" w:rsidP="00EC275D">
            <w:pPr>
              <w:pStyle w:val="NoSpacing"/>
            </w:pPr>
            <w:r>
              <w:t>52,53</w:t>
            </w:r>
            <w:r w:rsidR="003C3ACD">
              <w:t>,67</w:t>
            </w:r>
          </w:p>
        </w:tc>
      </w:tr>
      <w:tr w:rsidR="002C2E08" w:rsidTr="00B812DA">
        <w:tc>
          <w:tcPr>
            <w:tcW w:w="4878" w:type="dxa"/>
          </w:tcPr>
          <w:p w:rsidR="002C2E08" w:rsidRDefault="002C2E08" w:rsidP="00EC275D">
            <w:pPr>
              <w:pStyle w:val="NoSpacing"/>
            </w:pPr>
            <w:r>
              <w:t>General Address Type 3</w:t>
            </w:r>
          </w:p>
        </w:tc>
        <w:tc>
          <w:tcPr>
            <w:tcW w:w="2790" w:type="dxa"/>
          </w:tcPr>
          <w:p w:rsidR="002C2E08" w:rsidRDefault="002C2E08" w:rsidP="00EC275D">
            <w:pPr>
              <w:pStyle w:val="NoSpacing"/>
            </w:pPr>
            <w:r>
              <w:t>54,55</w:t>
            </w:r>
            <w:r w:rsidR="003C3ACD">
              <w:t>,68</w:t>
            </w:r>
          </w:p>
        </w:tc>
      </w:tr>
    </w:tbl>
    <w:p w:rsidR="00D970AB" w:rsidRDefault="00D970AB" w:rsidP="00C73639">
      <w:pPr>
        <w:pStyle w:val="Heading1"/>
      </w:pPr>
    </w:p>
    <w:p w:rsidR="00207358" w:rsidRPr="00F4676D" w:rsidRDefault="00207358" w:rsidP="008E34E5">
      <w:pPr>
        <w:pStyle w:val="Heading1"/>
        <w:rPr>
          <w:rStyle w:val="Heading1Char"/>
        </w:rPr>
      </w:pPr>
      <w:r>
        <w:br w:type="page"/>
      </w:r>
      <w:bookmarkStart w:id="1" w:name="_Toc424907015"/>
      <w:r w:rsidR="00C73639" w:rsidRPr="00C54981">
        <w:rPr>
          <w:rStyle w:val="Heading1Char"/>
        </w:rPr>
        <w:lastRenderedPageBreak/>
        <w:t>Numbered Thoroughfare Class</w:t>
      </w:r>
      <w:bookmarkEnd w:id="1"/>
    </w:p>
    <w:p w:rsidR="00501FFF" w:rsidRDefault="008E0648" w:rsidP="00501FFF">
      <w:proofErr w:type="gramStart"/>
      <w:r w:rsidRPr="008E0648">
        <w:rPr>
          <w:b/>
        </w:rPr>
        <w:t>Definition</w:t>
      </w:r>
      <w:r>
        <w:t>: An address that specifies location by reference to a thoroughfare and has a Complete Address Num</w:t>
      </w:r>
      <w:r w:rsidR="00D970AB">
        <w:t>ber and a Complete Street Name.</w:t>
      </w:r>
      <w:proofErr w:type="gramEnd"/>
    </w:p>
    <w:p w:rsidR="00501FFF" w:rsidRDefault="00501FFF" w:rsidP="00501FFF">
      <w:pPr>
        <w:pStyle w:val="Heading2"/>
      </w:pPr>
      <w:bookmarkStart w:id="2" w:name="_Toc424907016"/>
      <w:r>
        <w:t>Previous Model</w:t>
      </w:r>
      <w:bookmarkEnd w:id="2"/>
    </w:p>
    <w:p w:rsidR="00501FFF" w:rsidRDefault="00501FFF" w:rsidP="00501FFF"/>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name="NumberedThoroughfareAddress_type"&gt;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&lt;xsd:sequence&gt;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&lt;xsd:choice&gt;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&lt;xsd:element name="CompleteLandmarkName"</w:t>
      </w:r>
      <w:r>
        <w:rPr>
          <w:rFonts w:ascii="Courier New" w:hAnsi="Courier New" w:cs="Courier New"/>
          <w:sz w:val="20"/>
          <w:szCs w:val="20"/>
        </w:rPr>
        <w:t xml:space="preserve">   </w:t>
      </w:r>
      <w:r w:rsidR="00501FFF">
        <w:rPr>
          <w:rFonts w:ascii="Courier New" w:hAnsi="Courier New" w:cs="Courier New"/>
          <w:sz w:val="20"/>
          <w:szCs w:val="20"/>
        </w:rPr>
        <w:t>type="addr_type:CompleteLandmarkName_type"</w:t>
      </w:r>
      <w:r>
        <w:rPr>
          <w:rFonts w:ascii="Courier New" w:hAnsi="Courier New" w:cs="Courier New"/>
          <w:sz w:val="20"/>
          <w:szCs w:val="20"/>
        </w:rPr>
        <w:t xml:space="preserve"> </w:t>
      </w:r>
      <w:r w:rsidR="00501FFF">
        <w:rPr>
          <w:rFonts w:ascii="Courier New" w:hAnsi="Courier New" w:cs="Courier New"/>
          <w:sz w:val="20"/>
          <w:szCs w:val="20"/>
        </w:rPr>
        <w:t>minOccurs="0"maxOccurs="1" /&gt;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&lt;xsd:element name="CompletePlaceName"</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type="addr_type:CompletePlaceName_type"</w:t>
      </w:r>
      <w:r>
        <w:rPr>
          <w:rFonts w:ascii="Courier New" w:hAnsi="Courier New" w:cs="Courier New"/>
          <w:sz w:val="20"/>
          <w:szCs w:val="20"/>
        </w:rPr>
        <w:t xml:space="preserve"> </w:t>
      </w:r>
      <w:r w:rsidR="00501FFF">
        <w:rPr>
          <w:rFonts w:ascii="Courier New" w:hAnsi="Courier New" w:cs="Courier New"/>
          <w:sz w:val="20"/>
          <w:szCs w:val="20"/>
        </w:rPr>
        <w:t>minOccurs="0"</w:t>
      </w:r>
      <w:r>
        <w:rPr>
          <w:rFonts w:ascii="Courier New" w:hAnsi="Courier New" w:cs="Courier New"/>
          <w:sz w:val="20"/>
          <w:szCs w:val="20"/>
        </w:rPr>
        <w:t xml:space="preserve"> </w:t>
      </w:r>
      <w:r w:rsidR="00501FFF">
        <w:rPr>
          <w:rFonts w:ascii="Courier New" w:hAnsi="Courier New" w:cs="Courier New"/>
          <w:sz w:val="20"/>
          <w:szCs w:val="20"/>
        </w:rPr>
        <w:t>maxOccurs="1" /&gt;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&lt;/xsd:choice&gt;</w:t>
      </w:r>
    </w:p>
    <w:p w:rsidR="00501FFF" w:rsidRDefault="00633020"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501FFF">
        <w:rPr>
          <w:rFonts w:ascii="Courier New" w:hAnsi="Courier New" w:cs="Courier New"/>
          <w:sz w:val="20"/>
          <w:szCs w:val="20"/>
        </w:rPr>
        <w:t>&lt;xsd:element name="CompleteAddressNumber"</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r w:rsidR="00633020">
        <w:rPr>
          <w:rFonts w:ascii="Courier New" w:hAnsi="Courier New" w:cs="Courier New"/>
          <w:sz w:val="20"/>
          <w:szCs w:val="20"/>
        </w:rPr>
        <w:t xml:space="preserve"> </w:t>
      </w:r>
      <w:r>
        <w:rPr>
          <w:rFonts w:ascii="Courier New" w:hAnsi="Courier New" w:cs="Courier New"/>
          <w:sz w:val="20"/>
          <w:szCs w:val="20"/>
        </w:rPr>
        <w:t>minOccurs="1"</w:t>
      </w:r>
      <w:r w:rsidR="00633020">
        <w:rPr>
          <w:rFonts w:ascii="Courier New" w:hAnsi="Courier New" w:cs="Courier New"/>
          <w:sz w:val="20"/>
          <w:szCs w:val="20"/>
        </w:rPr>
        <w:t xml:space="preserve"> </w:t>
      </w:r>
      <w:r>
        <w:rPr>
          <w:rFonts w:ascii="Courier New" w:hAnsi="Courier New" w:cs="Courier New"/>
          <w:sz w:val="20"/>
          <w:szCs w:val="20"/>
        </w:rPr>
        <w:t>maxOccurs="1" /&gt;</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name="CompleteStreetName"</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type="addr_type:CompleteStreetName_type" minOccurs="1"</w:t>
      </w:r>
      <w:r w:rsidR="00633020">
        <w:rPr>
          <w:rFonts w:ascii="Courier New" w:hAnsi="Courier New" w:cs="Courier New"/>
          <w:sz w:val="20"/>
          <w:szCs w:val="20"/>
        </w:rPr>
        <w:t xml:space="preserve"> </w:t>
      </w:r>
      <w:r>
        <w:rPr>
          <w:rFonts w:ascii="Courier New" w:hAnsi="Courier New" w:cs="Courier New"/>
          <w:sz w:val="20"/>
          <w:szCs w:val="20"/>
        </w:rPr>
        <w:t>maxOccurs="1" /&gt;</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name="CompleteSubaddress"</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type="addr_type:CompleteSubaddress_type" minOccurs="0"</w:t>
      </w:r>
      <w:r w:rsidR="00633020">
        <w:rPr>
          <w:rFonts w:ascii="Courier New" w:hAnsi="Courier New" w:cs="Courier New"/>
          <w:sz w:val="20"/>
          <w:szCs w:val="20"/>
        </w:rPr>
        <w:t xml:space="preserve"> </w:t>
      </w:r>
      <w:r>
        <w:rPr>
          <w:rFonts w:ascii="Courier New" w:hAnsi="Courier New" w:cs="Courier New"/>
          <w:sz w:val="20"/>
          <w:szCs w:val="20"/>
        </w:rPr>
        <w:t>maxOccurs="1" /&gt;</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w:t>
      </w:r>
      <w:r w:rsidR="00633020">
        <w:rPr>
          <w:rFonts w:ascii="Courier New" w:hAnsi="Courier New" w:cs="Courier New"/>
          <w:sz w:val="20"/>
          <w:szCs w:val="20"/>
        </w:rPr>
        <w:t xml:space="preserve"> </w:t>
      </w:r>
      <w:r>
        <w:rPr>
          <w:rFonts w:ascii="Courier New" w:hAnsi="Courier New" w:cs="Courier New"/>
          <w:sz w:val="20"/>
          <w:szCs w:val="20"/>
        </w:rPr>
        <w:t>minOccurs="0"</w:t>
      </w:r>
      <w:r w:rsidR="00633020">
        <w:rPr>
          <w:rFonts w:ascii="Courier New" w:hAnsi="Courier New" w:cs="Courier New"/>
          <w:sz w:val="20"/>
          <w:szCs w:val="20"/>
        </w:rPr>
        <w:t xml:space="preserve"> </w:t>
      </w:r>
      <w:r>
        <w:rPr>
          <w:rFonts w:ascii="Courier New" w:hAnsi="Courier New" w:cs="Courier New"/>
          <w:sz w:val="20"/>
          <w:szCs w:val="20"/>
        </w:rPr>
        <w:t>maxOccurs="unbounded" /&gt;</w:t>
      </w:r>
    </w:p>
    <w:p w:rsidR="00501FFF" w:rsidRDefault="00501FFF" w:rsidP="00501FFF">
      <w:pPr>
        <w:spacing w:after="0"/>
        <w:rPr>
          <w:rFonts w:ascii="Courier New" w:hAnsi="Courier New" w:cs="Courier New"/>
          <w:sz w:val="20"/>
          <w:szCs w:val="20"/>
        </w:rPr>
      </w:pPr>
      <w:r>
        <w:rPr>
          <w:rFonts w:ascii="Courier New" w:hAnsi="Courier New" w:cs="Courier New"/>
          <w:sz w:val="20"/>
          <w:szCs w:val="20"/>
        </w:rPr>
        <w:t>&lt;xsd:group ref="addr_type:AddressAttributes_group" minOccurs="0" maxOccurs="1" /&gt;</w:t>
      </w:r>
    </w:p>
    <w:p w:rsidR="00501FFF" w:rsidRDefault="00501FFF" w:rsidP="00501FFF">
      <w:pPr>
        <w:spacing w:after="0"/>
        <w:rPr>
          <w:rFonts w:ascii="Courier New" w:hAnsi="Courier New" w:cs="Courier New"/>
          <w:sz w:val="20"/>
          <w:szCs w:val="20"/>
        </w:rPr>
      </w:pPr>
      <w:r>
        <w:rPr>
          <w:rFonts w:ascii="Courier New" w:hAnsi="Courier New" w:cs="Courier New"/>
          <w:sz w:val="20"/>
          <w:szCs w:val="20"/>
        </w:rPr>
        <w:t>&lt;/xsd:sequence&gt;</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501FFF" w:rsidRDefault="00501FFF" w:rsidP="00501FF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501FFF" w:rsidRDefault="00501FFF" w:rsidP="00501FFF">
      <w:r>
        <w:rPr>
          <w:rFonts w:ascii="Courier New" w:hAnsi="Courier New" w:cs="Courier New"/>
          <w:sz w:val="20"/>
          <w:szCs w:val="20"/>
        </w:rPr>
        <w:t>&lt;/xsd:complexType&gt;</w:t>
      </w:r>
    </w:p>
    <w:p w:rsidR="00501FFF" w:rsidRDefault="00501FFF" w:rsidP="00501FFF">
      <w:pPr>
        <w:pStyle w:val="Heading2"/>
      </w:pPr>
      <w:bookmarkStart w:id="3" w:name="_Toc424907017"/>
      <w:r>
        <w:t>New XML Model</w:t>
      </w:r>
      <w:bookmarkEnd w:id="3"/>
    </w:p>
    <w:p w:rsidR="00501FFF" w:rsidRPr="006D1911" w:rsidRDefault="006D1911" w:rsidP="00501FFF">
      <w:pPr>
        <w:rPr>
          <w:b/>
        </w:rPr>
      </w:pPr>
      <w:r>
        <w:rPr>
          <w:b/>
        </w:rPr>
        <w:t>Insert on page 468</w:t>
      </w:r>
    </w:p>
    <w:p w:rsidR="00D704B2" w:rsidRPr="00D704B2" w:rsidRDefault="00501FFF" w:rsidP="00501FFF">
      <w:pPr>
        <w:rPr>
          <w:rFonts w:ascii="Courier New" w:hAnsi="Courier New" w:cs="Courier New"/>
          <w:sz w:val="20"/>
          <w:szCs w:val="24"/>
        </w:rPr>
      </w:pPr>
      <w:r w:rsidRPr="00D704B2">
        <w:rPr>
          <w:rFonts w:ascii="Courier New" w:hAnsi="Courier New" w:cs="Courier New"/>
          <w:sz w:val="20"/>
          <w:szCs w:val="24"/>
        </w:rPr>
        <w:t>&lt;xsd:complexType name="NumberedThoroughfareAddress_type"&gt;</w:t>
      </w:r>
      <w:r w:rsidRPr="00D704B2">
        <w:rPr>
          <w:rFonts w:ascii="Courier New" w:hAnsi="Courier New" w:cs="Courier New"/>
          <w:sz w:val="20"/>
          <w:szCs w:val="24"/>
        </w:rPr>
        <w:br/>
      </w:r>
      <w:r w:rsidR="00633020" w:rsidRPr="00D704B2">
        <w:rPr>
          <w:rFonts w:ascii="Courier New" w:hAnsi="Courier New" w:cs="Courier New"/>
          <w:sz w:val="20"/>
          <w:szCs w:val="24"/>
        </w:rPr>
        <w:t xml:space="preserve"> </w:t>
      </w:r>
      <w:r w:rsidRPr="00D704B2">
        <w:rPr>
          <w:rFonts w:ascii="Courier New" w:hAnsi="Courier New" w:cs="Courier New"/>
          <w:sz w:val="20"/>
          <w:szCs w:val="24"/>
        </w:rPr>
        <w:t>&lt;xsd:annotation&gt;</w:t>
      </w:r>
      <w:r w:rsidRPr="00D704B2">
        <w:rPr>
          <w:rFonts w:ascii="Courier New" w:hAnsi="Courier New" w:cs="Courier New"/>
          <w:sz w:val="20"/>
          <w:szCs w:val="24"/>
        </w:rPr>
        <w:br/>
      </w:r>
      <w:r w:rsidR="00633020" w:rsidRPr="00D704B2">
        <w:rPr>
          <w:rFonts w:ascii="Courier New" w:hAnsi="Courier New" w:cs="Courier New"/>
          <w:sz w:val="20"/>
          <w:szCs w:val="24"/>
        </w:rPr>
        <w:t xml:space="preserve">  </w:t>
      </w:r>
      <w:r w:rsidRPr="00D704B2">
        <w:rPr>
          <w:rFonts w:ascii="Courier New" w:hAnsi="Courier New" w:cs="Courier New"/>
          <w:sz w:val="20"/>
          <w:szCs w:val="24"/>
        </w:rPr>
        <w:t>&lt;xsd:documentation xml:lang="en"&gt;Defining Characteristics:</w:t>
      </w:r>
    </w:p>
    <w:p w:rsidR="00501FFF" w:rsidRPr="00D704B2" w:rsidRDefault="00501FFF" w:rsidP="00501FFF">
      <w:pPr>
        <w:rPr>
          <w:rFonts w:ascii="Courier New" w:hAnsi="Courier New" w:cs="Courier New"/>
          <w:sz w:val="20"/>
          <w:szCs w:val="24"/>
        </w:rPr>
      </w:pPr>
      <w:r w:rsidRPr="00D704B2">
        <w:rPr>
          <w:rFonts w:ascii="Courier New" w:hAnsi="Courier New" w:cs="Courier New"/>
          <w:sz w:val="20"/>
          <w:szCs w:val="24"/>
        </w:rPr>
        <w:t xml:space="preserve"> 1. Addresses of this class must include a Complete Address Number and a Complete Street Name. </w:t>
      </w:r>
    </w:p>
    <w:p w:rsidR="00D704B2" w:rsidRDefault="00501FFF" w:rsidP="00D704B2">
      <w:pPr>
        <w:spacing w:after="0"/>
        <w:rPr>
          <w:rFonts w:ascii="Courier New" w:hAnsi="Courier New" w:cs="Courier New"/>
          <w:sz w:val="20"/>
          <w:szCs w:val="24"/>
        </w:rPr>
      </w:pPr>
      <w:r w:rsidRPr="00D704B2">
        <w:rPr>
          <w:rFonts w:ascii="Courier New" w:hAnsi="Courier New" w:cs="Courier New"/>
          <w:sz w:val="20"/>
          <w:szCs w:val="24"/>
        </w:rPr>
        <w:t>2. In addition, all thoroughfare, landmark, and postal addresses must include a Place Name and a State Name. A Zip Code is recommended but not mandatory. &lt;/xsd:documentation&gt;</w:t>
      </w:r>
      <w:r w:rsidRPr="00D704B2">
        <w:rPr>
          <w:rFonts w:ascii="Courier New" w:hAnsi="Courier New" w:cs="Courier New"/>
          <w:sz w:val="20"/>
          <w:szCs w:val="24"/>
        </w:rPr>
        <w:br/>
        <w:t xml:space="preserve"> &lt;/xsd:annotation&gt;</w:t>
      </w:r>
      <w:r w:rsidRPr="00D704B2">
        <w:rPr>
          <w:rFonts w:ascii="Courier New" w:hAnsi="Courier New" w:cs="Courier New"/>
          <w:sz w:val="20"/>
          <w:szCs w:val="24"/>
        </w:rPr>
        <w:br/>
        <w:t xml:space="preserve"> &lt;xsd:sequence&gt;</w:t>
      </w:r>
      <w:r w:rsidRPr="00D704B2">
        <w:rPr>
          <w:rFonts w:ascii="Courier New" w:hAnsi="Courier New" w:cs="Courier New"/>
          <w:sz w:val="20"/>
          <w:szCs w:val="24"/>
        </w:rPr>
        <w:br/>
        <w:t xml:space="preserve">  &lt;xsd:choice&gt;</w:t>
      </w:r>
      <w:r w:rsidRPr="00D704B2">
        <w:rPr>
          <w:rFonts w:ascii="Courier New" w:hAnsi="Courier New" w:cs="Courier New"/>
          <w:sz w:val="20"/>
          <w:szCs w:val="24"/>
        </w:rPr>
        <w:br/>
        <w:t xml:space="preserve">   &lt;xsd:element name="CompleteLandmarkName"</w:t>
      </w:r>
      <w:r w:rsidR="00D970AB" w:rsidRPr="00D704B2">
        <w:rPr>
          <w:rFonts w:ascii="Courier New" w:hAnsi="Courier New" w:cs="Courier New"/>
          <w:sz w:val="20"/>
          <w:szCs w:val="24"/>
        </w:rPr>
        <w:t xml:space="preserve"> </w:t>
      </w:r>
      <w:r w:rsidRPr="00D704B2">
        <w:rPr>
          <w:rFonts w:ascii="Courier New" w:hAnsi="Courier New" w:cs="Courier New"/>
          <w:sz w:val="20"/>
          <w:szCs w:val="24"/>
        </w:rPr>
        <w:t>type="addr_type:CompleteLandmarkName_type"</w:t>
      </w:r>
      <w:r w:rsidR="00D970AB"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 xml:space="preserve">&lt;xsd:element name="CompletePlaceName" </w:t>
      </w:r>
      <w:r w:rsidRPr="00D704B2">
        <w:rPr>
          <w:rFonts w:ascii="Courier New" w:hAnsi="Courier New" w:cs="Courier New"/>
          <w:sz w:val="20"/>
          <w:szCs w:val="24"/>
        </w:rPr>
        <w:lastRenderedPageBreak/>
        <w:t>type="addr_type:CompletePlaceName_type"</w:t>
      </w:r>
      <w:r w:rsidR="00D970AB"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&lt;/xsd:choice&gt;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&lt;xsd:element name="CompleteAddressNumber" type="addr_type:CompleteAddressNumber_type"</w:t>
      </w:r>
      <w:r w:rsidR="00D970AB"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&lt;xsd:element name="CompleteStreetName" type="addr_type:CompleteStreetName_type"</w:t>
      </w:r>
      <w:r w:rsidR="00D970AB"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&lt;xsd:element name="CompleteSubaddress" type="addr_type:CompleteSubaddress_type"</w:t>
      </w:r>
      <w:r w:rsidR="00D970AB"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&lt;xsd:group ref="addr_type:PlaceStateZip_group" minOccurs="0" maxOccurs="unbounded"/&gt;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&lt;xsd:element name="MapPosition" type="addr_type:MapPosition_type" minOccurs="0"</w:t>
      </w:r>
      <w:r w:rsidR="00D970AB" w:rsidRPr="00D704B2">
        <w:rPr>
          <w:rFonts w:ascii="Courier New" w:hAnsi="Courier New" w:cs="Courier New"/>
          <w:sz w:val="20"/>
          <w:szCs w:val="24"/>
        </w:rPr>
        <w:t xml:space="preserve"> </w:t>
      </w:r>
      <w:r w:rsidRPr="00D704B2">
        <w:rPr>
          <w:rFonts w:ascii="Courier New" w:hAnsi="Courier New" w:cs="Courier New"/>
          <w:sz w:val="20"/>
          <w:szCs w:val="24"/>
        </w:rPr>
        <w:t xml:space="preserve">maxOccurs="unbounded"&gt; </w:t>
      </w:r>
    </w:p>
    <w:p w:rsidR="00501FFF" w:rsidRPr="00D704B2" w:rsidRDefault="00501FFF" w:rsidP="00D704B2">
      <w:pPr>
        <w:spacing w:after="0"/>
        <w:rPr>
          <w:rFonts w:ascii="Courier New" w:hAnsi="Courier New" w:cs="Courier New"/>
          <w:sz w:val="18"/>
        </w:rPr>
      </w:pPr>
      <w:r w:rsidRPr="00D704B2">
        <w:rPr>
          <w:rFonts w:ascii="Courier New" w:hAnsi="Courier New" w:cs="Courier New"/>
          <w:sz w:val="20"/>
          <w:szCs w:val="24"/>
        </w:rPr>
        <w:t>&lt;/xsd:element&gt;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&lt;xsd:element name="AddressId" type="addr_type:AddressID_type" minOccurs="1"</w:t>
      </w:r>
      <w:r w:rsidRPr="00D704B2">
        <w:rPr>
          <w:rFonts w:ascii="Courier New" w:hAnsi="Courier New" w:cs="Courier New"/>
          <w:sz w:val="20"/>
          <w:szCs w:val="24"/>
        </w:rPr>
        <w:br/>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t>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&lt;xsd:group ref="addr_type:AddressAttributes_group" minOccurs="0"</w:t>
      </w:r>
      <w:r w:rsidR="00D704B2">
        <w:rPr>
          <w:rFonts w:ascii="Courier New" w:hAnsi="Courier New" w:cs="Courier New"/>
          <w:sz w:val="20"/>
          <w:szCs w:val="24"/>
        </w:rPr>
        <w:t xml:space="preserve"> </w:t>
      </w:r>
      <w:r w:rsidRPr="00D704B2">
        <w:rPr>
          <w:rFonts w:ascii="Courier New" w:hAnsi="Courier New" w:cs="Courier New"/>
          <w:sz w:val="20"/>
          <w:szCs w:val="24"/>
        </w:rPr>
        <w:t>maxOccurs="1"/&gt;</w:t>
      </w:r>
      <w:r w:rsidRPr="00D704B2">
        <w:rPr>
          <w:rFonts w:ascii="Courier New" w:hAnsi="Courier New" w:cs="Courier New"/>
          <w:sz w:val="20"/>
          <w:szCs w:val="24"/>
        </w:rPr>
        <w:br/>
      </w:r>
      <w:r w:rsidR="00D970AB" w:rsidRPr="00D704B2">
        <w:rPr>
          <w:rFonts w:ascii="Courier New" w:hAnsi="Courier New" w:cs="Courier New"/>
          <w:sz w:val="20"/>
          <w:szCs w:val="24"/>
        </w:rPr>
        <w:t xml:space="preserve">  </w:t>
      </w:r>
      <w:r w:rsidRPr="00D704B2">
        <w:rPr>
          <w:rFonts w:ascii="Courier New" w:hAnsi="Courier New" w:cs="Courier New"/>
          <w:sz w:val="20"/>
          <w:szCs w:val="24"/>
        </w:rPr>
        <w:t>&lt;/xsd:sequence&gt;</w:t>
      </w:r>
      <w:r w:rsidRPr="00D704B2">
        <w:rPr>
          <w:rFonts w:ascii="Courier New" w:hAnsi="Courier New" w:cs="Courier New"/>
          <w:sz w:val="20"/>
          <w:szCs w:val="24"/>
        </w:rPr>
        <w:br/>
        <w:t>&lt;xsd:attribute name="action" type="addr_type:Action_type" use="optional"/&gt;</w:t>
      </w:r>
      <w:r w:rsidRPr="00D704B2">
        <w:rPr>
          <w:rFonts w:ascii="Courier New" w:hAnsi="Courier New" w:cs="Courier New"/>
          <w:sz w:val="20"/>
          <w:szCs w:val="24"/>
        </w:rPr>
        <w:br/>
        <w:t>&lt;/xsd:complexType&gt;</w:t>
      </w:r>
    </w:p>
    <w:p w:rsidR="00501FFF" w:rsidRPr="00501FFF" w:rsidRDefault="00501FFF" w:rsidP="00501FFF"/>
    <w:p w:rsidR="00C73639" w:rsidRDefault="006F0E5A" w:rsidP="006F0E5A">
      <w:pPr>
        <w:pStyle w:val="Heading2"/>
      </w:pPr>
      <w:bookmarkStart w:id="4" w:name="_Toc424907018"/>
      <w:r>
        <w:t>Previous XML Example</w:t>
      </w:r>
      <w:bookmarkEnd w:id="4"/>
    </w:p>
    <w:p w:rsidR="006F0E5A" w:rsidRDefault="006F0E5A" w:rsidP="006F0E5A"/>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&lt;NumberedThoroughfareAddress&gt;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&lt;AddressNumber&gt;123&lt;/AddressNumber&gt;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&lt;StreetName&gt;Main&lt;/StreetName&gt;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&lt;StreetNamePostType&gt;Street&lt;/StreetNamePostType&gt;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&lt;PlaceName&gt;Buffalo Lake&lt;/PlaceName&gt;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&lt;StateName&gt;MN&lt;/StateName&gt;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&lt;ZipCode&gt;55314&lt;/ZipCode&gt;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&lt;/NumberedThoroughfareAddress&gt;</w:t>
      </w:r>
    </w:p>
    <w:p w:rsidR="006F0E5A" w:rsidRPr="006F0E5A" w:rsidRDefault="006F0E5A" w:rsidP="006F0E5A">
      <w:r>
        <w:rPr>
          <w:rFonts w:ascii="Courier New" w:hAnsi="Courier New" w:cs="Courier New"/>
          <w:sz w:val="20"/>
          <w:szCs w:val="20"/>
        </w:rPr>
        <w:t>&lt;/addr:AddressCollection&gt;</w:t>
      </w:r>
    </w:p>
    <w:p w:rsidR="00D704B2" w:rsidRDefault="00D704B2" w:rsidP="00C73639">
      <w:pPr>
        <w:pStyle w:val="Heading2"/>
      </w:pPr>
    </w:p>
    <w:p w:rsidR="00C73639" w:rsidRDefault="00C73639" w:rsidP="00C73639">
      <w:pPr>
        <w:pStyle w:val="Heading2"/>
      </w:pPr>
      <w:bookmarkStart w:id="5" w:name="_Toc424907019"/>
      <w:r>
        <w:t>New XML Example</w:t>
      </w:r>
      <w:bookmarkEnd w:id="5"/>
    </w:p>
    <w:p w:rsidR="00C73639" w:rsidRDefault="00260BF7" w:rsidP="00C73639">
      <w:pPr>
        <w:rPr>
          <w:b/>
        </w:rPr>
      </w:pPr>
      <w:r>
        <w:rPr>
          <w:b/>
        </w:rPr>
        <w:t xml:space="preserve">Insert on </w:t>
      </w:r>
      <w:r w:rsidR="00C73639">
        <w:rPr>
          <w:b/>
        </w:rPr>
        <w:t>Page 231</w:t>
      </w:r>
      <w:r w:rsidR="00513E41">
        <w:rPr>
          <w:b/>
        </w:rPr>
        <w:t>, 476</w:t>
      </w:r>
    </w:p>
    <w:p w:rsidR="00661C4C" w:rsidRPr="00D704B2" w:rsidRDefault="00C73639" w:rsidP="00C73639">
      <w:pPr>
        <w:rPr>
          <w:rFonts w:ascii="Courier New" w:hAnsi="Courier New" w:cs="Courier New"/>
          <w:b/>
          <w:sz w:val="18"/>
        </w:rPr>
      </w:pPr>
      <w:r w:rsidRPr="00D704B2">
        <w:rPr>
          <w:rFonts w:ascii="Courier New" w:hAnsi="Courier New" w:cs="Courier New"/>
          <w:sz w:val="20"/>
          <w:szCs w:val="24"/>
        </w:rPr>
        <w:t xml:space="preserve">&lt;addr:AddressCollection version="2.0" xmlns:addr="addr" </w:t>
      </w:r>
      <w:r w:rsidR="00D704B2">
        <w:rPr>
          <w:rFonts w:ascii="Courier New" w:hAnsi="Courier New" w:cs="Courier New"/>
          <w:sz w:val="20"/>
          <w:szCs w:val="24"/>
        </w:rPr>
        <w:t xml:space="preserve">  </w:t>
      </w:r>
      <w:r w:rsidRPr="00D704B2">
        <w:rPr>
          <w:rFonts w:ascii="Courier New" w:hAnsi="Courier New" w:cs="Courier New"/>
          <w:sz w:val="20"/>
          <w:szCs w:val="24"/>
        </w:rPr>
        <w:t>xmlns:addr_type="addr_type"</w:t>
      </w:r>
      <w:r w:rsidRPr="00D704B2">
        <w:rPr>
          <w:rFonts w:ascii="Courier New" w:hAnsi="Courier New" w:cs="Courier New"/>
          <w:sz w:val="20"/>
          <w:szCs w:val="24"/>
        </w:rPr>
        <w:br/>
        <w:t>xmlns:gml="http://www.opengis.net/gml" xmlns:smil20="http://www.w3.org/2001/SMIL20/"</w:t>
      </w:r>
      <w:r w:rsidRPr="00D704B2">
        <w:rPr>
          <w:rFonts w:ascii="Courier New" w:hAnsi="Courier New" w:cs="Courier New"/>
          <w:sz w:val="20"/>
          <w:szCs w:val="24"/>
        </w:rPr>
        <w:br/>
        <w:t>xmlns:smil20lang="http://www.w3.org/2001/SMIL20/Language"</w:t>
      </w:r>
      <w:r w:rsidRPr="00D704B2">
        <w:rPr>
          <w:rFonts w:ascii="Courier New" w:hAnsi="Courier New" w:cs="Courier New"/>
          <w:sz w:val="20"/>
          <w:szCs w:val="24"/>
        </w:rPr>
        <w:br/>
        <w:t>xmlns:xlink="http://www.w3.org/1999/xlink" xmlns:xml="http://www.w3.org/XML/1998/namespace"</w:t>
      </w:r>
      <w:r w:rsidRPr="00D704B2">
        <w:rPr>
          <w:rFonts w:ascii="Courier New" w:hAnsi="Courier New" w:cs="Courier New"/>
          <w:sz w:val="20"/>
          <w:szCs w:val="24"/>
        </w:rPr>
        <w:br/>
        <w:t>xmlns:xsi="http://www.w3.org/2001/XMLSchema-instance" xsi:schemaLocation="addr addr.xsd "&gt;</w:t>
      </w:r>
      <w:r w:rsidRPr="00D704B2">
        <w:rPr>
          <w:rFonts w:ascii="Courier New" w:hAnsi="Courier New" w:cs="Courier New"/>
          <w:sz w:val="20"/>
          <w:szCs w:val="24"/>
        </w:rPr>
        <w:br/>
      </w:r>
      <w:r w:rsidRPr="00D704B2">
        <w:rPr>
          <w:rFonts w:ascii="Courier New" w:hAnsi="Courier New" w:cs="Courier New"/>
          <w:sz w:val="20"/>
          <w:szCs w:val="24"/>
        </w:rPr>
        <w:br/>
        <w:t xml:space="preserve"> &lt;NumberedThoroughfareAddress&gt;</w:t>
      </w:r>
      <w:r w:rsidRPr="00D704B2">
        <w:rPr>
          <w:rFonts w:ascii="Courier New" w:hAnsi="Courier New" w:cs="Courier New"/>
          <w:sz w:val="20"/>
          <w:szCs w:val="24"/>
        </w:rPr>
        <w:br/>
        <w:t xml:space="preserve">  &lt;CompleteAddressNumber&gt;</w:t>
      </w:r>
      <w:r w:rsidRPr="00D704B2">
        <w:rPr>
          <w:rFonts w:ascii="Courier New" w:hAnsi="Courier New" w:cs="Courier New"/>
          <w:sz w:val="20"/>
          <w:szCs w:val="24"/>
        </w:rPr>
        <w:br/>
        <w:t xml:space="preserve">   &lt;AddressNumber&gt;123&lt;/AddressNumber&gt;</w:t>
      </w:r>
      <w:r w:rsidRPr="00D704B2">
        <w:rPr>
          <w:rFonts w:ascii="Courier New" w:hAnsi="Courier New" w:cs="Courier New"/>
          <w:sz w:val="20"/>
          <w:szCs w:val="24"/>
        </w:rPr>
        <w:br/>
        <w:t xml:space="preserve">  &lt;/CompleteAddressNumber&gt;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&lt;StreetName&gt;Main&lt;/StreetName&gt;</w:t>
      </w:r>
      <w:r w:rsidRPr="00D704B2">
        <w:rPr>
          <w:rFonts w:ascii="Courier New" w:hAnsi="Courier New" w:cs="Courier New"/>
          <w:sz w:val="20"/>
          <w:szCs w:val="24"/>
        </w:rPr>
        <w:br/>
        <w:t xml:space="preserve">    &lt;StreetNamePostType&gt;Street&lt;/StreetNamePostType&gt;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&lt;CompletePlaceName&gt;</w:t>
      </w:r>
      <w:r w:rsidRPr="00D704B2">
        <w:rPr>
          <w:rFonts w:ascii="Courier New" w:hAnsi="Courier New" w:cs="Courier New"/>
          <w:sz w:val="20"/>
          <w:szCs w:val="24"/>
        </w:rPr>
        <w:br/>
        <w:t xml:space="preserve">   </w:t>
      </w:r>
      <w:r w:rsidR="00D704B2">
        <w:rPr>
          <w:rFonts w:ascii="Courier New" w:hAnsi="Courier New" w:cs="Courier New"/>
          <w:sz w:val="20"/>
          <w:szCs w:val="24"/>
        </w:rPr>
        <w:t xml:space="preserve"> </w:t>
      </w:r>
      <w:r w:rsidRPr="00D704B2">
        <w:rPr>
          <w:rFonts w:ascii="Courier New" w:hAnsi="Courier New" w:cs="Courier New"/>
          <w:sz w:val="20"/>
          <w:szCs w:val="24"/>
        </w:rPr>
        <w:t>&lt;PlaceName&gt;Buffalo Lake&lt;/PlaceName&gt;</w:t>
      </w:r>
      <w:r w:rsidRPr="00D704B2">
        <w:rPr>
          <w:rFonts w:ascii="Courier New" w:hAnsi="Courier New" w:cs="Courier New"/>
          <w:sz w:val="20"/>
          <w:szCs w:val="24"/>
        </w:rPr>
        <w:br/>
        <w:t xml:space="preserve">   &lt;/CompletePlaceName&gt;</w:t>
      </w:r>
      <w:r w:rsidRPr="00D704B2">
        <w:rPr>
          <w:rFonts w:ascii="Courier New" w:hAnsi="Courier New" w:cs="Courier New"/>
          <w:sz w:val="20"/>
          <w:szCs w:val="24"/>
        </w:rPr>
        <w:br/>
        <w:t xml:space="preserve">   &lt;StateName&gt;MN&lt;/StateName&gt;</w:t>
      </w:r>
      <w:r w:rsidRPr="00D704B2">
        <w:rPr>
          <w:rFonts w:ascii="Courier New" w:hAnsi="Courier New" w:cs="Courier New"/>
          <w:sz w:val="20"/>
          <w:szCs w:val="24"/>
        </w:rPr>
        <w:br/>
        <w:t xml:space="preserve">   &lt;ZipCode&gt;55314&lt;/ZipCode&gt;</w:t>
      </w:r>
      <w:r w:rsidRPr="00D704B2">
        <w:rPr>
          <w:rFonts w:ascii="Courier New" w:hAnsi="Courier New" w:cs="Courier New"/>
          <w:sz w:val="20"/>
          <w:szCs w:val="24"/>
        </w:rPr>
        <w:br/>
        <w:t xml:space="preserve">   &lt;AddressId&gt;0111&lt;/AddressId&gt;</w:t>
      </w:r>
      <w:r w:rsidRPr="00D704B2">
        <w:rPr>
          <w:rFonts w:ascii="Courier New" w:hAnsi="Courier New" w:cs="Courier New"/>
          <w:sz w:val="20"/>
          <w:szCs w:val="24"/>
        </w:rPr>
        <w:br/>
        <w:t xml:space="preserve">  &lt;/NumberedThoroughfareAddress&gt;</w:t>
      </w:r>
      <w:r w:rsidRPr="00D704B2">
        <w:rPr>
          <w:rFonts w:ascii="Courier New" w:hAnsi="Courier New" w:cs="Courier New"/>
          <w:sz w:val="20"/>
          <w:szCs w:val="24"/>
        </w:rPr>
        <w:br/>
        <w:t>&lt;/addr:AddressCollection&gt;</w:t>
      </w:r>
    </w:p>
    <w:p w:rsidR="00C73639" w:rsidRDefault="00C73639" w:rsidP="00C73639">
      <w:pPr>
        <w:pStyle w:val="Heading1"/>
      </w:pPr>
      <w:bookmarkStart w:id="6" w:name="_Toc424907020"/>
      <w:r>
        <w:t>Intersection Address</w:t>
      </w:r>
      <w:bookmarkEnd w:id="6"/>
    </w:p>
    <w:p w:rsidR="006F0E5A" w:rsidRDefault="008E0648" w:rsidP="006F0E5A">
      <w:r w:rsidRPr="008E0648">
        <w:rPr>
          <w:b/>
        </w:rPr>
        <w:t>Definition</w:t>
      </w:r>
      <w:r>
        <w:t>: An address that specifies location by reference to a thoroughfare and has two Complete street names</w:t>
      </w:r>
      <w:r w:rsidR="00FE4DC0">
        <w:t xml:space="preserve"> that </w:t>
      </w:r>
      <w:proofErr w:type="gramStart"/>
      <w:r w:rsidR="00FE4DC0">
        <w:t>are separated</w:t>
      </w:r>
      <w:proofErr w:type="gramEnd"/>
      <w:r w:rsidR="00FE4DC0">
        <w:t xml:space="preserve"> by a Separator Element.</w:t>
      </w:r>
    </w:p>
    <w:p w:rsidR="00CE7D36" w:rsidRDefault="00CE7D36" w:rsidP="00D704B2">
      <w:pPr>
        <w:pStyle w:val="Heading2"/>
      </w:pPr>
      <w:bookmarkStart w:id="7" w:name="_Toc424907021"/>
      <w:r>
        <w:t>Previous Model</w:t>
      </w:r>
      <w:bookmarkEnd w:id="7"/>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name="IntersectionAddress_type"&gt;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&lt;xsd:sequence&gt;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&lt;xsd:choice&gt;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&lt;xsd:element name="CompleteLandmarkName"</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type="addr_type:CompleteLandmarkName_type" minOccurs="0"</w:t>
      </w:r>
      <w:r w:rsidR="00D704B2">
        <w:rPr>
          <w:rFonts w:ascii="Courier New" w:hAnsi="Courier New" w:cs="Courier New"/>
          <w:sz w:val="20"/>
          <w:szCs w:val="20"/>
        </w:rPr>
        <w:t xml:space="preserve"> </w:t>
      </w:r>
      <w:r>
        <w:rPr>
          <w:rFonts w:ascii="Courier New" w:hAnsi="Courier New" w:cs="Courier New"/>
          <w:sz w:val="20"/>
          <w:szCs w:val="20"/>
        </w:rPr>
        <w:t>maxOccurs="1" /&gt;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&lt;xsd:element name="CompletePlaceName"</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type="addr_type:CompletePlaceName_type" minOccurs="0"</w:t>
      </w:r>
      <w:r w:rsidR="00D704B2">
        <w:rPr>
          <w:rFonts w:ascii="Courier New" w:hAnsi="Courier New" w:cs="Courier New"/>
          <w:sz w:val="20"/>
          <w:szCs w:val="20"/>
        </w:rPr>
        <w:t xml:space="preserve"> </w:t>
      </w:r>
      <w:r>
        <w:rPr>
          <w:rFonts w:ascii="Courier New" w:hAnsi="Courier New" w:cs="Courier New"/>
          <w:sz w:val="20"/>
          <w:szCs w:val="20"/>
        </w:rPr>
        <w:t>maxOccurs="1" /&gt;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&lt;/xsd:choice&gt;</w:t>
      </w:r>
    </w:p>
    <w:p w:rsidR="00CE7D36" w:rsidRDefault="00D704B2"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w:t>
      </w:r>
      <w:r w:rsidR="00CE7D36">
        <w:rPr>
          <w:rFonts w:ascii="Courier New" w:hAnsi="Courier New" w:cs="Courier New"/>
          <w:sz w:val="20"/>
          <w:szCs w:val="20"/>
        </w:rPr>
        <w:t>&lt;xsd:element name="CornerOf" type="addr_type:CornerOf_type"</w:t>
      </w:r>
      <w:r>
        <w:rPr>
          <w:rFonts w:ascii="Courier New" w:hAnsi="Courier New" w:cs="Courier New"/>
          <w:sz w:val="20"/>
          <w:szCs w:val="20"/>
        </w:rPr>
        <w:t xml:space="preserve"> </w:t>
      </w:r>
      <w:r w:rsidR="00CE7D36">
        <w:rPr>
          <w:rFonts w:ascii="Courier New" w:hAnsi="Courier New" w:cs="Courier New"/>
          <w:sz w:val="20"/>
          <w:szCs w:val="20"/>
        </w:rPr>
        <w:t>minOccurs="0"</w:t>
      </w:r>
    </w:p>
    <w:p w:rsidR="00D704B2"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&lt;xsd:element name="CompleteStreetName"</w:t>
      </w:r>
      <w:r w:rsidR="00D704B2">
        <w:rPr>
          <w:rFonts w:ascii="Courier New" w:hAnsi="Courier New" w:cs="Courier New"/>
          <w:sz w:val="20"/>
          <w:szCs w:val="20"/>
        </w:rPr>
        <w:t xml:space="preserve"> </w:t>
      </w:r>
      <w:r>
        <w:rPr>
          <w:rFonts w:ascii="Courier New" w:hAnsi="Courier New" w:cs="Courier New"/>
          <w:sz w:val="20"/>
          <w:szCs w:val="20"/>
        </w:rPr>
        <w:t>type="addr_type:CompleteStreetName_type" minOccurs="1"</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ref="addr:IntersectionAddress_StreetName_group"</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maxOccurs="unbounded" /&gt;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r w:rsidR="00D704B2">
        <w:rPr>
          <w:rFonts w:ascii="Courier New" w:hAnsi="Courier New" w:cs="Courier New"/>
          <w:sz w:val="20"/>
          <w:szCs w:val="20"/>
        </w:rPr>
        <w:t xml:space="preserve"> </w:t>
      </w:r>
      <w:r>
        <w:rPr>
          <w:rFonts w:ascii="Courier New" w:hAnsi="Courier New" w:cs="Courier New"/>
          <w:sz w:val="20"/>
          <w:szCs w:val="20"/>
        </w:rPr>
        <w:t>maxOccurs="1" /&gt;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r w:rsidR="00D704B2">
        <w:rPr>
          <w:rFonts w:ascii="Courier New" w:hAnsi="Courier New" w:cs="Courier New"/>
          <w:sz w:val="20"/>
          <w:szCs w:val="20"/>
        </w:rPr>
        <w:t xml:space="preserve"> </w:t>
      </w:r>
      <w:r>
        <w:rPr>
          <w:rFonts w:ascii="Courier New" w:hAnsi="Courier New" w:cs="Courier New"/>
          <w:sz w:val="20"/>
          <w:szCs w:val="20"/>
        </w:rPr>
        <w:t>minOccurs="0" maxOccurs="1" /&gt;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CE7D36" w:rsidRDefault="00CE7D36" w:rsidP="00CE7D36">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CE7D36" w:rsidRDefault="00CE7D36" w:rsidP="00CE7D36">
      <w:r>
        <w:rPr>
          <w:rFonts w:ascii="Courier New" w:hAnsi="Courier New" w:cs="Courier New"/>
          <w:sz w:val="20"/>
          <w:szCs w:val="20"/>
        </w:rPr>
        <w:t>&lt;/xsd:complexType&gt;</w:t>
      </w:r>
    </w:p>
    <w:p w:rsidR="00CE7D36" w:rsidRDefault="00CE7D36" w:rsidP="00CE7D36">
      <w:pPr>
        <w:pStyle w:val="Heading2"/>
      </w:pPr>
      <w:bookmarkStart w:id="8" w:name="_Toc424907022"/>
      <w:r>
        <w:t>New Model</w:t>
      </w:r>
      <w:bookmarkEnd w:id="8"/>
    </w:p>
    <w:p w:rsidR="00CE7D36" w:rsidRDefault="006D1911" w:rsidP="00CE7D36">
      <w:r>
        <w:rPr>
          <w:b/>
        </w:rPr>
        <w:t>Insert on page 469</w:t>
      </w:r>
    </w:p>
    <w:p w:rsidR="0007359D" w:rsidRPr="00D704B2" w:rsidRDefault="00CE7D36" w:rsidP="00CE7D36">
      <w:pPr>
        <w:rPr>
          <w:rFonts w:ascii="Courier New" w:hAnsi="Courier New" w:cs="Courier New"/>
          <w:sz w:val="20"/>
          <w:szCs w:val="24"/>
        </w:rPr>
      </w:pPr>
      <w:r w:rsidRPr="00D704B2">
        <w:rPr>
          <w:rFonts w:ascii="Courier New" w:hAnsi="Courier New" w:cs="Courier New"/>
          <w:sz w:val="20"/>
          <w:szCs w:val="24"/>
        </w:rPr>
        <w:t>&lt;xsd:complexType name="IntersectionAddress_type"&gt;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&lt;xsd:annotation&gt;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&lt;xsd:documentation&gt;Defining Characteristics:</w:t>
      </w:r>
    </w:p>
    <w:p w:rsidR="0007359D" w:rsidRPr="00D704B2" w:rsidRDefault="00CE7D36" w:rsidP="00CE7D36">
      <w:pPr>
        <w:rPr>
          <w:rFonts w:ascii="Courier New" w:hAnsi="Courier New" w:cs="Courier New"/>
          <w:sz w:val="20"/>
          <w:szCs w:val="24"/>
        </w:rPr>
      </w:pPr>
      <w:r w:rsidRPr="00D704B2">
        <w:rPr>
          <w:rFonts w:ascii="Courier New" w:hAnsi="Courier New" w:cs="Courier New"/>
          <w:sz w:val="20"/>
          <w:szCs w:val="24"/>
        </w:rPr>
        <w:t xml:space="preserve"> 1. An address of this class must include</w:t>
      </w:r>
      <w:r w:rsidRPr="00D704B2">
        <w:rPr>
          <w:rFonts w:ascii="Courier New" w:hAnsi="Courier New" w:cs="Courier New"/>
          <w:sz w:val="20"/>
          <w:szCs w:val="24"/>
        </w:rPr>
        <w:tab/>
        <w:t>two or more Complete Street Names, each separated by a Separator Element.</w:t>
      </w:r>
    </w:p>
    <w:p w:rsidR="00CE7D36" w:rsidRPr="00D704B2" w:rsidRDefault="00CE7D36" w:rsidP="00CE7D36">
      <w:pPr>
        <w:rPr>
          <w:rFonts w:ascii="Courier New" w:hAnsi="Courier New" w:cs="Courier New"/>
          <w:sz w:val="18"/>
        </w:rPr>
      </w:pPr>
      <w:r w:rsidRPr="00D704B2">
        <w:rPr>
          <w:rFonts w:ascii="Courier New" w:hAnsi="Courier New" w:cs="Courier New"/>
          <w:sz w:val="20"/>
          <w:szCs w:val="24"/>
        </w:rPr>
        <w:t xml:space="preserve"> 2. In</w:t>
      </w:r>
      <w:r w:rsidR="0007359D" w:rsidRPr="00D704B2">
        <w:rPr>
          <w:rFonts w:ascii="Courier New" w:hAnsi="Courier New" w:cs="Courier New"/>
          <w:sz w:val="20"/>
          <w:szCs w:val="24"/>
        </w:rPr>
        <w:t xml:space="preserve"> </w:t>
      </w:r>
      <w:r w:rsidRPr="00D704B2">
        <w:rPr>
          <w:rFonts w:ascii="Courier New" w:hAnsi="Courier New" w:cs="Courier New"/>
          <w:sz w:val="20"/>
          <w:szCs w:val="24"/>
        </w:rPr>
        <w:t>addition, all thoroughfare, landmark, and postal addresses must include a Place Name</w:t>
      </w:r>
      <w:r w:rsidR="0007359D" w:rsidRPr="00D704B2">
        <w:rPr>
          <w:rFonts w:ascii="Courier New" w:hAnsi="Courier New" w:cs="Courier New"/>
          <w:sz w:val="20"/>
          <w:szCs w:val="24"/>
        </w:rPr>
        <w:t xml:space="preserve"> </w:t>
      </w:r>
      <w:r w:rsidRPr="00D704B2">
        <w:rPr>
          <w:rFonts w:ascii="Courier New" w:hAnsi="Courier New" w:cs="Courier New"/>
          <w:sz w:val="20"/>
          <w:szCs w:val="24"/>
        </w:rPr>
        <w:t>and a State Name. A Zip Code is recommended but not mandatory. &lt;/xsd:documentation&gt;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&lt;/xsd:annotation&gt;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&lt;xsd:sequence&gt;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00D704B2">
        <w:rPr>
          <w:rFonts w:ascii="Courier New" w:hAnsi="Courier New" w:cs="Courier New"/>
          <w:sz w:val="20"/>
          <w:szCs w:val="24"/>
        </w:rPr>
        <w:t xml:space="preserve"> </w:t>
      </w:r>
      <w:r w:rsidRPr="00D704B2">
        <w:rPr>
          <w:rFonts w:ascii="Courier New" w:hAnsi="Courier New" w:cs="Courier New"/>
          <w:sz w:val="20"/>
          <w:szCs w:val="24"/>
        </w:rPr>
        <w:t>&lt;xsd:choice&gt;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00D704B2">
        <w:rPr>
          <w:rFonts w:ascii="Courier New" w:hAnsi="Courier New" w:cs="Courier New"/>
          <w:sz w:val="20"/>
          <w:szCs w:val="24"/>
        </w:rPr>
        <w:t xml:space="preserve"> </w:t>
      </w:r>
      <w:r w:rsidRPr="00D704B2">
        <w:rPr>
          <w:rFonts w:ascii="Courier New" w:hAnsi="Courier New" w:cs="Courier New"/>
          <w:sz w:val="20"/>
          <w:szCs w:val="24"/>
        </w:rPr>
        <w:t>&lt;xsd:element name="CompleteLandmarkName"</w:t>
      </w:r>
      <w:r w:rsidR="00D704B2">
        <w:rPr>
          <w:rFonts w:ascii="Courier New" w:hAnsi="Courier New" w:cs="Courier New"/>
          <w:sz w:val="20"/>
          <w:szCs w:val="24"/>
        </w:rPr>
        <w:t xml:space="preserve"> </w:t>
      </w:r>
      <w:r w:rsidRPr="00D704B2">
        <w:rPr>
          <w:rFonts w:ascii="Courier New" w:hAnsi="Courier New" w:cs="Courier New"/>
          <w:sz w:val="20"/>
          <w:szCs w:val="24"/>
        </w:rPr>
        <w:t>type="addr_type:CompleteLandmarkName_type"</w:t>
      </w:r>
      <w:r w:rsidR="0007359D"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Pr="00D704B2">
        <w:rPr>
          <w:rFonts w:ascii="Courier New" w:hAnsi="Courier New" w:cs="Courier New"/>
          <w:sz w:val="20"/>
          <w:szCs w:val="24"/>
        </w:rPr>
        <w:t>&lt;xsd:element name="CompletePlaceName" type="addr_type:CompletePlaceName_type"</w:t>
      </w:r>
      <w:r w:rsidR="0007359D"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t>&lt;/xsd:choice&gt;</w:t>
      </w:r>
      <w:r w:rsidRPr="00D704B2">
        <w:rPr>
          <w:rFonts w:ascii="Courier New" w:hAnsi="Courier New" w:cs="Courier New"/>
          <w:sz w:val="20"/>
          <w:szCs w:val="24"/>
        </w:rPr>
        <w:br/>
        <w:t>&lt;xsd:element name="CornerOf" type="addr_type:CornerOf_type" minOccurs="0" maxOccurs="1"/&gt;</w:t>
      </w:r>
      <w:r w:rsidRPr="00D704B2">
        <w:rPr>
          <w:rFonts w:ascii="Courier New" w:hAnsi="Courier New" w:cs="Courier New"/>
          <w:sz w:val="20"/>
          <w:szCs w:val="24"/>
        </w:rPr>
        <w:br/>
        <w:t>&lt;xsd:element name="CompleteStreetName" type="addr_type:CompleteStreetName_type"</w:t>
      </w:r>
      <w:r w:rsidR="0007359D"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t>&lt;xsd:group ref="addr:IntersectionAddress_StreetName_group" minOccurs="1"</w:t>
      </w:r>
      <w:r w:rsidR="00D704B2">
        <w:rPr>
          <w:rFonts w:ascii="Courier New" w:hAnsi="Courier New" w:cs="Courier New"/>
          <w:sz w:val="20"/>
          <w:szCs w:val="24"/>
        </w:rPr>
        <w:t xml:space="preserve"> </w:t>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t>maxOccurs="unbounded"/&gt;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Pr="00D704B2">
        <w:rPr>
          <w:rFonts w:ascii="Courier New" w:hAnsi="Courier New" w:cs="Courier New"/>
          <w:sz w:val="20"/>
          <w:szCs w:val="24"/>
        </w:rPr>
        <w:t>&lt;xsd:group ref="addr_type:PlaceStateZip_group" minOccurs="1" maxOccurs="1"/&gt;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Pr="00D704B2">
        <w:rPr>
          <w:rFonts w:ascii="Courier New" w:hAnsi="Courier New" w:cs="Courier New"/>
          <w:sz w:val="20"/>
          <w:szCs w:val="24"/>
        </w:rPr>
        <w:t>&lt;xsd:element name="MapPosition" type="addr_type:MapPosition_type" minOccurs="0"</w:t>
      </w:r>
      <w:r w:rsidR="0007359D" w:rsidRPr="00D704B2">
        <w:rPr>
          <w:rFonts w:ascii="Courier New" w:hAnsi="Courier New" w:cs="Courier New"/>
          <w:sz w:val="20"/>
          <w:szCs w:val="24"/>
        </w:rPr>
        <w:t xml:space="preserve"> </w:t>
      </w:r>
      <w:r w:rsidRPr="00D704B2">
        <w:rPr>
          <w:rFonts w:ascii="Courier New" w:hAnsi="Courier New" w:cs="Courier New"/>
          <w:sz w:val="20"/>
          <w:szCs w:val="24"/>
        </w:rPr>
        <w:t>maxOccurs="unbounded"/&gt;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Pr="00D704B2">
        <w:rPr>
          <w:rFonts w:ascii="Courier New" w:hAnsi="Courier New" w:cs="Courier New"/>
          <w:sz w:val="20"/>
          <w:szCs w:val="24"/>
        </w:rPr>
        <w:t>&lt;xsd:element name="AddressId" type="addr_type:AddressID_type" minOccurs="1"</w:t>
      </w:r>
      <w:r w:rsidRPr="00D704B2">
        <w:rPr>
          <w:rFonts w:ascii="Courier New" w:hAnsi="Courier New" w:cs="Courier New"/>
          <w:sz w:val="20"/>
          <w:szCs w:val="24"/>
        </w:rPr>
        <w:br/>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t>maxOccurs="1"/&gt;</w:t>
      </w:r>
      <w:r w:rsidRPr="00D704B2">
        <w:rPr>
          <w:rFonts w:ascii="Courier New" w:hAnsi="Courier New" w:cs="Courier New"/>
          <w:sz w:val="20"/>
          <w:szCs w:val="24"/>
        </w:rPr>
        <w:br/>
      </w:r>
      <w:r w:rsidR="0007359D" w:rsidRPr="00D704B2">
        <w:rPr>
          <w:rFonts w:ascii="Courier New" w:hAnsi="Courier New" w:cs="Courier New"/>
          <w:sz w:val="20"/>
          <w:szCs w:val="24"/>
        </w:rPr>
        <w:t xml:space="preserve"> </w:t>
      </w:r>
      <w:r w:rsidRPr="00D704B2">
        <w:rPr>
          <w:rFonts w:ascii="Courier New" w:hAnsi="Courier New" w:cs="Courier New"/>
          <w:sz w:val="20"/>
          <w:szCs w:val="24"/>
        </w:rPr>
        <w:t>&lt;xsd:group ref="addr_type:AddressAttributes_group" minOccurs="0" maxOccurs="1"/&gt;</w:t>
      </w:r>
      <w:r w:rsidRPr="00D704B2">
        <w:rPr>
          <w:rFonts w:ascii="Courier New" w:hAnsi="Courier New" w:cs="Courier New"/>
          <w:sz w:val="20"/>
          <w:szCs w:val="24"/>
        </w:rPr>
        <w:br/>
        <w:t>&lt;/xsd:sequence&gt;</w:t>
      </w:r>
      <w:r w:rsidRPr="00D704B2">
        <w:rPr>
          <w:rFonts w:ascii="Courier New" w:hAnsi="Courier New" w:cs="Courier New"/>
          <w:sz w:val="20"/>
          <w:szCs w:val="24"/>
        </w:rPr>
        <w:br/>
        <w:t>&lt;xsd:attribute name="action" type="addr_type:Action_type" use="optional"/&gt;</w:t>
      </w:r>
      <w:r w:rsidRPr="00D704B2">
        <w:rPr>
          <w:rFonts w:ascii="Courier New" w:hAnsi="Courier New" w:cs="Courier New"/>
          <w:sz w:val="20"/>
          <w:szCs w:val="24"/>
        </w:rPr>
        <w:br/>
        <w:t>&lt;/xsd:complexType&gt;</w:t>
      </w:r>
    </w:p>
    <w:p w:rsidR="00CE7D36" w:rsidRPr="00CE7D36" w:rsidRDefault="00CE7D36" w:rsidP="00CE7D36"/>
    <w:p w:rsidR="006F0E5A" w:rsidRDefault="006F0E5A" w:rsidP="006F0E5A">
      <w:pPr>
        <w:pStyle w:val="Heading2"/>
      </w:pPr>
      <w:bookmarkStart w:id="9" w:name="_Toc424907023"/>
      <w:r>
        <w:t>Previous XML Example</w:t>
      </w:r>
      <w:bookmarkEnd w:id="9"/>
    </w:p>
    <w:p w:rsidR="006F0E5A" w:rsidRDefault="006F0E5A" w:rsidP="006F0E5A"/>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&lt;IntersectionAddress&gt;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&lt;StreetName&gt;Boardwalk&lt;/StreetName&gt;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&lt;SeparatorElement&gt;and&lt;/SeparatorElement&gt;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&lt;StreetName&gt;Park&lt;/StreetName&gt;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&lt;StreetNamePostType&gt;Place&lt;/StreetNamePostType&gt;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&lt;PlaceName&gt;Atlantic City&lt;/PlaceName&gt;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&lt;StateName&gt;NJ&lt;/StateName&gt;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&lt;/IntersectionAddress&gt;</w:t>
      </w:r>
    </w:p>
    <w:p w:rsidR="006F0E5A" w:rsidRPr="006F0E5A" w:rsidRDefault="006F0E5A" w:rsidP="006F0E5A">
      <w:r>
        <w:rPr>
          <w:rFonts w:ascii="Courier New" w:hAnsi="Courier New" w:cs="Courier New"/>
          <w:sz w:val="20"/>
          <w:szCs w:val="20"/>
        </w:rPr>
        <w:t>&lt;/addr:AddressCollection&gt;</w:t>
      </w:r>
    </w:p>
    <w:p w:rsidR="00C73639" w:rsidRDefault="00C73639" w:rsidP="00C73639">
      <w:pPr>
        <w:pStyle w:val="Heading2"/>
      </w:pPr>
      <w:bookmarkStart w:id="10" w:name="_Toc424907024"/>
      <w:r>
        <w:t>New XML Example</w:t>
      </w:r>
      <w:bookmarkEnd w:id="10"/>
    </w:p>
    <w:p w:rsidR="00C73639" w:rsidRPr="00C73639" w:rsidRDefault="00C73639" w:rsidP="00C73639">
      <w:pPr>
        <w:rPr>
          <w:b/>
        </w:rPr>
      </w:pPr>
      <w:r>
        <w:rPr>
          <w:b/>
        </w:rPr>
        <w:t>Page 234</w:t>
      </w:r>
      <w:r w:rsidR="00513E41">
        <w:rPr>
          <w:b/>
        </w:rPr>
        <w:t>, 476</w:t>
      </w:r>
    </w:p>
    <w:p w:rsidR="00C73639" w:rsidRPr="00D704B2" w:rsidRDefault="00C73639" w:rsidP="00C73639">
      <w:pPr>
        <w:rPr>
          <w:rFonts w:ascii="Courier New" w:hAnsi="Courier New" w:cs="Courier New"/>
          <w:sz w:val="18"/>
        </w:rPr>
      </w:pPr>
      <w:r w:rsidRPr="00D704B2">
        <w:rPr>
          <w:rFonts w:ascii="Courier New" w:hAnsi="Courier New" w:cs="Courier New"/>
          <w:sz w:val="20"/>
          <w:szCs w:val="24"/>
        </w:rPr>
        <w:t>&lt;addr:AddressCollection version="2.0" xmlns:addr="addr"</w:t>
      </w:r>
      <w:r w:rsidRPr="00D704B2">
        <w:rPr>
          <w:rFonts w:ascii="Courier New" w:hAnsi="Courier New" w:cs="Courier New"/>
          <w:sz w:val="20"/>
          <w:szCs w:val="24"/>
        </w:rPr>
        <w:br/>
        <w:t xml:space="preserve">    xmlns:addr_type="addr_type" xmlns:gml="http://www.opengis.net/gml"</w:t>
      </w:r>
      <w:r w:rsidRPr="00D704B2">
        <w:rPr>
          <w:rFonts w:ascii="Courier New" w:hAnsi="Courier New" w:cs="Courier New"/>
          <w:sz w:val="20"/>
          <w:szCs w:val="24"/>
        </w:rPr>
        <w:br/>
        <w:t xml:space="preserve">    xmlns:smil20="http://www.w3.org/2001/SMIL20/"</w:t>
      </w:r>
      <w:r w:rsidRPr="00D704B2">
        <w:rPr>
          <w:rFonts w:ascii="Courier New" w:hAnsi="Courier New" w:cs="Courier New"/>
          <w:sz w:val="20"/>
          <w:szCs w:val="24"/>
        </w:rPr>
        <w:br/>
        <w:t xml:space="preserve">    xmlns:smil20lang="http://www.w3.org/2001/SMIL20/Language"</w:t>
      </w:r>
      <w:r w:rsidRPr="00D704B2">
        <w:rPr>
          <w:rFonts w:ascii="Courier New" w:hAnsi="Courier New" w:cs="Courier New"/>
          <w:sz w:val="20"/>
          <w:szCs w:val="24"/>
        </w:rPr>
        <w:br/>
        <w:t xml:space="preserve">    xmlns:xlink="http://www.w3.org/1999/xlink"</w:t>
      </w:r>
      <w:r w:rsidRPr="00D704B2">
        <w:rPr>
          <w:rFonts w:ascii="Courier New" w:hAnsi="Courier New" w:cs="Courier New"/>
          <w:sz w:val="20"/>
          <w:szCs w:val="24"/>
        </w:rPr>
        <w:br/>
        <w:t xml:space="preserve">    xmlns:xml="http://www.w3.org/XML/1998/namespace"</w:t>
      </w:r>
      <w:r w:rsidRPr="00D704B2">
        <w:rPr>
          <w:rFonts w:ascii="Courier New" w:hAnsi="Courier New" w:cs="Courier New"/>
          <w:sz w:val="20"/>
          <w:szCs w:val="24"/>
        </w:rPr>
        <w:br/>
        <w:t xml:space="preserve">    xmlns:xsi="http://www.w3.org/2001/XMLSchema-instance"</w:t>
      </w:r>
      <w:r w:rsidRPr="00D704B2">
        <w:rPr>
          <w:rFonts w:ascii="Courier New" w:hAnsi="Courier New" w:cs="Courier New"/>
          <w:sz w:val="20"/>
          <w:szCs w:val="24"/>
        </w:rPr>
        <w:br/>
        <w:t xml:space="preserve">    xsi:schemaLocation="addr addr.xsd "&gt;</w:t>
      </w:r>
      <w:r w:rsidRPr="00D704B2">
        <w:rPr>
          <w:rFonts w:ascii="Courier New" w:hAnsi="Courier New" w:cs="Courier New"/>
          <w:sz w:val="20"/>
          <w:szCs w:val="24"/>
        </w:rPr>
        <w:br/>
        <w:t xml:space="preserve">    &lt;IntersectionAddress&gt;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&lt;StreetName&gt;Boardwalk&lt;/StreetName&gt;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&lt;SeparatorElement&gt;and&lt;/SeparatorElement&gt;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&lt;StreetName&gt;Park&lt;/StreetName&gt;</w:t>
      </w:r>
      <w:r w:rsidRPr="00D704B2">
        <w:rPr>
          <w:rFonts w:ascii="Courier New" w:hAnsi="Courier New" w:cs="Courier New"/>
          <w:sz w:val="20"/>
          <w:szCs w:val="24"/>
        </w:rPr>
        <w:br/>
        <w:t xml:space="preserve">            &lt;StreetNamePostType&gt;Place&lt;/StreetNamePostType&gt;</w:t>
      </w:r>
      <w:r w:rsidRPr="00D704B2">
        <w:rPr>
          <w:rFonts w:ascii="Courier New" w:hAnsi="Courier New" w:cs="Courier New"/>
          <w:sz w:val="20"/>
          <w:szCs w:val="24"/>
        </w:rPr>
        <w:br/>
        <w:t xml:space="preserve">        &lt;/CompleteStreetName&gt;</w:t>
      </w:r>
      <w:r w:rsidRPr="00D704B2">
        <w:rPr>
          <w:rFonts w:ascii="Courier New" w:hAnsi="Courier New" w:cs="Courier New"/>
          <w:sz w:val="20"/>
          <w:szCs w:val="24"/>
        </w:rPr>
        <w:br/>
        <w:t xml:space="preserve">        &lt;CompletePlaceName&gt;</w:t>
      </w:r>
      <w:r w:rsidRPr="00D704B2">
        <w:rPr>
          <w:rFonts w:ascii="Courier New" w:hAnsi="Courier New" w:cs="Courier New"/>
          <w:sz w:val="20"/>
          <w:szCs w:val="24"/>
        </w:rPr>
        <w:br/>
        <w:t xml:space="preserve">            &lt;PlaceName&gt;Atlantic City&lt;/PlaceName&gt;</w:t>
      </w:r>
      <w:r w:rsidRPr="00D704B2">
        <w:rPr>
          <w:rFonts w:ascii="Courier New" w:hAnsi="Courier New" w:cs="Courier New"/>
          <w:sz w:val="20"/>
          <w:szCs w:val="24"/>
        </w:rPr>
        <w:br/>
      </w:r>
      <w:r w:rsidRPr="00D704B2">
        <w:rPr>
          <w:rFonts w:ascii="Courier New" w:hAnsi="Courier New" w:cs="Courier New"/>
          <w:sz w:val="20"/>
          <w:szCs w:val="24"/>
        </w:rPr>
        <w:lastRenderedPageBreak/>
        <w:t xml:space="preserve">        &lt;/CompletePlaceName&gt;</w:t>
      </w:r>
      <w:r w:rsidRPr="00D704B2">
        <w:rPr>
          <w:rFonts w:ascii="Courier New" w:hAnsi="Courier New" w:cs="Courier New"/>
          <w:sz w:val="20"/>
          <w:szCs w:val="24"/>
        </w:rPr>
        <w:br/>
        <w:t xml:space="preserve">        &lt;StateName&gt;NJ&lt;/StateName&gt;</w:t>
      </w:r>
      <w:r w:rsidRPr="00D704B2">
        <w:rPr>
          <w:rFonts w:ascii="Courier New" w:hAnsi="Courier New" w:cs="Courier New"/>
          <w:sz w:val="20"/>
          <w:szCs w:val="24"/>
        </w:rPr>
        <w:br/>
        <w:t xml:space="preserve">        &lt;AddressId&gt;0112&lt;/AddressId&gt;</w:t>
      </w:r>
      <w:r w:rsidRPr="00D704B2">
        <w:rPr>
          <w:rFonts w:ascii="Courier New" w:hAnsi="Courier New" w:cs="Courier New"/>
          <w:sz w:val="20"/>
          <w:szCs w:val="24"/>
        </w:rPr>
        <w:br/>
        <w:t xml:space="preserve">    &lt;/IntersectionAddress&gt;</w:t>
      </w:r>
      <w:r w:rsidRPr="00D704B2">
        <w:rPr>
          <w:rFonts w:ascii="Courier New" w:hAnsi="Courier New" w:cs="Courier New"/>
          <w:sz w:val="20"/>
          <w:szCs w:val="24"/>
        </w:rPr>
        <w:br/>
        <w:t>&lt;/addr:AddressCollection&gt;</w:t>
      </w:r>
    </w:p>
    <w:p w:rsidR="00C73639" w:rsidRDefault="00504163" w:rsidP="00504163">
      <w:pPr>
        <w:pStyle w:val="Heading1"/>
      </w:pPr>
      <w:bookmarkStart w:id="11" w:name="_Toc424907025"/>
      <w:r>
        <w:t>Two Number Address Range</w:t>
      </w:r>
      <w:bookmarkEnd w:id="11"/>
    </w:p>
    <w:p w:rsidR="00FE4DC0" w:rsidRDefault="00FE4DC0" w:rsidP="00FE4DC0">
      <w:proofErr w:type="gramStart"/>
      <w:r w:rsidRPr="008E0648">
        <w:rPr>
          <w:b/>
        </w:rPr>
        <w:t>Definition</w:t>
      </w:r>
      <w:r>
        <w:t>: An address that specifies location by reference to a thoroughfare and has two Complete Address Numbers separated by a hyphen.</w:t>
      </w:r>
      <w:proofErr w:type="gramEnd"/>
    </w:p>
    <w:p w:rsidR="005B4F0F" w:rsidRDefault="005B4F0F" w:rsidP="005B4F0F">
      <w:pPr>
        <w:pStyle w:val="Heading2"/>
      </w:pPr>
      <w:bookmarkStart w:id="12" w:name="_Toc424907026"/>
      <w:r>
        <w:t>Previous XML Model</w:t>
      </w:r>
      <w:bookmarkEnd w:id="12"/>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name="TwoNumberAddressRange_type"&gt;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name="CompleteLandmarkName"</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type="addr_type:CompleteLandmarkName_type" minOccurs="0"</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name="CompletePlaceName"</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type="addr_type:CompletePlaceName_type" minOccurs="0"</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 minOccurs="1"</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name="SeparatorElement"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type="addr_type:Separator_type" maxOccurs="1" minOccurs="1"/&gt;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 minOccurs="1"</w:t>
      </w:r>
      <w:r w:rsidR="00D704B2">
        <w:rPr>
          <w:rFonts w:ascii="Courier New" w:hAnsi="Courier New" w:cs="Courier New"/>
          <w:sz w:val="20"/>
          <w:szCs w:val="20"/>
        </w:rPr>
        <w:t xml:space="preserve"> </w:t>
      </w:r>
      <w:r>
        <w:rPr>
          <w:rFonts w:ascii="Courier New" w:hAnsi="Courier New" w:cs="Courier New"/>
          <w:sz w:val="20"/>
          <w:szCs w:val="20"/>
        </w:rPr>
        <w:t>maxOccurs="1"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name="CompleteStreetName"</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type="addr_type:CompleteStreetName_type" minOccurs="1"</w:t>
      </w:r>
      <w:r w:rsidR="00D704B2">
        <w:rPr>
          <w:rFonts w:ascii="Courier New" w:hAnsi="Courier New" w:cs="Courier New"/>
          <w:sz w:val="20"/>
          <w:szCs w:val="20"/>
        </w:rPr>
        <w:t xml:space="preserve"> </w:t>
      </w:r>
      <w:r>
        <w:rPr>
          <w:rFonts w:ascii="Courier New" w:hAnsi="Courier New" w:cs="Courier New"/>
          <w:sz w:val="20"/>
          <w:szCs w:val="20"/>
        </w:rPr>
        <w:t>maxOccurs="1" /&gt;</w:t>
      </w:r>
    </w:p>
    <w:p w:rsidR="005B4F0F" w:rsidRDefault="005B4F0F" w:rsidP="00D704B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r w:rsidR="00D704B2">
        <w:rPr>
          <w:rFonts w:ascii="Courier New" w:hAnsi="Courier New" w:cs="Courier New"/>
          <w:sz w:val="20"/>
          <w:szCs w:val="20"/>
        </w:rPr>
        <w:t xml:space="preserve"> </w:t>
      </w:r>
      <w:r>
        <w:rPr>
          <w:rFonts w:ascii="Courier New" w:hAnsi="Courier New" w:cs="Courier New"/>
          <w:sz w:val="20"/>
          <w:szCs w:val="20"/>
        </w:rPr>
        <w:t>maxOccurs="unbounded"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r w:rsidR="00D704B2">
        <w:rPr>
          <w:rFonts w:ascii="Courier New" w:hAnsi="Courier New" w:cs="Courier New"/>
          <w:sz w:val="20"/>
          <w:szCs w:val="20"/>
        </w:rPr>
        <w:t xml:space="preserve"> </w:t>
      </w:r>
      <w:r>
        <w:rPr>
          <w:rFonts w:ascii="Courier New" w:hAnsi="Courier New" w:cs="Courier New"/>
          <w:sz w:val="20"/>
          <w:szCs w:val="20"/>
        </w:rPr>
        <w:t>minOccurs="0" maxOccurs="1" /&gt;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5B4F0F" w:rsidRDefault="005B4F0F" w:rsidP="005B4F0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r w:rsidR="00D704B2">
        <w:rPr>
          <w:rFonts w:ascii="Courier New" w:hAnsi="Courier New" w:cs="Courier New"/>
          <w:sz w:val="20"/>
          <w:szCs w:val="20"/>
        </w:rPr>
        <w:t xml:space="preserve"> </w:t>
      </w:r>
      <w:r>
        <w:rPr>
          <w:rFonts w:ascii="Courier New" w:hAnsi="Courier New" w:cs="Courier New"/>
          <w:sz w:val="20"/>
          <w:szCs w:val="20"/>
        </w:rPr>
        <w:t>use="optional" /&gt;</w:t>
      </w:r>
    </w:p>
    <w:p w:rsidR="005B4F0F" w:rsidRDefault="005B4F0F" w:rsidP="005B4F0F">
      <w:pPr>
        <w:rPr>
          <w:rFonts w:ascii="Courier New" w:hAnsi="Courier New" w:cs="Courier New"/>
          <w:sz w:val="20"/>
          <w:szCs w:val="20"/>
        </w:rPr>
      </w:pPr>
      <w:r>
        <w:rPr>
          <w:rFonts w:ascii="Courier New" w:hAnsi="Courier New" w:cs="Courier New"/>
          <w:sz w:val="20"/>
          <w:szCs w:val="20"/>
        </w:rPr>
        <w:t>&lt;/xsd:complexType&gt;</w:t>
      </w:r>
    </w:p>
    <w:p w:rsidR="005B4F0F" w:rsidRDefault="005B4F0F" w:rsidP="005B4F0F">
      <w:pPr>
        <w:pStyle w:val="Heading2"/>
      </w:pPr>
      <w:bookmarkStart w:id="13" w:name="_Toc424907027"/>
      <w:r>
        <w:t>New XML Model</w:t>
      </w:r>
      <w:bookmarkEnd w:id="13"/>
    </w:p>
    <w:p w:rsidR="005B4F0F" w:rsidRDefault="006D1911" w:rsidP="005B4F0F">
      <w:r>
        <w:rPr>
          <w:b/>
        </w:rPr>
        <w:t>Insert on page 469</w:t>
      </w:r>
    </w:p>
    <w:p w:rsidR="00CE7D36" w:rsidRPr="00D704B2" w:rsidRDefault="005B4F0F" w:rsidP="005B4F0F">
      <w:pPr>
        <w:rPr>
          <w:rFonts w:ascii="Courier New" w:hAnsi="Courier New" w:cs="Courier New"/>
          <w:sz w:val="20"/>
          <w:szCs w:val="24"/>
        </w:rPr>
      </w:pPr>
      <w:r w:rsidRPr="00D704B2">
        <w:rPr>
          <w:rFonts w:ascii="Courier New" w:hAnsi="Courier New" w:cs="Courier New"/>
          <w:sz w:val="20"/>
          <w:szCs w:val="24"/>
        </w:rPr>
        <w:t>&lt;xsd:complexType name="TwoNumberAddressRange_type"&gt;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&lt;xsd:annotation&gt;</w:t>
      </w:r>
      <w:r w:rsidRPr="00D704B2">
        <w:rPr>
          <w:rFonts w:ascii="Courier New" w:hAnsi="Courier New" w:cs="Courier New"/>
          <w:sz w:val="20"/>
          <w:szCs w:val="24"/>
        </w:rPr>
        <w:br/>
      </w:r>
      <w:r w:rsidR="00D704B2">
        <w:rPr>
          <w:rFonts w:ascii="Courier New" w:hAnsi="Courier New" w:cs="Courier New"/>
          <w:sz w:val="20"/>
          <w:szCs w:val="24"/>
        </w:rPr>
        <w:t xml:space="preserve">  </w:t>
      </w:r>
      <w:r w:rsidRPr="00D704B2">
        <w:rPr>
          <w:rFonts w:ascii="Courier New" w:hAnsi="Courier New" w:cs="Courier New"/>
          <w:sz w:val="20"/>
          <w:szCs w:val="24"/>
        </w:rPr>
        <w:t>&lt;xsd:documentation&gt;Defining Characteristics</w:t>
      </w:r>
    </w:p>
    <w:p w:rsidR="00CE7D36" w:rsidRPr="00D704B2" w:rsidRDefault="005B4F0F" w:rsidP="005B4F0F">
      <w:pPr>
        <w:rPr>
          <w:rFonts w:ascii="Courier New" w:hAnsi="Courier New" w:cs="Courier New"/>
          <w:sz w:val="20"/>
          <w:szCs w:val="24"/>
        </w:rPr>
      </w:pPr>
      <w:r w:rsidRPr="00D704B2">
        <w:rPr>
          <w:rFonts w:ascii="Courier New" w:hAnsi="Courier New" w:cs="Courier New"/>
          <w:sz w:val="20"/>
          <w:szCs w:val="24"/>
        </w:rPr>
        <w:t xml:space="preserve"> 1. Addresses of this class must include two</w:t>
      </w:r>
      <w:r w:rsidR="00CE7D36" w:rsidRPr="00D704B2">
        <w:rPr>
          <w:rFonts w:ascii="Courier New" w:hAnsi="Courier New" w:cs="Courier New"/>
          <w:sz w:val="20"/>
          <w:szCs w:val="24"/>
        </w:rPr>
        <w:t xml:space="preserve"> </w:t>
      </w:r>
      <w:r w:rsidRPr="00D704B2">
        <w:rPr>
          <w:rFonts w:ascii="Courier New" w:hAnsi="Courier New" w:cs="Courier New"/>
          <w:sz w:val="20"/>
          <w:szCs w:val="24"/>
        </w:rPr>
        <w:t>Complete Address Numbers separated by a hyphen. The first Complete Address Number</w:t>
      </w:r>
      <w:r w:rsidR="00CE7D36" w:rsidRPr="00D704B2">
        <w:rPr>
          <w:rFonts w:ascii="Courier New" w:hAnsi="Courier New" w:cs="Courier New"/>
          <w:sz w:val="20"/>
          <w:szCs w:val="24"/>
        </w:rPr>
        <w:t xml:space="preserve"> </w:t>
      </w:r>
      <w:r w:rsidRPr="00D704B2">
        <w:rPr>
          <w:rFonts w:ascii="Courier New" w:hAnsi="Courier New" w:cs="Courier New"/>
          <w:sz w:val="20"/>
          <w:szCs w:val="24"/>
        </w:rPr>
        <w:t>must be less than or equal to the second.</w:t>
      </w:r>
    </w:p>
    <w:p w:rsidR="00CE7D36" w:rsidRPr="00D704B2" w:rsidRDefault="005B4F0F" w:rsidP="005B4F0F">
      <w:pPr>
        <w:rPr>
          <w:rFonts w:ascii="Courier New" w:hAnsi="Courier New" w:cs="Courier New"/>
          <w:sz w:val="20"/>
          <w:szCs w:val="24"/>
        </w:rPr>
      </w:pPr>
      <w:r w:rsidRPr="00D704B2">
        <w:rPr>
          <w:rFonts w:ascii="Courier New" w:hAnsi="Courier New" w:cs="Courier New"/>
          <w:sz w:val="20"/>
          <w:szCs w:val="24"/>
        </w:rPr>
        <w:t xml:space="preserve"> </w:t>
      </w:r>
      <w:proofErr w:type="gramStart"/>
      <w:r w:rsidRPr="00D704B2">
        <w:rPr>
          <w:rFonts w:ascii="Courier New" w:hAnsi="Courier New" w:cs="Courier New"/>
          <w:sz w:val="20"/>
          <w:szCs w:val="24"/>
        </w:rPr>
        <w:t>2. The two Complete Address Numbers must</w:t>
      </w:r>
      <w:r w:rsidR="00CE7D36" w:rsidRPr="00D704B2">
        <w:rPr>
          <w:rFonts w:ascii="Courier New" w:hAnsi="Courier New" w:cs="Courier New"/>
          <w:sz w:val="20"/>
          <w:szCs w:val="24"/>
        </w:rPr>
        <w:t xml:space="preserve"> </w:t>
      </w:r>
      <w:r w:rsidRPr="00D704B2">
        <w:rPr>
          <w:rFonts w:ascii="Courier New" w:hAnsi="Courier New" w:cs="Courier New"/>
          <w:sz w:val="20"/>
          <w:szCs w:val="24"/>
        </w:rPr>
        <w:t>be followed by a Complete Street Name</w:t>
      </w:r>
      <w:proofErr w:type="gramEnd"/>
      <w:r w:rsidRPr="00D704B2">
        <w:rPr>
          <w:rFonts w:ascii="Courier New" w:hAnsi="Courier New" w:cs="Courier New"/>
          <w:sz w:val="20"/>
          <w:szCs w:val="24"/>
        </w:rPr>
        <w:t>.</w:t>
      </w:r>
    </w:p>
    <w:p w:rsidR="005B4F0F" w:rsidRPr="00D704B2" w:rsidRDefault="005B4F0F" w:rsidP="005B4F0F">
      <w:pPr>
        <w:rPr>
          <w:rFonts w:ascii="Courier New" w:hAnsi="Courier New" w:cs="Courier New"/>
          <w:sz w:val="18"/>
        </w:rPr>
      </w:pPr>
      <w:r w:rsidRPr="00D704B2">
        <w:rPr>
          <w:rFonts w:ascii="Courier New" w:hAnsi="Courier New" w:cs="Courier New"/>
          <w:sz w:val="20"/>
          <w:szCs w:val="24"/>
        </w:rPr>
        <w:lastRenderedPageBreak/>
        <w:t xml:space="preserve"> 3. In addition, all thoroughfare, landmark,</w:t>
      </w:r>
      <w:r w:rsidR="00CE7D36" w:rsidRPr="00D704B2">
        <w:rPr>
          <w:rFonts w:ascii="Courier New" w:hAnsi="Courier New" w:cs="Courier New"/>
          <w:sz w:val="20"/>
          <w:szCs w:val="24"/>
        </w:rPr>
        <w:t xml:space="preserve"> </w:t>
      </w:r>
      <w:r w:rsidRPr="00D704B2">
        <w:rPr>
          <w:rFonts w:ascii="Courier New" w:hAnsi="Courier New" w:cs="Courier New"/>
          <w:sz w:val="20"/>
          <w:szCs w:val="24"/>
        </w:rPr>
        <w:t>and postal addresses must include a Place Name and a State Name. A Zip Code is</w:t>
      </w:r>
      <w:r w:rsidR="00CE7D36" w:rsidRPr="00D704B2">
        <w:rPr>
          <w:rFonts w:ascii="Courier New" w:hAnsi="Courier New" w:cs="Courier New"/>
          <w:sz w:val="20"/>
          <w:szCs w:val="24"/>
        </w:rPr>
        <w:t xml:space="preserve"> </w:t>
      </w:r>
      <w:r w:rsidRPr="00D704B2">
        <w:rPr>
          <w:rFonts w:ascii="Courier New" w:hAnsi="Courier New" w:cs="Courier New"/>
          <w:sz w:val="20"/>
          <w:szCs w:val="24"/>
        </w:rPr>
        <w:t>recommended but not mandatory. &lt;/xsd:documentation&gt;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&lt;/xsd:annotation&gt;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&lt;xsd:sequence&gt;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&lt;xsd:choice&gt;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name="CompleteLandmarkName"</w:t>
      </w:r>
      <w:r w:rsidR="00CE7D36" w:rsidRPr="00D704B2">
        <w:rPr>
          <w:rFonts w:ascii="Courier New" w:hAnsi="Courier New" w:cs="Courier New"/>
          <w:sz w:val="20"/>
          <w:szCs w:val="24"/>
        </w:rPr>
        <w:t xml:space="preserve"> </w:t>
      </w:r>
      <w:r w:rsidRPr="00D704B2">
        <w:rPr>
          <w:rFonts w:ascii="Courier New" w:hAnsi="Courier New" w:cs="Courier New"/>
          <w:sz w:val="20"/>
          <w:szCs w:val="24"/>
        </w:rPr>
        <w:t>type="addr_type:CompleteLandmarkName_type"</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name="CompletePlaceName"</w:t>
      </w:r>
      <w:r w:rsidR="00CE7D36" w:rsidRPr="00D704B2">
        <w:rPr>
          <w:rFonts w:ascii="Courier New" w:hAnsi="Courier New" w:cs="Courier New"/>
          <w:sz w:val="20"/>
          <w:szCs w:val="24"/>
        </w:rPr>
        <w:t xml:space="preserve"> </w:t>
      </w:r>
      <w:r w:rsidRPr="00D704B2">
        <w:rPr>
          <w:rFonts w:ascii="Courier New" w:hAnsi="Courier New" w:cs="Courier New"/>
          <w:sz w:val="20"/>
          <w:szCs w:val="24"/>
        </w:rPr>
        <w:t>type="addr_type:CompletePlaceName_type"</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minOccurs="0" maxOccurs="1"/&gt;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&lt;/xsd:choice&gt;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name="CompleteAddressNumber" type="addr_type:CompleteAddressNumber_type"</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name="SeparatorElement" type="addr_type:Separator_type" maxOccurs="1"</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name="CompleteAddressNumber" type="addr_type:CompleteAddressNumber_type"</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name="CompleteStreetName" type="addr_type:CompleteStreetName_type"</w:t>
      </w:r>
      <w:r w:rsidR="00CE7D36" w:rsidRPr="00D704B2">
        <w:rPr>
          <w:rFonts w:ascii="Courier New" w:hAnsi="Courier New" w:cs="Courier New"/>
          <w:sz w:val="20"/>
          <w:szCs w:val="24"/>
        </w:rPr>
        <w:t xml:space="preserve"> </w:t>
      </w:r>
      <w:r w:rsidRPr="00D704B2">
        <w:rPr>
          <w:rFonts w:ascii="Courier New" w:hAnsi="Courier New" w:cs="Courier New"/>
          <w:sz w:val="20"/>
          <w:szCs w:val="24"/>
        </w:rPr>
        <w:t>minOccurs="1" maxOccurs="1"/&gt;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&lt;xsd:group ref="addr_type:PlaceStateZip_group" minOccurs="1"</w:t>
      </w:r>
      <w:r w:rsidR="00951950">
        <w:rPr>
          <w:rFonts w:ascii="Courier New" w:hAnsi="Courier New" w:cs="Courier New"/>
          <w:sz w:val="20"/>
          <w:szCs w:val="24"/>
        </w:rPr>
        <w:t xml:space="preserve"> </w:t>
      </w:r>
      <w:r w:rsidRPr="00D704B2">
        <w:rPr>
          <w:rFonts w:ascii="Courier New" w:hAnsi="Courier New" w:cs="Courier New"/>
          <w:sz w:val="20"/>
          <w:szCs w:val="24"/>
        </w:rPr>
        <w:t>maxOccurs="unbounded"/&gt;</w:t>
      </w:r>
      <w:r w:rsidRPr="00D704B2">
        <w:rPr>
          <w:rFonts w:ascii="Courier New" w:hAnsi="Courier New" w:cs="Courier New"/>
          <w:sz w:val="20"/>
          <w:szCs w:val="24"/>
        </w:rPr>
        <w:br/>
      </w:r>
      <w:r w:rsidR="00CE7D36" w:rsidRPr="00D704B2">
        <w:rPr>
          <w:rFonts w:ascii="Courier New" w:hAnsi="Courier New" w:cs="Courier New"/>
          <w:sz w:val="20"/>
          <w:szCs w:val="24"/>
        </w:rPr>
        <w:t xml:space="preserve"> </w:t>
      </w:r>
      <w:r w:rsidRPr="00D704B2">
        <w:rPr>
          <w:rFonts w:ascii="Courier New" w:hAnsi="Courier New" w:cs="Courier New"/>
          <w:sz w:val="20"/>
          <w:szCs w:val="24"/>
        </w:rPr>
        <w:t>&lt;xsd:element name="MapPosition" type="addr_type:MapPosition_type" minOccurs="0"</w:t>
      </w:r>
      <w:r w:rsidR="00CE7D36" w:rsidRPr="00D704B2">
        <w:rPr>
          <w:rFonts w:ascii="Courier New" w:hAnsi="Courier New" w:cs="Courier New"/>
          <w:sz w:val="20"/>
          <w:szCs w:val="24"/>
        </w:rPr>
        <w:t xml:space="preserve"> </w:t>
      </w:r>
      <w:r w:rsidRPr="00D704B2">
        <w:rPr>
          <w:rFonts w:ascii="Courier New" w:hAnsi="Courier New" w:cs="Courier New"/>
          <w:sz w:val="20"/>
          <w:szCs w:val="24"/>
        </w:rPr>
        <w:t>maxOccurs="unbounded"/&gt;</w:t>
      </w:r>
      <w:r w:rsidRPr="00D704B2">
        <w:rPr>
          <w:rFonts w:ascii="Courier New" w:hAnsi="Courier New" w:cs="Courier New"/>
          <w:sz w:val="20"/>
          <w:szCs w:val="24"/>
        </w:rPr>
        <w:br/>
        <w:t>&lt;xsd:element name="AddressId" type="addr_type:AddressID_type" minOccurs="1"</w:t>
      </w:r>
      <w:r w:rsidRPr="00D704B2">
        <w:rPr>
          <w:rFonts w:ascii="Courier New" w:hAnsi="Courier New" w:cs="Courier New"/>
          <w:sz w:val="20"/>
          <w:szCs w:val="24"/>
        </w:rPr>
        <w:br/>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r>
      <w:r w:rsidRPr="00D704B2">
        <w:rPr>
          <w:rFonts w:ascii="Courier New" w:hAnsi="Courier New" w:cs="Courier New"/>
          <w:sz w:val="20"/>
          <w:szCs w:val="24"/>
        </w:rPr>
        <w:tab/>
        <w:t>maxOccurs="1"/&gt;</w:t>
      </w:r>
      <w:r w:rsidRPr="00D704B2">
        <w:rPr>
          <w:rFonts w:ascii="Courier New" w:hAnsi="Courier New" w:cs="Courier New"/>
          <w:sz w:val="20"/>
          <w:szCs w:val="24"/>
        </w:rPr>
        <w:br/>
        <w:t>&lt;xsd:group ref="addr_type:AddressAttributes_group" minOccurs="0"</w:t>
      </w:r>
      <w:r w:rsidR="00951950">
        <w:rPr>
          <w:rFonts w:ascii="Courier New" w:hAnsi="Courier New" w:cs="Courier New"/>
          <w:sz w:val="20"/>
          <w:szCs w:val="24"/>
        </w:rPr>
        <w:t xml:space="preserve"> </w:t>
      </w:r>
      <w:r w:rsidRPr="00D704B2">
        <w:rPr>
          <w:rFonts w:ascii="Courier New" w:hAnsi="Courier New" w:cs="Courier New"/>
          <w:sz w:val="20"/>
          <w:szCs w:val="24"/>
        </w:rPr>
        <w:t>maxOccurs="1"/&gt;</w:t>
      </w:r>
      <w:r w:rsidRPr="00D704B2">
        <w:rPr>
          <w:rFonts w:ascii="Courier New" w:hAnsi="Courier New" w:cs="Courier New"/>
          <w:sz w:val="20"/>
          <w:szCs w:val="24"/>
        </w:rPr>
        <w:br/>
        <w:t>&lt;/xsd:sequence&gt;</w:t>
      </w:r>
      <w:r w:rsidRPr="00D704B2">
        <w:rPr>
          <w:rFonts w:ascii="Courier New" w:hAnsi="Courier New" w:cs="Courier New"/>
          <w:sz w:val="20"/>
          <w:szCs w:val="24"/>
        </w:rPr>
        <w:br/>
        <w:t>&lt;xsd:attribute name="action" type="addr_type:Action_type" use="optional"/&gt;</w:t>
      </w:r>
      <w:r w:rsidRPr="00D704B2">
        <w:rPr>
          <w:rFonts w:ascii="Courier New" w:hAnsi="Courier New" w:cs="Courier New"/>
          <w:sz w:val="20"/>
          <w:szCs w:val="24"/>
        </w:rPr>
        <w:br/>
        <w:t>&lt;/xsd:complexType&gt;</w:t>
      </w:r>
    </w:p>
    <w:p w:rsidR="00504163" w:rsidRDefault="006F0E5A" w:rsidP="006F0E5A">
      <w:pPr>
        <w:pStyle w:val="Heading2"/>
      </w:pPr>
      <w:bookmarkStart w:id="14" w:name="_Toc424907028"/>
      <w:r>
        <w:t>Previous XML File</w:t>
      </w:r>
      <w:bookmarkEnd w:id="14"/>
    </w:p>
    <w:p w:rsidR="006F0E5A" w:rsidRDefault="006F0E5A" w:rsidP="006F0E5A"/>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&lt;TwoNumberAddressRange&gt;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&lt;AddressNumber&gt;401&lt;/AddressNumber&gt;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&lt;SeparatorElement&gt;-&lt;/SeparatorElement&gt;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&lt;AddressNumber&gt;418&lt;/AddressNumber&gt;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&lt;StreetName&gt;Green&lt;/StreetName&gt;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&lt;StreetNamePostType&gt;Street&lt;/StreetNamePostType&gt;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&lt;PlaceName&gt;Flint&lt;/PlaceName&gt;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&lt;StateName&gt;MI&lt;/StateName&gt;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&lt;ZipCode&gt;48503&lt;/ZipCode&gt;</w:t>
      </w:r>
    </w:p>
    <w:p w:rsidR="006F0E5A" w:rsidRDefault="006F0E5A" w:rsidP="006F0E5A">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&lt;/TwoNumberAddressRange&gt;</w:t>
      </w:r>
    </w:p>
    <w:p w:rsidR="006F0E5A" w:rsidRPr="006F0E5A" w:rsidRDefault="006F0E5A" w:rsidP="006F0E5A">
      <w:r>
        <w:rPr>
          <w:rFonts w:ascii="Courier New" w:hAnsi="Courier New" w:cs="Courier New"/>
          <w:sz w:val="20"/>
          <w:szCs w:val="20"/>
        </w:rPr>
        <w:t>&lt;/addr:AddressCollection&gt;</w:t>
      </w:r>
    </w:p>
    <w:p w:rsidR="00504163" w:rsidRDefault="00504163" w:rsidP="00504163">
      <w:pPr>
        <w:pStyle w:val="Heading2"/>
      </w:pPr>
      <w:bookmarkStart w:id="15" w:name="_Toc424907029"/>
      <w:r>
        <w:t>New XML Example</w:t>
      </w:r>
      <w:bookmarkEnd w:id="15"/>
    </w:p>
    <w:p w:rsidR="00504163" w:rsidRPr="00504163" w:rsidRDefault="00504163" w:rsidP="00504163">
      <w:pPr>
        <w:rPr>
          <w:b/>
        </w:rPr>
      </w:pPr>
      <w:r>
        <w:rPr>
          <w:b/>
        </w:rPr>
        <w:t>Page 237</w:t>
      </w:r>
      <w:r w:rsidR="00513E41">
        <w:rPr>
          <w:b/>
        </w:rPr>
        <w:t>, 476</w:t>
      </w:r>
    </w:p>
    <w:p w:rsidR="00504163" w:rsidRPr="00951950" w:rsidRDefault="00504163" w:rsidP="00504163">
      <w:pPr>
        <w:rPr>
          <w:rFonts w:ascii="Courier New" w:hAnsi="Courier New" w:cs="Courier New"/>
          <w:sz w:val="18"/>
        </w:rPr>
      </w:pPr>
      <w:r w:rsidRPr="00951950">
        <w:rPr>
          <w:rFonts w:ascii="Courier New" w:hAnsi="Courier New" w:cs="Courier New"/>
          <w:sz w:val="20"/>
          <w:szCs w:val="24"/>
        </w:rPr>
        <w:t>&lt;addr:AddressCollection version="2.0" xmlns:addr="addr"</w:t>
      </w:r>
      <w:r w:rsidRPr="00951950">
        <w:rPr>
          <w:rFonts w:ascii="Courier New" w:hAnsi="Courier New" w:cs="Courier New"/>
          <w:sz w:val="20"/>
          <w:szCs w:val="24"/>
        </w:rPr>
        <w:br/>
        <w:t xml:space="preserve">    xmlns:addr_type="addr_type" xmlns:gml="http://www.opengis.net/gml"</w:t>
      </w:r>
      <w:r w:rsidRPr="00951950">
        <w:rPr>
          <w:rFonts w:ascii="Courier New" w:hAnsi="Courier New" w:cs="Courier New"/>
          <w:sz w:val="20"/>
          <w:szCs w:val="24"/>
        </w:rPr>
        <w:br/>
        <w:t xml:space="preserve">    xmlns:smil20="http://www.w3.org/2001/SMIL20/"</w:t>
      </w:r>
      <w:r w:rsidRPr="00951950">
        <w:rPr>
          <w:rFonts w:ascii="Courier New" w:hAnsi="Courier New" w:cs="Courier New"/>
          <w:sz w:val="20"/>
          <w:szCs w:val="24"/>
        </w:rPr>
        <w:br/>
        <w:t xml:space="preserve">    xmlns:smil20lang="http://www.w3.org/2001/SMIL20/Language"</w:t>
      </w:r>
      <w:r w:rsidRPr="00951950">
        <w:rPr>
          <w:rFonts w:ascii="Courier New" w:hAnsi="Courier New" w:cs="Courier New"/>
          <w:sz w:val="20"/>
          <w:szCs w:val="24"/>
        </w:rPr>
        <w:br/>
        <w:t xml:space="preserve">    xmlns:xlink="http://www.w3.org/1999/xlink"</w:t>
      </w:r>
      <w:r w:rsidRPr="00951950">
        <w:rPr>
          <w:rFonts w:ascii="Courier New" w:hAnsi="Courier New" w:cs="Courier New"/>
          <w:sz w:val="20"/>
          <w:szCs w:val="24"/>
        </w:rPr>
        <w:br/>
        <w:t xml:space="preserve">    xmlns:xml="http://www.w3.org/XML/1998/namespace"</w:t>
      </w:r>
      <w:r w:rsidRPr="00951950">
        <w:rPr>
          <w:rFonts w:ascii="Courier New" w:hAnsi="Courier New" w:cs="Courier New"/>
          <w:sz w:val="20"/>
          <w:szCs w:val="24"/>
        </w:rPr>
        <w:br/>
        <w:t xml:space="preserve">    xmlns:xsi="http://www.w3.org/2001/XMLSchema-instance"</w:t>
      </w:r>
      <w:r w:rsidRPr="00951950">
        <w:rPr>
          <w:rFonts w:ascii="Courier New" w:hAnsi="Courier New" w:cs="Courier New"/>
          <w:sz w:val="20"/>
          <w:szCs w:val="24"/>
        </w:rPr>
        <w:br/>
        <w:t xml:space="preserve">    xsi:schemaLocation="addr addr.xsd "&gt;</w:t>
      </w:r>
      <w:r w:rsidRPr="00951950">
        <w:rPr>
          <w:rFonts w:ascii="Courier New" w:hAnsi="Courier New" w:cs="Courier New"/>
          <w:sz w:val="20"/>
          <w:szCs w:val="24"/>
        </w:rPr>
        <w:br/>
        <w:t xml:space="preserve">    &lt;TwoNumberAddressRange&gt;</w:t>
      </w:r>
      <w:r w:rsidRPr="00951950">
        <w:rPr>
          <w:rFonts w:ascii="Courier New" w:hAnsi="Courier New" w:cs="Courier New"/>
          <w:sz w:val="20"/>
          <w:szCs w:val="24"/>
        </w:rPr>
        <w:br/>
        <w:t xml:space="preserve">        &lt;CompleteAddressNumber&gt;</w:t>
      </w:r>
      <w:r w:rsidRPr="00951950">
        <w:rPr>
          <w:rFonts w:ascii="Courier New" w:hAnsi="Courier New" w:cs="Courier New"/>
          <w:sz w:val="20"/>
          <w:szCs w:val="24"/>
        </w:rPr>
        <w:br/>
        <w:t xml:space="preserve">            &lt;AddressNumber&gt;401&lt;/AddressNumber&gt;</w:t>
      </w:r>
      <w:r w:rsidRPr="00951950">
        <w:rPr>
          <w:rFonts w:ascii="Courier New" w:hAnsi="Courier New" w:cs="Courier New"/>
          <w:sz w:val="20"/>
          <w:szCs w:val="24"/>
        </w:rPr>
        <w:br/>
        <w:t xml:space="preserve">        &lt;/CompleteAddressNumber&gt;</w:t>
      </w:r>
      <w:r w:rsidRPr="00951950">
        <w:rPr>
          <w:rFonts w:ascii="Courier New" w:hAnsi="Courier New" w:cs="Courier New"/>
          <w:sz w:val="20"/>
          <w:szCs w:val="24"/>
        </w:rPr>
        <w:br/>
        <w:t xml:space="preserve">        &lt;SeparatorElement&gt;-&lt;/SeparatorElement&gt;</w:t>
      </w:r>
      <w:r w:rsidRPr="00951950">
        <w:rPr>
          <w:rFonts w:ascii="Courier New" w:hAnsi="Courier New" w:cs="Courier New"/>
          <w:sz w:val="20"/>
          <w:szCs w:val="24"/>
        </w:rPr>
        <w:br/>
        <w:t xml:space="preserve">        &lt;CompleteAddressNumber&gt;</w:t>
      </w:r>
      <w:r w:rsidRPr="00951950">
        <w:rPr>
          <w:rFonts w:ascii="Courier New" w:hAnsi="Courier New" w:cs="Courier New"/>
          <w:sz w:val="20"/>
          <w:szCs w:val="24"/>
        </w:rPr>
        <w:br/>
        <w:t xml:space="preserve">            &lt;AddressNumber&gt;418&lt;/AddressNumber&gt;</w:t>
      </w:r>
      <w:r w:rsidRPr="00951950">
        <w:rPr>
          <w:rFonts w:ascii="Courier New" w:hAnsi="Courier New" w:cs="Courier New"/>
          <w:sz w:val="20"/>
          <w:szCs w:val="24"/>
        </w:rPr>
        <w:br/>
        <w:t xml:space="preserve">        &lt;/CompleteAddressNumber&gt;</w:t>
      </w:r>
      <w:r w:rsidRPr="00951950">
        <w:rPr>
          <w:rFonts w:ascii="Courier New" w:hAnsi="Courier New" w:cs="Courier New"/>
          <w:sz w:val="20"/>
          <w:szCs w:val="24"/>
        </w:rPr>
        <w:br/>
        <w:t xml:space="preserve">        &lt;CompleteStreetName&gt;</w:t>
      </w:r>
      <w:r w:rsidRPr="00951950">
        <w:rPr>
          <w:rFonts w:ascii="Courier New" w:hAnsi="Courier New" w:cs="Courier New"/>
          <w:sz w:val="20"/>
          <w:szCs w:val="24"/>
        </w:rPr>
        <w:br/>
        <w:t xml:space="preserve">            &lt;StreetName&gt;Green&lt;/StreetName&gt;</w:t>
      </w:r>
      <w:r w:rsidRPr="00951950">
        <w:rPr>
          <w:rFonts w:ascii="Courier New" w:hAnsi="Courier New" w:cs="Courier New"/>
          <w:sz w:val="20"/>
          <w:szCs w:val="24"/>
        </w:rPr>
        <w:br/>
        <w:t xml:space="preserve">            &lt;StreetNamePostType&gt;Street&lt;/StreetNamePostType&gt;</w:t>
      </w:r>
      <w:r w:rsidRPr="00951950">
        <w:rPr>
          <w:rFonts w:ascii="Courier New" w:hAnsi="Courier New" w:cs="Courier New"/>
          <w:sz w:val="20"/>
          <w:szCs w:val="24"/>
        </w:rPr>
        <w:br/>
        <w:t xml:space="preserve">        &lt;/CompleteStreetName&gt;</w:t>
      </w:r>
      <w:r w:rsidRPr="00951950">
        <w:rPr>
          <w:rFonts w:ascii="Courier New" w:hAnsi="Courier New" w:cs="Courier New"/>
          <w:sz w:val="20"/>
          <w:szCs w:val="24"/>
        </w:rPr>
        <w:br/>
        <w:t xml:space="preserve">        &lt;CompletePlaceName&gt;</w:t>
      </w:r>
      <w:r w:rsidRPr="00951950">
        <w:rPr>
          <w:rFonts w:ascii="Courier New" w:hAnsi="Courier New" w:cs="Courier New"/>
          <w:sz w:val="20"/>
          <w:szCs w:val="24"/>
        </w:rPr>
        <w:br/>
        <w:t xml:space="preserve">            &lt;PlaceName&gt;Flint&lt;/PlaceName&gt;</w:t>
      </w:r>
      <w:r w:rsidRPr="00951950">
        <w:rPr>
          <w:rFonts w:ascii="Courier New" w:hAnsi="Courier New" w:cs="Courier New"/>
          <w:sz w:val="20"/>
          <w:szCs w:val="24"/>
        </w:rPr>
        <w:br/>
        <w:t xml:space="preserve">        &lt;/CompletePlaceName&gt;</w:t>
      </w:r>
      <w:r w:rsidRPr="00951950">
        <w:rPr>
          <w:rFonts w:ascii="Courier New" w:hAnsi="Courier New" w:cs="Courier New"/>
          <w:sz w:val="20"/>
          <w:szCs w:val="24"/>
        </w:rPr>
        <w:br/>
        <w:t xml:space="preserve">        &lt;StateName&gt;MI&lt;/StateName&gt;</w:t>
      </w:r>
      <w:r w:rsidRPr="00951950">
        <w:rPr>
          <w:rFonts w:ascii="Courier New" w:hAnsi="Courier New" w:cs="Courier New"/>
          <w:sz w:val="20"/>
          <w:szCs w:val="24"/>
        </w:rPr>
        <w:br/>
        <w:t xml:space="preserve">        &lt;ZipCode&gt;48503&lt;/ZipCode&gt;</w:t>
      </w:r>
      <w:r w:rsidRPr="00951950">
        <w:rPr>
          <w:rFonts w:ascii="Courier New" w:hAnsi="Courier New" w:cs="Courier New"/>
          <w:sz w:val="20"/>
          <w:szCs w:val="24"/>
        </w:rPr>
        <w:br/>
        <w:t xml:space="preserve">        &lt;AddressId&gt;0113&lt;/AddressId&gt;</w:t>
      </w:r>
      <w:r w:rsidRPr="00951950">
        <w:rPr>
          <w:rFonts w:ascii="Courier New" w:hAnsi="Courier New" w:cs="Courier New"/>
          <w:sz w:val="20"/>
          <w:szCs w:val="24"/>
        </w:rPr>
        <w:br/>
        <w:t xml:space="preserve">    &lt;/TwoNumberAddressRange&gt;</w:t>
      </w:r>
      <w:r w:rsidRPr="00951950">
        <w:rPr>
          <w:rFonts w:ascii="Courier New" w:hAnsi="Courier New" w:cs="Courier New"/>
          <w:sz w:val="20"/>
          <w:szCs w:val="24"/>
        </w:rPr>
        <w:br/>
        <w:t>&lt;/addr:AddressCollection&gt;</w:t>
      </w:r>
    </w:p>
    <w:p w:rsidR="00C73639" w:rsidRDefault="0033005B" w:rsidP="0033005B">
      <w:pPr>
        <w:pStyle w:val="Heading1"/>
      </w:pPr>
      <w:bookmarkStart w:id="16" w:name="_Toc424907030"/>
      <w:r>
        <w:t>Four Number Address Range</w:t>
      </w:r>
      <w:bookmarkEnd w:id="16"/>
    </w:p>
    <w:p w:rsidR="0033005B" w:rsidRDefault="00FE4DC0" w:rsidP="0033005B">
      <w:proofErr w:type="gramStart"/>
      <w:r w:rsidRPr="008E0648">
        <w:rPr>
          <w:b/>
        </w:rPr>
        <w:t>Definition</w:t>
      </w:r>
      <w:r>
        <w:t>: An address that specifies location by reference to a thoroughfare and has four Complete Address Numbers.</w:t>
      </w:r>
      <w:proofErr w:type="gramEnd"/>
      <w:r>
        <w:t xml:space="preserve"> These numbers represent the left low, the left high, right low and right high respectively. </w:t>
      </w:r>
    </w:p>
    <w:p w:rsidR="00356FF0" w:rsidRDefault="00356FF0" w:rsidP="00356FF0">
      <w:pPr>
        <w:pStyle w:val="Heading2"/>
      </w:pPr>
      <w:bookmarkStart w:id="17" w:name="_Toc424907031"/>
      <w:r>
        <w:lastRenderedPageBreak/>
        <w:t>Previous Model</w:t>
      </w:r>
      <w:bookmarkEnd w:id="17"/>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name="FourNumberAddressRange_type"&gt;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&lt;xsd:annotation&gt;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&lt;xsd:documentation&gt;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&lt;/xsd:documentation&gt;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&lt;/xsd:annotation&gt;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name="CompleteLandmarkName"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type="addr_type:CompleteLandmarkName_type"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name="CompletePlaceName"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type="addr_type:CompletePlaceName_type"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p>
    <w:p w:rsidR="00356FF0" w:rsidRDefault="00356FF0" w:rsidP="0095195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name="SeparatorElement"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type="addr_type:Separator_type" maxOccurs="1"</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name="SeparatorElement"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type="addr_type:Separator_type" maxOccurs="1"</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name="CompleteAddressNumber"</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name="CompleteStreetName"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type="addr_type:CompleteStreetName_type" minOccurs="1"</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w:t>
      </w:r>
      <w:r w:rsidR="00951950">
        <w:rPr>
          <w:rFonts w:ascii="Courier New" w:hAnsi="Courier New" w:cs="Courier New"/>
          <w:sz w:val="20"/>
          <w:szCs w:val="20"/>
        </w:rPr>
        <w:t xml:space="preserve"> </w:t>
      </w:r>
      <w:r>
        <w:rPr>
          <w:rFonts w:ascii="Courier New" w:hAnsi="Courier New" w:cs="Courier New"/>
          <w:sz w:val="20"/>
          <w:szCs w:val="20"/>
        </w:rPr>
        <w:t>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356FF0" w:rsidRDefault="00356FF0" w:rsidP="00356FF0">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356FF0" w:rsidRDefault="00356FF0" w:rsidP="00356FF0">
      <w:pPr>
        <w:rPr>
          <w:rFonts w:ascii="Courier New" w:hAnsi="Courier New" w:cs="Courier New"/>
          <w:sz w:val="20"/>
          <w:szCs w:val="20"/>
        </w:rPr>
      </w:pPr>
      <w:r>
        <w:rPr>
          <w:rFonts w:ascii="Courier New" w:hAnsi="Courier New" w:cs="Courier New"/>
          <w:sz w:val="20"/>
          <w:szCs w:val="20"/>
        </w:rPr>
        <w:t>&lt;/xsd:complexType&gt;</w:t>
      </w:r>
    </w:p>
    <w:p w:rsidR="00356FF0" w:rsidRDefault="00356FF0" w:rsidP="00356FF0">
      <w:pPr>
        <w:pStyle w:val="Heading2"/>
      </w:pPr>
      <w:bookmarkStart w:id="18" w:name="_Toc424907032"/>
      <w:r>
        <w:t>New Model</w:t>
      </w:r>
      <w:bookmarkEnd w:id="18"/>
    </w:p>
    <w:p w:rsidR="006D1911" w:rsidRPr="006D1911" w:rsidRDefault="006D1911" w:rsidP="006D1911">
      <w:r>
        <w:rPr>
          <w:b/>
        </w:rPr>
        <w:t>Insert on page 470</w:t>
      </w:r>
    </w:p>
    <w:p w:rsidR="00BB383A" w:rsidRPr="00951950" w:rsidRDefault="00BB383A" w:rsidP="00356FF0">
      <w:pPr>
        <w:rPr>
          <w:rFonts w:ascii="Courier New" w:hAnsi="Courier New" w:cs="Courier New"/>
          <w:sz w:val="20"/>
          <w:szCs w:val="24"/>
        </w:rPr>
      </w:pPr>
      <w:r w:rsidRPr="00951950">
        <w:rPr>
          <w:rFonts w:ascii="Courier New" w:hAnsi="Courier New" w:cs="Courier New"/>
          <w:sz w:val="20"/>
          <w:szCs w:val="24"/>
        </w:rPr>
        <w:t>&lt;xsd:complexType name="FourNumberAddressRange_type"&gt;</w:t>
      </w:r>
      <w:r w:rsidRPr="00951950">
        <w:rPr>
          <w:rFonts w:ascii="Courier New" w:hAnsi="Courier New" w:cs="Courier New"/>
          <w:sz w:val="20"/>
          <w:szCs w:val="24"/>
        </w:rPr>
        <w:br/>
        <w:t xml:space="preserve"> &lt;xsd:annotation&gt;</w:t>
      </w:r>
      <w:r w:rsidRPr="00951950">
        <w:rPr>
          <w:rFonts w:ascii="Courier New" w:hAnsi="Courier New" w:cs="Courier New"/>
          <w:sz w:val="20"/>
          <w:szCs w:val="24"/>
        </w:rPr>
        <w:br/>
        <w:t xml:space="preserve">  &lt;xsd:documentation&gt;Defining Characteristics:</w:t>
      </w:r>
    </w:p>
    <w:p w:rsidR="00BB383A" w:rsidRPr="00951950" w:rsidRDefault="00BB383A" w:rsidP="00356FF0">
      <w:pPr>
        <w:rPr>
          <w:rFonts w:ascii="Courier New" w:hAnsi="Courier New" w:cs="Courier New"/>
          <w:sz w:val="20"/>
          <w:szCs w:val="24"/>
        </w:rPr>
      </w:pPr>
      <w:r w:rsidRPr="00951950">
        <w:rPr>
          <w:rFonts w:ascii="Courier New" w:hAnsi="Courier New" w:cs="Courier New"/>
          <w:sz w:val="20"/>
          <w:szCs w:val="24"/>
        </w:rPr>
        <w:t xml:space="preserve"> 1. Addresses of this class must include four Complete Address Numbers, representing respectively the left low, left high, right low, and right high </w:t>
      </w:r>
      <w:r w:rsidRPr="00951950">
        <w:rPr>
          <w:rFonts w:ascii="Courier New" w:hAnsi="Courier New" w:cs="Courier New"/>
          <w:sz w:val="20"/>
          <w:szCs w:val="24"/>
        </w:rPr>
        <w:lastRenderedPageBreak/>
        <w:t>four Complete Address Numbers for the block or transportation segment(s), followed by a Complete Street Name.</w:t>
      </w:r>
    </w:p>
    <w:p w:rsidR="00BB383A" w:rsidRPr="00951950" w:rsidRDefault="00BB383A" w:rsidP="00356FF0">
      <w:pPr>
        <w:rPr>
          <w:rFonts w:ascii="Courier New" w:hAnsi="Courier New" w:cs="Courier New"/>
          <w:sz w:val="20"/>
          <w:szCs w:val="24"/>
        </w:rPr>
      </w:pPr>
      <w:r w:rsidRPr="00951950">
        <w:rPr>
          <w:rFonts w:ascii="Courier New" w:hAnsi="Courier New" w:cs="Courier New"/>
          <w:sz w:val="20"/>
          <w:szCs w:val="24"/>
        </w:rPr>
        <w:t xml:space="preserve"> 2. In addition, all thoroughfare, landmark, and postal addresses must include a Place Name and a State Name. A ZIP Code is recommended but not mandatory.</w:t>
      </w:r>
    </w:p>
    <w:p w:rsidR="00BB383A" w:rsidRPr="00951950" w:rsidRDefault="00BB383A" w:rsidP="00356FF0">
      <w:pPr>
        <w:rPr>
          <w:rFonts w:ascii="Courier New" w:hAnsi="Courier New" w:cs="Courier New"/>
          <w:sz w:val="20"/>
          <w:szCs w:val="24"/>
        </w:rPr>
      </w:pPr>
      <w:r w:rsidRPr="00951950">
        <w:rPr>
          <w:rFonts w:ascii="Courier New" w:hAnsi="Courier New" w:cs="Courier New"/>
          <w:sz w:val="20"/>
          <w:szCs w:val="24"/>
        </w:rPr>
        <w:t xml:space="preserve"> 3. The Four Number Address Range syntax follows the structure established by the U.S. Census Bureau for TIGER/Line </w:t>
      </w:r>
      <w:proofErr w:type="gramStart"/>
      <w:r w:rsidR="005B4F0F" w:rsidRPr="00951950">
        <w:rPr>
          <w:rFonts w:ascii="Courier New" w:hAnsi="Courier New" w:cs="Courier New"/>
          <w:sz w:val="20"/>
          <w:szCs w:val="24"/>
        </w:rPr>
        <w:t xml:space="preserve">file </w:t>
      </w:r>
      <w:r w:rsidRPr="00951950">
        <w:rPr>
          <w:rFonts w:ascii="Courier New" w:hAnsi="Courier New" w:cs="Courier New"/>
          <w:sz w:val="20"/>
          <w:szCs w:val="24"/>
        </w:rPr>
        <w:t>street segment address</w:t>
      </w:r>
      <w:proofErr w:type="gramEnd"/>
      <w:r w:rsidRPr="00951950">
        <w:rPr>
          <w:rFonts w:ascii="Courier New" w:hAnsi="Courier New" w:cs="Courier New"/>
          <w:sz w:val="20"/>
          <w:szCs w:val="24"/>
        </w:rPr>
        <w:t xml:space="preserve"> ranges (see http://www2.census.gov/geo/pdfs/maps-data/data/tiger/tgrshp2014/TGRSHP2014_TechDoc.pdf ("All Lines Shapefile" attribute table layout)).</w:t>
      </w:r>
    </w:p>
    <w:p w:rsidR="00356FF0" w:rsidRPr="00951950" w:rsidRDefault="00BB383A" w:rsidP="00356FF0">
      <w:pPr>
        <w:rPr>
          <w:rFonts w:ascii="Courier New" w:hAnsi="Courier New" w:cs="Courier New"/>
          <w:sz w:val="18"/>
        </w:rPr>
      </w:pPr>
      <w:r w:rsidRPr="00951950">
        <w:rPr>
          <w:rFonts w:ascii="Courier New" w:hAnsi="Courier New" w:cs="Courier New"/>
          <w:sz w:val="20"/>
          <w:szCs w:val="24"/>
        </w:rPr>
        <w:t xml:space="preserve">  &lt;/xsd:documentation&gt;</w:t>
      </w:r>
      <w:r w:rsidRPr="00951950">
        <w:rPr>
          <w:rFonts w:ascii="Courier New" w:hAnsi="Courier New" w:cs="Courier New"/>
          <w:sz w:val="20"/>
          <w:szCs w:val="24"/>
        </w:rPr>
        <w:br/>
        <w:t xml:space="preserve"> &lt;/xsd:annotation&gt;</w:t>
      </w:r>
      <w:r w:rsidRPr="00951950">
        <w:rPr>
          <w:rFonts w:ascii="Courier New" w:hAnsi="Courier New" w:cs="Courier New"/>
          <w:sz w:val="20"/>
          <w:szCs w:val="24"/>
        </w:rPr>
        <w:br/>
        <w:t>&lt;xsd:sequence&gt;</w:t>
      </w:r>
      <w:r w:rsidRPr="00951950">
        <w:rPr>
          <w:rFonts w:ascii="Courier New" w:hAnsi="Courier New" w:cs="Courier New"/>
          <w:sz w:val="20"/>
          <w:szCs w:val="24"/>
        </w:rPr>
        <w:br/>
        <w:t>&lt;xsd:choice&gt;</w:t>
      </w:r>
      <w:r w:rsidRPr="00951950">
        <w:rPr>
          <w:rFonts w:ascii="Courier New" w:hAnsi="Courier New" w:cs="Courier New"/>
          <w:sz w:val="20"/>
          <w:szCs w:val="24"/>
        </w:rPr>
        <w:br/>
        <w:t xml:space="preserve"> &lt;xsd:element name="CompleteLandmarkName" type="addr_type:CompleteLandmarkName_type" minOccurs="0" maxOccurs="1"/&gt;</w:t>
      </w:r>
      <w:r w:rsidRPr="00951950">
        <w:rPr>
          <w:rFonts w:ascii="Courier New" w:hAnsi="Courier New" w:cs="Courier New"/>
          <w:sz w:val="20"/>
          <w:szCs w:val="24"/>
        </w:rPr>
        <w:br/>
      </w:r>
      <w:r w:rsidR="005B4F0F" w:rsidRPr="00951950">
        <w:rPr>
          <w:rFonts w:ascii="Courier New" w:hAnsi="Courier New" w:cs="Courier New"/>
          <w:sz w:val="20"/>
          <w:szCs w:val="24"/>
        </w:rPr>
        <w:t xml:space="preserve"> </w:t>
      </w:r>
      <w:r w:rsidRPr="00951950">
        <w:rPr>
          <w:rFonts w:ascii="Courier New" w:hAnsi="Courier New" w:cs="Courier New"/>
          <w:sz w:val="20"/>
          <w:szCs w:val="24"/>
        </w:rPr>
        <w:t>&lt;xsd:element name="CompletePlaceName" type="addr_type:CompletePlaceName_type"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minOccurs="0" maxOccurs="1"/&gt;</w:t>
      </w:r>
      <w:r w:rsidRPr="00951950">
        <w:rPr>
          <w:rFonts w:ascii="Courier New" w:hAnsi="Courier New" w:cs="Courier New"/>
          <w:sz w:val="20"/>
          <w:szCs w:val="24"/>
        </w:rPr>
        <w:br/>
        <w:t>&lt;/xsd:choice&gt;</w:t>
      </w:r>
      <w:r w:rsidRPr="00951950">
        <w:rPr>
          <w:rFonts w:ascii="Courier New" w:hAnsi="Courier New" w:cs="Courier New"/>
          <w:sz w:val="20"/>
          <w:szCs w:val="24"/>
        </w:rPr>
        <w:br/>
        <w:t>&lt;xsd:element name="CompleteAddressNumber"</w:t>
      </w:r>
      <w:r w:rsidR="005B4F0F" w:rsidRPr="00951950">
        <w:rPr>
          <w:rFonts w:ascii="Courier New" w:hAnsi="Courier New" w:cs="Courier New"/>
          <w:sz w:val="20"/>
          <w:szCs w:val="24"/>
        </w:rPr>
        <w:t xml:space="preserve"> </w:t>
      </w:r>
      <w:r w:rsidRPr="00951950">
        <w:rPr>
          <w:rFonts w:ascii="Courier New" w:hAnsi="Courier New" w:cs="Courier New"/>
          <w:sz w:val="20"/>
          <w:szCs w:val="24"/>
        </w:rPr>
        <w:t>type="addr_type:CompleteAddressNumber_type"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 maxOccurs="1"/&gt;</w:t>
      </w:r>
      <w:r w:rsidRPr="00951950">
        <w:rPr>
          <w:rFonts w:ascii="Courier New" w:hAnsi="Courier New" w:cs="Courier New"/>
          <w:sz w:val="20"/>
          <w:szCs w:val="24"/>
        </w:rPr>
        <w:br/>
        <w:t>&lt;xsd:element name="SeparatorElement" type="addr_type:Separator_type" maxOccurs="1"</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minOccurs="1"/&gt;</w:t>
      </w:r>
      <w:r w:rsidRPr="00951950">
        <w:rPr>
          <w:rFonts w:ascii="Courier New" w:hAnsi="Courier New" w:cs="Courier New"/>
          <w:sz w:val="20"/>
          <w:szCs w:val="24"/>
        </w:rPr>
        <w:br/>
        <w:t>&lt;xsd:element name="CompleteAddressNumber"</w:t>
      </w:r>
      <w:r w:rsidR="005B4F0F" w:rsidRPr="00951950">
        <w:rPr>
          <w:rFonts w:ascii="Courier New" w:hAnsi="Courier New" w:cs="Courier New"/>
          <w:sz w:val="20"/>
          <w:szCs w:val="24"/>
        </w:rPr>
        <w:t xml:space="preserve"> </w:t>
      </w:r>
      <w:r w:rsidRPr="00951950">
        <w:rPr>
          <w:rFonts w:ascii="Courier New" w:hAnsi="Courier New" w:cs="Courier New"/>
          <w:sz w:val="20"/>
          <w:szCs w:val="24"/>
        </w:rPr>
        <w:t>type="addr_type:CompleteAddressNumber_type"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 maxOccurs="1"/&gt;</w:t>
      </w:r>
      <w:r w:rsidRPr="00951950">
        <w:rPr>
          <w:rFonts w:ascii="Courier New" w:hAnsi="Courier New" w:cs="Courier New"/>
          <w:sz w:val="20"/>
          <w:szCs w:val="24"/>
        </w:rPr>
        <w:br/>
        <w:t>&lt;xsd:element name="CompleteAddressNumber" type="addr_type:CompleteAddressNumber_type"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 maxOccurs="1"/&gt;</w:t>
      </w:r>
      <w:r w:rsidRPr="00951950">
        <w:rPr>
          <w:rFonts w:ascii="Courier New" w:hAnsi="Courier New" w:cs="Courier New"/>
          <w:sz w:val="20"/>
          <w:szCs w:val="24"/>
        </w:rPr>
        <w:br/>
        <w:t>&lt;xsd:element name="SeparatorElement" type="addr_type:Separator_type" maxOccurs="1"</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minOccurs="1"/&gt;</w:t>
      </w:r>
      <w:r w:rsidRPr="00951950">
        <w:rPr>
          <w:rFonts w:ascii="Courier New" w:hAnsi="Courier New" w:cs="Courier New"/>
          <w:sz w:val="20"/>
          <w:szCs w:val="24"/>
        </w:rPr>
        <w:br/>
        <w:t>&lt;xsd:element name="CompleteAddressNumber"</w:t>
      </w:r>
      <w:r w:rsidR="005B4F0F" w:rsidRPr="00951950">
        <w:rPr>
          <w:rFonts w:ascii="Courier New" w:hAnsi="Courier New" w:cs="Courier New"/>
          <w:sz w:val="20"/>
          <w:szCs w:val="24"/>
        </w:rPr>
        <w:t xml:space="preserve"> </w:t>
      </w:r>
      <w:r w:rsidRPr="00951950">
        <w:rPr>
          <w:rFonts w:ascii="Courier New" w:hAnsi="Courier New" w:cs="Courier New"/>
          <w:sz w:val="20"/>
          <w:szCs w:val="24"/>
        </w:rPr>
        <w:t>type="addr_type:CompleteAddressNumber_type"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 maxOccurs="1"/&gt;</w:t>
      </w:r>
      <w:r w:rsidRPr="00951950">
        <w:rPr>
          <w:rFonts w:ascii="Courier New" w:hAnsi="Courier New" w:cs="Courier New"/>
          <w:sz w:val="20"/>
          <w:szCs w:val="24"/>
        </w:rPr>
        <w:br/>
        <w:t>&lt;xsd:element name="CompleteStreetName" type="addr_type:CompleteStreetName_type"</w:t>
      </w:r>
      <w:r w:rsidR="005B4F0F" w:rsidRPr="00951950">
        <w:rPr>
          <w:rFonts w:ascii="Courier New" w:hAnsi="Courier New" w:cs="Courier New"/>
          <w:sz w:val="20"/>
          <w:szCs w:val="24"/>
        </w:rPr>
        <w:t xml:space="preserve"> </w:t>
      </w:r>
      <w:r w:rsidRPr="00951950">
        <w:rPr>
          <w:rFonts w:ascii="Courier New" w:hAnsi="Courier New" w:cs="Courier New"/>
          <w:sz w:val="20"/>
          <w:szCs w:val="24"/>
        </w:rPr>
        <w:t>minOccurs="1" maxOccurs="1"/&gt;</w:t>
      </w:r>
      <w:r w:rsidRPr="00951950">
        <w:rPr>
          <w:rFonts w:ascii="Courier New" w:hAnsi="Courier New" w:cs="Courier New"/>
          <w:sz w:val="20"/>
          <w:szCs w:val="24"/>
        </w:rPr>
        <w:br/>
        <w:t>&lt;xsd:group ref="addr_type:PlaceStateZip_group" minOccurs="1" maxOccurs="1"/&gt;</w:t>
      </w:r>
      <w:r w:rsidRPr="00951950">
        <w:rPr>
          <w:rFonts w:ascii="Courier New" w:hAnsi="Courier New" w:cs="Courier New"/>
          <w:sz w:val="20"/>
          <w:szCs w:val="24"/>
        </w:rPr>
        <w:br/>
        <w:t>&lt;xsd:element name="MapPosition" type="addr_type:MapPosition_type" minOccurs="0"</w:t>
      </w:r>
      <w:r w:rsidR="005B4F0F" w:rsidRPr="00951950">
        <w:rPr>
          <w:rFonts w:ascii="Courier New" w:hAnsi="Courier New" w:cs="Courier New"/>
          <w:sz w:val="20"/>
          <w:szCs w:val="24"/>
        </w:rPr>
        <w:t xml:space="preserve"> </w:t>
      </w:r>
      <w:r w:rsidRPr="00951950">
        <w:rPr>
          <w:rFonts w:ascii="Courier New" w:hAnsi="Courier New" w:cs="Courier New"/>
          <w:sz w:val="20"/>
          <w:szCs w:val="24"/>
        </w:rPr>
        <w:t>maxOccurs="unbounded"/&gt;</w:t>
      </w:r>
      <w:r w:rsidRPr="00951950">
        <w:rPr>
          <w:rFonts w:ascii="Courier New" w:hAnsi="Courier New" w:cs="Courier New"/>
          <w:sz w:val="20"/>
          <w:szCs w:val="24"/>
        </w:rPr>
        <w:br/>
        <w:t>&lt;xsd:element name="AddressId" type="addr_type:AddressID_type" minOccurs="1"</w:t>
      </w:r>
      <w:r w:rsidRPr="00951950">
        <w:rPr>
          <w:rFonts w:ascii="Courier New" w:hAnsi="Courier New" w:cs="Courier New"/>
          <w:sz w:val="20"/>
          <w:szCs w:val="24"/>
        </w:rPr>
        <w:br/>
        <w:t>maxOccurs="1"/&gt;</w:t>
      </w:r>
      <w:r w:rsidRPr="00951950">
        <w:rPr>
          <w:rFonts w:ascii="Courier New" w:hAnsi="Courier New" w:cs="Courier New"/>
          <w:sz w:val="20"/>
          <w:szCs w:val="24"/>
        </w:rPr>
        <w:br/>
        <w:t>&lt;xsd:group ref="addr_type:AddressAttributes_group" minOccurs="0" maxOccurs="1"/&gt;</w:t>
      </w:r>
      <w:r w:rsidRPr="00951950">
        <w:rPr>
          <w:rFonts w:ascii="Courier New" w:hAnsi="Courier New" w:cs="Courier New"/>
          <w:sz w:val="20"/>
          <w:szCs w:val="24"/>
        </w:rPr>
        <w:br/>
        <w:t>&lt;/xsd:sequence&gt;</w:t>
      </w:r>
      <w:r w:rsidRPr="00951950">
        <w:rPr>
          <w:rFonts w:ascii="Courier New" w:hAnsi="Courier New" w:cs="Courier New"/>
          <w:sz w:val="20"/>
          <w:szCs w:val="24"/>
        </w:rPr>
        <w:br/>
        <w:t>&lt;xsd:attribute name="action" type="addr_type:Action_type" use="optional"/&gt;</w:t>
      </w:r>
      <w:r w:rsidRPr="00951950">
        <w:rPr>
          <w:rFonts w:ascii="Courier New" w:hAnsi="Courier New" w:cs="Courier New"/>
          <w:sz w:val="20"/>
          <w:szCs w:val="24"/>
        </w:rPr>
        <w:br/>
        <w:t>&lt;/xsd:complexType&gt;</w:t>
      </w:r>
    </w:p>
    <w:p w:rsidR="00282EE1" w:rsidRDefault="00282EE1" w:rsidP="00282EE1">
      <w:pPr>
        <w:pStyle w:val="Heading2"/>
      </w:pPr>
      <w:bookmarkStart w:id="19" w:name="_Toc424907033"/>
      <w:r>
        <w:t>Previous XML Example</w:t>
      </w:r>
      <w:bookmarkEnd w:id="19"/>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xmlns:addr_type="addr_type" xmlns:gml="http://www.opengis.net/gml"</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&lt;FourNumberAddressRange&gt;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&lt;AddressNumber&gt;1900&lt;/AddressNumber&gt;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&lt;SeparatorElement&gt;-&lt;/SeparatorElement&gt;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&lt;AddressNumber&gt;1908&lt;/AddressNumber&gt;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&lt;AddressNumber&gt;1901&lt;/AddressNumber&gt;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&lt;SeparatorElement&gt;-&lt;/SeparatorElement&gt;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&lt;AddressNumber&gt;1909&lt;/AddressNumber&gt;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282EE1" w:rsidRDefault="00282EE1" w:rsidP="00282EE1">
      <w:pPr>
        <w:spacing w:after="0"/>
        <w:rPr>
          <w:rFonts w:ascii="Courier New" w:hAnsi="Courier New" w:cs="Courier New"/>
          <w:sz w:val="20"/>
          <w:szCs w:val="20"/>
        </w:rPr>
      </w:pPr>
      <w:r>
        <w:rPr>
          <w:rFonts w:ascii="Courier New" w:hAnsi="Courier New" w:cs="Courier New"/>
          <w:sz w:val="20"/>
          <w:szCs w:val="20"/>
        </w:rPr>
        <w:t>&lt;StreetName&gt;Bear&lt;/StreetName&gt;</w:t>
      </w:r>
    </w:p>
    <w:p w:rsidR="00282EE1" w:rsidRDefault="00282EE1" w:rsidP="00282EE1">
      <w:pPr>
        <w:spacing w:after="0"/>
        <w:rPr>
          <w:rFonts w:ascii="Courier New" w:hAnsi="Courier New" w:cs="Courier New"/>
          <w:sz w:val="20"/>
          <w:szCs w:val="20"/>
        </w:rPr>
      </w:pPr>
      <w:r>
        <w:rPr>
          <w:rFonts w:ascii="Courier New" w:hAnsi="Courier New" w:cs="Courier New"/>
          <w:sz w:val="20"/>
          <w:szCs w:val="20"/>
        </w:rPr>
        <w:t>&lt;StreetNamePostType&gt;court&lt;/StreetNamePostType&gt;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&lt;PlaceName&gt;Fort Collins&lt;/PlaceName&gt;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&lt;StateName&gt;CO&lt;/StateName&gt;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&lt;ZipCode&gt;80525&lt;/ZipCode&gt;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&lt;/FourNumberAddressRange&gt;</w:t>
      </w:r>
    </w:p>
    <w:p w:rsidR="00282EE1" w:rsidRPr="00282EE1" w:rsidRDefault="00282EE1" w:rsidP="00282EE1">
      <w:r>
        <w:rPr>
          <w:rFonts w:ascii="Courier New" w:hAnsi="Courier New" w:cs="Courier New"/>
          <w:sz w:val="20"/>
          <w:szCs w:val="20"/>
        </w:rPr>
        <w:t>&lt;/addr:AddressCollection&gt;</w:t>
      </w:r>
    </w:p>
    <w:p w:rsidR="0033005B" w:rsidRDefault="0033005B" w:rsidP="0033005B">
      <w:pPr>
        <w:pStyle w:val="Heading2"/>
      </w:pPr>
      <w:bookmarkStart w:id="20" w:name="_Toc424907034"/>
      <w:r>
        <w:t>New XML Example</w:t>
      </w:r>
      <w:bookmarkEnd w:id="20"/>
    </w:p>
    <w:p w:rsidR="0033005B" w:rsidRPr="00821AE2" w:rsidRDefault="00821AE2" w:rsidP="0033005B">
      <w:pPr>
        <w:rPr>
          <w:b/>
        </w:rPr>
      </w:pPr>
      <w:r>
        <w:rPr>
          <w:b/>
        </w:rPr>
        <w:t>Page 240</w:t>
      </w:r>
      <w:r w:rsidR="00513E41">
        <w:rPr>
          <w:b/>
        </w:rPr>
        <w:t>, 477</w:t>
      </w:r>
    </w:p>
    <w:p w:rsidR="0033005B" w:rsidRPr="008D29C7" w:rsidRDefault="0033005B" w:rsidP="0033005B">
      <w:pPr>
        <w:rPr>
          <w:rFonts w:ascii="Courier New" w:hAnsi="Courier New" w:cs="Courier New"/>
        </w:rPr>
      </w:pPr>
      <w:r w:rsidRPr="008D29C7">
        <w:rPr>
          <w:rFonts w:ascii="Courier New" w:hAnsi="Courier New" w:cs="Courier New"/>
          <w:sz w:val="20"/>
          <w:szCs w:val="24"/>
        </w:rPr>
        <w:t>&lt;addr:AddressCollection version="2.0" xmlns:addr="addr"</w:t>
      </w:r>
      <w:r w:rsidRPr="008D29C7">
        <w:rPr>
          <w:rFonts w:ascii="Courier New" w:hAnsi="Courier New" w:cs="Courier New"/>
          <w:sz w:val="20"/>
          <w:szCs w:val="24"/>
        </w:rPr>
        <w:br/>
        <w:t xml:space="preserve">    xmlns:addr_type="addr_type" xmlns:gml="http://www.opengis.net/gml"</w:t>
      </w:r>
      <w:r w:rsidRPr="008D29C7">
        <w:rPr>
          <w:rFonts w:ascii="Courier New" w:hAnsi="Courier New" w:cs="Courier New"/>
          <w:sz w:val="20"/>
          <w:szCs w:val="24"/>
        </w:rPr>
        <w:br/>
        <w:t xml:space="preserve">    xmlns:smil20="http://www.w3.org/2001/SMIL20/"</w:t>
      </w:r>
      <w:r w:rsidRPr="008D29C7">
        <w:rPr>
          <w:rFonts w:ascii="Courier New" w:hAnsi="Courier New" w:cs="Courier New"/>
          <w:sz w:val="20"/>
          <w:szCs w:val="24"/>
        </w:rPr>
        <w:br/>
        <w:t xml:space="preserve">    xmlns:smil20lang="http://www.w3.org/2001/SMIL20/Language"</w:t>
      </w:r>
      <w:r w:rsidRPr="008D29C7">
        <w:rPr>
          <w:rFonts w:ascii="Courier New" w:hAnsi="Courier New" w:cs="Courier New"/>
          <w:sz w:val="20"/>
          <w:szCs w:val="24"/>
        </w:rPr>
        <w:br/>
        <w:t xml:space="preserve">    xmlns:xlink="http://www.w3.org/1999/xlink"</w:t>
      </w:r>
      <w:r w:rsidRPr="008D29C7">
        <w:rPr>
          <w:rFonts w:ascii="Courier New" w:hAnsi="Courier New" w:cs="Courier New"/>
          <w:sz w:val="20"/>
          <w:szCs w:val="24"/>
        </w:rPr>
        <w:br/>
        <w:t xml:space="preserve">    xmlns:xml="http://www.w3.org/XML/1998/namespace"</w:t>
      </w:r>
      <w:r w:rsidRPr="008D29C7">
        <w:rPr>
          <w:rFonts w:ascii="Courier New" w:hAnsi="Courier New" w:cs="Courier New"/>
          <w:sz w:val="20"/>
          <w:szCs w:val="24"/>
        </w:rPr>
        <w:br/>
        <w:t xml:space="preserve">    xmlns:xsi="http://www.w3.org/2001/XMLSchema-instance"</w:t>
      </w:r>
      <w:r w:rsidRPr="008D29C7">
        <w:rPr>
          <w:rFonts w:ascii="Courier New" w:hAnsi="Courier New" w:cs="Courier New"/>
          <w:sz w:val="20"/>
          <w:szCs w:val="24"/>
        </w:rPr>
        <w:br/>
        <w:t xml:space="preserve">    xsi:schemaLocation="addr addr.xsd "&gt;</w:t>
      </w:r>
      <w:r w:rsidRPr="008D29C7">
        <w:rPr>
          <w:rFonts w:ascii="Courier New" w:hAnsi="Courier New" w:cs="Courier New"/>
          <w:sz w:val="20"/>
          <w:szCs w:val="24"/>
        </w:rPr>
        <w:br/>
        <w:t xml:space="preserve">    &lt;FourNumberAddressRange&gt;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&lt;AddressNumber&gt;1900&lt;/AddressNumber&gt;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&lt;SeparatorElement&gt;-&lt;/SeparatorElement&gt;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&lt;AddressNumber&gt;1908&lt;/AddressNumber&gt;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r>
      <w:r w:rsidRPr="008D29C7">
        <w:rPr>
          <w:rFonts w:ascii="Courier New" w:hAnsi="Courier New" w:cs="Courier New"/>
          <w:sz w:val="20"/>
          <w:szCs w:val="24"/>
        </w:rPr>
        <w:lastRenderedPageBreak/>
        <w:t xml:space="preserve">        &lt;CompleteAddressNumber&gt;</w:t>
      </w:r>
      <w:r w:rsidRPr="008D29C7">
        <w:rPr>
          <w:rFonts w:ascii="Courier New" w:hAnsi="Courier New" w:cs="Courier New"/>
          <w:sz w:val="20"/>
          <w:szCs w:val="24"/>
        </w:rPr>
        <w:br/>
        <w:t xml:space="preserve">            &lt;AddressNumber&gt;1901&lt;/AddressNumber&gt;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&lt;SeparatorElement&gt;-&lt;/SeparatorElement&gt;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&lt;AddressNumber&gt;1909&lt;/AddressNumber&gt;</w:t>
      </w:r>
      <w:r w:rsidRPr="008D29C7">
        <w:rPr>
          <w:rFonts w:ascii="Courier New" w:hAnsi="Courier New" w:cs="Courier New"/>
          <w:sz w:val="20"/>
          <w:szCs w:val="24"/>
        </w:rPr>
        <w:br/>
        <w:t xml:space="preserve">        &lt;/CompleteAddressNumber&gt;</w:t>
      </w:r>
      <w:r w:rsidRPr="008D29C7">
        <w:rPr>
          <w:rFonts w:ascii="Courier New" w:hAnsi="Courier New" w:cs="Courier New"/>
          <w:sz w:val="20"/>
          <w:szCs w:val="24"/>
        </w:rPr>
        <w:br/>
        <w:t xml:space="preserve">        &lt;CompleteStreetName&gt;</w:t>
      </w:r>
      <w:r w:rsidRPr="008D29C7">
        <w:rPr>
          <w:rFonts w:ascii="Courier New" w:hAnsi="Courier New" w:cs="Courier New"/>
          <w:sz w:val="20"/>
          <w:szCs w:val="24"/>
        </w:rPr>
        <w:br/>
        <w:t xml:space="preserve">            &lt;StreetName&gt;Bear&lt;/StreetName&gt;</w:t>
      </w:r>
      <w:r w:rsidRPr="008D29C7">
        <w:rPr>
          <w:rFonts w:ascii="Courier New" w:hAnsi="Courier New" w:cs="Courier New"/>
          <w:sz w:val="20"/>
          <w:szCs w:val="24"/>
        </w:rPr>
        <w:br/>
        <w:t xml:space="preserve">            &lt;StreetNamePostType&gt;court&lt;/StreetNamePostType&gt;</w:t>
      </w:r>
      <w:r w:rsidRPr="008D29C7">
        <w:rPr>
          <w:rFonts w:ascii="Courier New" w:hAnsi="Courier New" w:cs="Courier New"/>
          <w:sz w:val="20"/>
          <w:szCs w:val="24"/>
        </w:rPr>
        <w:br/>
        <w:t xml:space="preserve">        &lt;/CompleteStreetName&gt;</w:t>
      </w:r>
      <w:r w:rsidRPr="008D29C7">
        <w:rPr>
          <w:rFonts w:ascii="Courier New" w:hAnsi="Courier New" w:cs="Courier New"/>
          <w:sz w:val="20"/>
          <w:szCs w:val="24"/>
        </w:rPr>
        <w:br/>
        <w:t xml:space="preserve">        &lt;CompletePlaceName&gt;</w:t>
      </w:r>
      <w:r w:rsidRPr="008D29C7">
        <w:rPr>
          <w:rFonts w:ascii="Courier New" w:hAnsi="Courier New" w:cs="Courier New"/>
          <w:sz w:val="20"/>
          <w:szCs w:val="24"/>
        </w:rPr>
        <w:br/>
        <w:t xml:space="preserve">            &lt;PlaceName&gt;Fort Collins&lt;/PlaceName&gt;</w:t>
      </w:r>
      <w:r w:rsidRPr="008D29C7">
        <w:rPr>
          <w:rFonts w:ascii="Courier New" w:hAnsi="Courier New" w:cs="Courier New"/>
          <w:sz w:val="20"/>
          <w:szCs w:val="24"/>
        </w:rPr>
        <w:br/>
        <w:t xml:space="preserve">        &lt;/CompletePlaceName&gt;</w:t>
      </w:r>
      <w:r w:rsidRPr="008D29C7">
        <w:rPr>
          <w:rFonts w:ascii="Courier New" w:hAnsi="Courier New" w:cs="Courier New"/>
          <w:sz w:val="20"/>
          <w:szCs w:val="24"/>
        </w:rPr>
        <w:br/>
        <w:t xml:space="preserve">        &lt;StateName&gt;CO&lt;/StateName&gt;</w:t>
      </w:r>
      <w:r w:rsidRPr="008D29C7">
        <w:rPr>
          <w:rFonts w:ascii="Courier New" w:hAnsi="Courier New" w:cs="Courier New"/>
          <w:sz w:val="20"/>
          <w:szCs w:val="24"/>
        </w:rPr>
        <w:br/>
        <w:t xml:space="preserve">        &lt;ZipCode&gt;80525&lt;/ZipCode&gt;</w:t>
      </w:r>
      <w:r w:rsidRPr="008D29C7">
        <w:rPr>
          <w:rFonts w:ascii="Courier New" w:hAnsi="Courier New" w:cs="Courier New"/>
          <w:sz w:val="20"/>
          <w:szCs w:val="24"/>
        </w:rPr>
        <w:br/>
        <w:t xml:space="preserve">        &lt;AddressId&gt;0114&lt;/AddressId&gt;</w:t>
      </w:r>
      <w:r w:rsidRPr="008D29C7">
        <w:rPr>
          <w:rFonts w:ascii="Courier New" w:hAnsi="Courier New" w:cs="Courier New"/>
          <w:sz w:val="20"/>
          <w:szCs w:val="24"/>
        </w:rPr>
        <w:br/>
        <w:t xml:space="preserve">    &lt;/FourNumberAddressRange&gt;</w:t>
      </w:r>
      <w:r w:rsidRPr="008D29C7">
        <w:rPr>
          <w:rFonts w:ascii="Courier New" w:hAnsi="Courier New" w:cs="Courier New"/>
          <w:sz w:val="20"/>
          <w:szCs w:val="24"/>
        </w:rPr>
        <w:br/>
        <w:t>&lt;/addr:AddressCollection&gt;</w:t>
      </w:r>
      <w:r w:rsidRPr="008D29C7">
        <w:rPr>
          <w:rFonts w:ascii="Courier New" w:hAnsi="Courier New" w:cs="Courier New"/>
          <w:sz w:val="20"/>
          <w:szCs w:val="24"/>
        </w:rPr>
        <w:br/>
      </w:r>
    </w:p>
    <w:p w:rsidR="00821AE2" w:rsidRDefault="00821AE2" w:rsidP="00821AE2">
      <w:pPr>
        <w:pStyle w:val="Heading1"/>
      </w:pPr>
      <w:bookmarkStart w:id="21" w:name="_Toc424907035"/>
      <w:r>
        <w:t>Unnumbered Thoroughfare Address</w:t>
      </w:r>
      <w:bookmarkEnd w:id="21"/>
    </w:p>
    <w:p w:rsidR="00FE4DC0" w:rsidRDefault="00FE4DC0" w:rsidP="00FE4DC0">
      <w:proofErr w:type="gramStart"/>
      <w:r w:rsidRPr="008E0648">
        <w:rPr>
          <w:b/>
        </w:rPr>
        <w:t>Definition</w:t>
      </w:r>
      <w:r>
        <w:t>: An address that specifies location by reference to a thoroughfare with no Complete Address Number preceding it.</w:t>
      </w:r>
      <w:proofErr w:type="gramEnd"/>
    </w:p>
    <w:p w:rsidR="002512CD" w:rsidRDefault="002512CD" w:rsidP="002512CD">
      <w:pPr>
        <w:pStyle w:val="Heading2"/>
      </w:pPr>
      <w:bookmarkStart w:id="22" w:name="_Toc424907036"/>
      <w:r>
        <w:t>Previous XML Model</w:t>
      </w:r>
      <w:bookmarkEnd w:id="22"/>
    </w:p>
    <w:p w:rsidR="002512CD" w:rsidRDefault="006D1911" w:rsidP="002512CD">
      <w:r>
        <w:rPr>
          <w:b/>
        </w:rPr>
        <w:t>Insert on page 471</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&lt;UnnumberedThoroughfareAddress&gt;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&lt;StreetName&gt;Fagaima&lt;/StreetName&gt;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&lt;StreetNamePostType&gt;Road&lt;/StreetNamePostType&gt;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&lt;PlaceName&gt;Nu'uli&lt;/PlaceName&gt;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&lt;StateName&gt;AS&lt;/StateName&gt;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&lt;ZipCode&gt;96799&lt;/ZipCode&gt;</w:t>
      </w:r>
    </w:p>
    <w:p w:rsidR="002512CD" w:rsidRDefault="002512CD" w:rsidP="002512CD">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&lt;/UnnumberedThoroughfareAddress&gt;</w:t>
      </w:r>
    </w:p>
    <w:p w:rsidR="002512CD" w:rsidRDefault="002512CD" w:rsidP="002512CD">
      <w:pPr>
        <w:rPr>
          <w:rFonts w:ascii="Courier New" w:hAnsi="Courier New" w:cs="Courier New"/>
          <w:sz w:val="20"/>
          <w:szCs w:val="20"/>
        </w:rPr>
      </w:pPr>
      <w:r>
        <w:rPr>
          <w:rFonts w:ascii="Courier New" w:hAnsi="Courier New" w:cs="Courier New"/>
          <w:sz w:val="20"/>
          <w:szCs w:val="20"/>
        </w:rPr>
        <w:t>&lt;/addr:AddressCollection&gt;</w:t>
      </w:r>
    </w:p>
    <w:p w:rsidR="002512CD" w:rsidRDefault="002512CD" w:rsidP="002512CD">
      <w:pPr>
        <w:rPr>
          <w:rFonts w:ascii="Courier New" w:hAnsi="Courier New" w:cs="Courier New"/>
          <w:sz w:val="20"/>
          <w:szCs w:val="20"/>
        </w:rPr>
      </w:pPr>
    </w:p>
    <w:p w:rsidR="002512CD" w:rsidRDefault="002512CD" w:rsidP="002512CD">
      <w:pPr>
        <w:pStyle w:val="Heading2"/>
      </w:pPr>
      <w:bookmarkStart w:id="23" w:name="_Toc424907037"/>
      <w:r>
        <w:t>New Model</w:t>
      </w:r>
      <w:bookmarkEnd w:id="23"/>
    </w:p>
    <w:p w:rsidR="002512CD" w:rsidRPr="008D29C7" w:rsidRDefault="002512CD" w:rsidP="002512CD">
      <w:pPr>
        <w:rPr>
          <w:rFonts w:ascii="Courier New" w:hAnsi="Courier New" w:cs="Courier New"/>
          <w:sz w:val="20"/>
          <w:szCs w:val="24"/>
        </w:rPr>
      </w:pPr>
      <w:r w:rsidRPr="008D29C7">
        <w:rPr>
          <w:rFonts w:ascii="Courier New" w:hAnsi="Courier New" w:cs="Courier New"/>
          <w:sz w:val="20"/>
          <w:szCs w:val="24"/>
        </w:rPr>
        <w:t>&lt;xsd:complexType name="UnnumberedThoroughfareAddress_type"&gt;</w:t>
      </w:r>
      <w:r w:rsidRPr="008D29C7">
        <w:rPr>
          <w:rFonts w:ascii="Courier New" w:hAnsi="Courier New" w:cs="Courier New"/>
          <w:sz w:val="20"/>
          <w:szCs w:val="24"/>
        </w:rPr>
        <w:br/>
        <w:t xml:space="preserve"> &lt;xsd:annotation&gt;</w:t>
      </w:r>
      <w:r w:rsidRPr="008D29C7">
        <w:rPr>
          <w:rFonts w:ascii="Courier New" w:hAnsi="Courier New" w:cs="Courier New"/>
          <w:sz w:val="20"/>
          <w:szCs w:val="24"/>
        </w:rPr>
        <w:br/>
        <w:t xml:space="preserve">  &lt;xsd:documentation xml:lang="en"&gt;</w:t>
      </w:r>
    </w:p>
    <w:p w:rsidR="002512CD" w:rsidRPr="008D29C7" w:rsidRDefault="002512CD" w:rsidP="002512CD">
      <w:pPr>
        <w:spacing w:after="0"/>
        <w:rPr>
          <w:rFonts w:ascii="Courier New" w:hAnsi="Courier New" w:cs="Courier New"/>
          <w:sz w:val="20"/>
          <w:szCs w:val="24"/>
        </w:rPr>
      </w:pPr>
      <w:r w:rsidRPr="008D29C7">
        <w:rPr>
          <w:rFonts w:ascii="Courier New" w:hAnsi="Courier New" w:cs="Courier New"/>
          <w:sz w:val="20"/>
          <w:szCs w:val="24"/>
        </w:rPr>
        <w:t>Defining Characteristics:</w:t>
      </w:r>
    </w:p>
    <w:p w:rsidR="002512CD" w:rsidRPr="008D29C7" w:rsidRDefault="002512CD" w:rsidP="002512CD">
      <w:pPr>
        <w:spacing w:after="0"/>
        <w:rPr>
          <w:rFonts w:ascii="Courier New" w:hAnsi="Courier New" w:cs="Courier New"/>
          <w:sz w:val="20"/>
          <w:szCs w:val="24"/>
        </w:rPr>
      </w:pPr>
      <w:r w:rsidRPr="008D29C7">
        <w:rPr>
          <w:rFonts w:ascii="Courier New" w:hAnsi="Courier New" w:cs="Courier New"/>
          <w:sz w:val="20"/>
          <w:szCs w:val="24"/>
        </w:rPr>
        <w:t xml:space="preserve"> 1. Addresses of this class must contain a Complete Street Name with no Complete Address Number preceding it.</w:t>
      </w:r>
    </w:p>
    <w:p w:rsidR="002512CD" w:rsidRPr="008D29C7" w:rsidRDefault="002512CD" w:rsidP="002512CD">
      <w:pPr>
        <w:spacing w:after="0"/>
        <w:rPr>
          <w:rFonts w:ascii="Courier New" w:hAnsi="Courier New" w:cs="Courier New"/>
          <w:sz w:val="18"/>
        </w:rPr>
      </w:pPr>
      <w:r w:rsidRPr="008D29C7">
        <w:rPr>
          <w:rFonts w:ascii="Courier New" w:hAnsi="Courier New" w:cs="Courier New"/>
          <w:sz w:val="20"/>
          <w:szCs w:val="24"/>
        </w:rPr>
        <w:t xml:space="preserve"> 2. In addition, all thoroughfare, landmark, and postal addresses must include a Place Name and a State Name. A Zip Code is recommended but not mandatory.</w:t>
      </w:r>
      <w:r w:rsidRPr="008D29C7">
        <w:rPr>
          <w:rFonts w:ascii="Courier New" w:hAnsi="Courier New" w:cs="Courier New"/>
          <w:sz w:val="20"/>
          <w:szCs w:val="24"/>
        </w:rPr>
        <w:br/>
        <w:t xml:space="preserve">  &lt;/xsd:documentation&gt;</w:t>
      </w:r>
      <w:r w:rsidRPr="008D29C7">
        <w:rPr>
          <w:rFonts w:ascii="Courier New" w:hAnsi="Courier New" w:cs="Courier New"/>
          <w:sz w:val="20"/>
          <w:szCs w:val="24"/>
        </w:rPr>
        <w:br/>
        <w:t xml:space="preserve"> &lt;/xsd:annotation&gt;</w:t>
      </w:r>
      <w:r w:rsidRPr="008D29C7">
        <w:rPr>
          <w:rFonts w:ascii="Courier New" w:hAnsi="Courier New" w:cs="Courier New"/>
          <w:sz w:val="20"/>
          <w:szCs w:val="24"/>
        </w:rPr>
        <w:br/>
        <w:t xml:space="preserve"> &lt;xsd:sequence&gt;</w:t>
      </w:r>
      <w:r w:rsidRPr="008D29C7">
        <w:rPr>
          <w:rFonts w:ascii="Courier New" w:hAnsi="Courier New" w:cs="Courier New"/>
          <w:sz w:val="20"/>
          <w:szCs w:val="24"/>
        </w:rPr>
        <w:br/>
        <w:t xml:space="preserve">  &lt;xsd:choice&gt;</w:t>
      </w:r>
      <w:r w:rsidRPr="008D29C7">
        <w:rPr>
          <w:rFonts w:ascii="Courier New" w:hAnsi="Courier New" w:cs="Courier New"/>
          <w:sz w:val="20"/>
          <w:szCs w:val="24"/>
        </w:rPr>
        <w:br/>
        <w:t xml:space="preserve">   &lt;xsd:element name="CompleteLandmarkName" type="addr_type:CompleteLandmarkName_type" minOccurs="0" maxOccurs="1"/&gt;</w:t>
      </w:r>
      <w:r w:rsidRPr="008D29C7">
        <w:rPr>
          <w:rFonts w:ascii="Courier New" w:hAnsi="Courier New" w:cs="Courier New"/>
          <w:sz w:val="20"/>
          <w:szCs w:val="24"/>
        </w:rPr>
        <w:br/>
        <w:t xml:space="preserve">   &lt;xsd:element name="CompletePlaceName" type="addr_type:CompletePlaceName_type" minOccurs="0" maxOccurs="1"/&gt;</w:t>
      </w:r>
      <w:r w:rsidRPr="008D29C7">
        <w:rPr>
          <w:rFonts w:ascii="Courier New" w:hAnsi="Courier New" w:cs="Courier New"/>
          <w:sz w:val="20"/>
          <w:szCs w:val="24"/>
        </w:rPr>
        <w:br/>
        <w:t xml:space="preserve">  &lt;/xsd:choice&gt;</w:t>
      </w:r>
      <w:r w:rsidRPr="008D29C7">
        <w:rPr>
          <w:rFonts w:ascii="Courier New" w:hAnsi="Courier New" w:cs="Courier New"/>
          <w:sz w:val="20"/>
          <w:szCs w:val="24"/>
        </w:rPr>
        <w:br/>
        <w:t xml:space="preserve">  &lt;xsd:element name="CompleteStreetName" type="addr_type:CompleteStreetName_type" minOccurs="1" maxOccurs="1"/&gt;</w:t>
      </w:r>
      <w:r w:rsidRPr="008D29C7">
        <w:rPr>
          <w:rFonts w:ascii="Courier New" w:hAnsi="Courier New" w:cs="Courier New"/>
          <w:sz w:val="20"/>
          <w:szCs w:val="24"/>
        </w:rPr>
        <w:br/>
        <w:t xml:space="preserve">  &lt;xsd:element name="CompleteSubaddress" type="addr_type:CompleteSubaddress_type" minOccurs="0" maxOccurs="1"/&gt;</w:t>
      </w:r>
      <w:r w:rsidRPr="008D29C7">
        <w:rPr>
          <w:rFonts w:ascii="Courier New" w:hAnsi="Courier New" w:cs="Courier New"/>
          <w:sz w:val="20"/>
          <w:szCs w:val="24"/>
        </w:rPr>
        <w:br/>
        <w:t xml:space="preserve">  &lt;xsd:group ref="addr_type:PlaceStateZip_group" minOccurs="1" maxOccurs="1"/&gt;</w:t>
      </w:r>
      <w:r w:rsidRPr="008D29C7">
        <w:rPr>
          <w:rFonts w:ascii="Courier New" w:hAnsi="Courier New" w:cs="Courier New"/>
          <w:sz w:val="20"/>
          <w:szCs w:val="24"/>
        </w:rPr>
        <w:br/>
        <w:t xml:space="preserve">  &lt;xsd:element name="MapPosition" type="addr_type:MapPosition_type" minOccurs="0" maxOccurs="unbounded"/&gt;</w:t>
      </w:r>
      <w:r w:rsidRPr="008D29C7">
        <w:rPr>
          <w:rFonts w:ascii="Courier New" w:hAnsi="Courier New" w:cs="Courier New"/>
          <w:sz w:val="20"/>
          <w:szCs w:val="24"/>
        </w:rPr>
        <w:br/>
        <w:t xml:space="preserve">  &lt;xsd:element name="AddressId" type="addr_type:AddressID_type" minOccurs="1"</w:t>
      </w:r>
      <w:r w:rsidRPr="008D29C7">
        <w:rPr>
          <w:rFonts w:ascii="Courier New" w:hAnsi="Courier New" w:cs="Courier New"/>
          <w:sz w:val="20"/>
          <w:szCs w:val="24"/>
        </w:rPr>
        <w:br/>
      </w:r>
      <w:r w:rsidRPr="008D29C7">
        <w:rPr>
          <w:rFonts w:ascii="Courier New" w:hAnsi="Courier New" w:cs="Courier New"/>
          <w:sz w:val="20"/>
          <w:szCs w:val="24"/>
        </w:rPr>
        <w:tab/>
      </w:r>
      <w:r w:rsidRPr="008D29C7">
        <w:rPr>
          <w:rFonts w:ascii="Courier New" w:hAnsi="Courier New" w:cs="Courier New"/>
          <w:sz w:val="20"/>
          <w:szCs w:val="24"/>
        </w:rPr>
        <w:tab/>
      </w:r>
      <w:r w:rsidRPr="008D29C7">
        <w:rPr>
          <w:rFonts w:ascii="Courier New" w:hAnsi="Courier New" w:cs="Courier New"/>
          <w:sz w:val="20"/>
          <w:szCs w:val="24"/>
        </w:rPr>
        <w:tab/>
      </w:r>
      <w:r w:rsidRPr="008D29C7">
        <w:rPr>
          <w:rFonts w:ascii="Courier New" w:hAnsi="Courier New" w:cs="Courier New"/>
          <w:sz w:val="20"/>
          <w:szCs w:val="24"/>
        </w:rPr>
        <w:tab/>
        <w:t>maxOccurs="1"/&gt;</w:t>
      </w:r>
      <w:r w:rsidRPr="008D29C7">
        <w:rPr>
          <w:rFonts w:ascii="Courier New" w:hAnsi="Courier New" w:cs="Courier New"/>
          <w:sz w:val="20"/>
          <w:szCs w:val="24"/>
        </w:rPr>
        <w:br/>
        <w:t xml:space="preserve"> &lt;xsd:group ref="addr_type:AddressAttributes_group" minOccurs="0" maxOccurs="1"/&gt;</w:t>
      </w:r>
      <w:r w:rsidRPr="008D29C7">
        <w:rPr>
          <w:rFonts w:ascii="Courier New" w:hAnsi="Courier New" w:cs="Courier New"/>
          <w:sz w:val="20"/>
          <w:szCs w:val="24"/>
        </w:rPr>
        <w:br/>
        <w:t xml:space="preserve"> &lt;/xsd:sequence&gt;</w:t>
      </w:r>
      <w:r w:rsidRPr="008D29C7">
        <w:rPr>
          <w:rFonts w:ascii="Courier New" w:hAnsi="Courier New" w:cs="Courier New"/>
          <w:sz w:val="20"/>
          <w:szCs w:val="24"/>
        </w:rPr>
        <w:br/>
        <w:t xml:space="preserve"> &lt;xsd:attribute name="action" type="addr_type:Action_type" use="optional"/&gt;</w:t>
      </w:r>
      <w:r w:rsidRPr="008D29C7">
        <w:rPr>
          <w:rFonts w:ascii="Courier New" w:hAnsi="Courier New" w:cs="Courier New"/>
          <w:sz w:val="20"/>
          <w:szCs w:val="24"/>
        </w:rPr>
        <w:br/>
        <w:t>&lt;/xsd:complexType&gt;</w:t>
      </w:r>
    </w:p>
    <w:p w:rsidR="002512CD" w:rsidRPr="002512CD" w:rsidRDefault="002512CD" w:rsidP="002512CD"/>
    <w:p w:rsidR="00821AE2" w:rsidRDefault="00282EE1" w:rsidP="00282EE1">
      <w:pPr>
        <w:pStyle w:val="Heading2"/>
      </w:pPr>
      <w:bookmarkStart w:id="24" w:name="_Toc424907038"/>
      <w:r>
        <w:t>Previous XML Example</w:t>
      </w:r>
      <w:bookmarkEnd w:id="24"/>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&lt;UnnumberedThoroughfareAddress&gt;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&lt;CompleteStreetName&gt;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&lt;StreetName&gt;Fagaima&lt;/StreetName&gt;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&lt;StreetNamePostType&gt;Road&lt;/StreetNamePostType&gt;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&lt;/CompleteStreetName&gt;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&lt;PlaceName&gt;Nu'uli&lt;/PlaceName&gt;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&lt;StateName&gt;AS&lt;/StateName&gt;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&lt;ZipCode&gt;96799&lt;/ZipCode&gt;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&lt;/UnnumberedThoroughfareAddress&gt;</w:t>
      </w:r>
    </w:p>
    <w:p w:rsidR="00282EE1" w:rsidRPr="00282EE1" w:rsidRDefault="00282EE1" w:rsidP="00282EE1">
      <w:r>
        <w:rPr>
          <w:rFonts w:ascii="Courier New" w:hAnsi="Courier New" w:cs="Courier New"/>
          <w:sz w:val="20"/>
          <w:szCs w:val="20"/>
        </w:rPr>
        <w:t>&lt;/addr:AddressCollection&gt;</w:t>
      </w:r>
    </w:p>
    <w:p w:rsidR="00821AE2" w:rsidRDefault="00821AE2" w:rsidP="00821AE2">
      <w:pPr>
        <w:pStyle w:val="Heading2"/>
      </w:pPr>
      <w:bookmarkStart w:id="25" w:name="_Toc424907039"/>
      <w:r>
        <w:t>New XML Example</w:t>
      </w:r>
      <w:bookmarkEnd w:id="25"/>
    </w:p>
    <w:p w:rsidR="00821AE2" w:rsidRPr="00821AE2" w:rsidRDefault="00821AE2" w:rsidP="00821AE2">
      <w:pPr>
        <w:rPr>
          <w:b/>
        </w:rPr>
      </w:pPr>
      <w:r>
        <w:rPr>
          <w:b/>
        </w:rPr>
        <w:t>Page 243</w:t>
      </w:r>
      <w:r w:rsidR="00513E41">
        <w:rPr>
          <w:b/>
        </w:rPr>
        <w:t>, 478</w:t>
      </w:r>
    </w:p>
    <w:p w:rsidR="00821AE2" w:rsidRPr="00DC674E" w:rsidRDefault="00821AE2" w:rsidP="00821AE2">
      <w:pPr>
        <w:rPr>
          <w:rFonts w:ascii="Courier New" w:hAnsi="Courier New" w:cs="Courier New"/>
          <w:sz w:val="20"/>
          <w:szCs w:val="24"/>
        </w:rPr>
      </w:pPr>
      <w:r w:rsidRPr="00DC674E">
        <w:rPr>
          <w:rFonts w:ascii="Courier New" w:hAnsi="Courier New" w:cs="Courier New"/>
          <w:sz w:val="20"/>
          <w:szCs w:val="24"/>
        </w:rPr>
        <w:t>&lt;addr:AddressCollection version="2.0" xmlns:addr="addr"</w:t>
      </w:r>
      <w:r w:rsidRPr="00DC674E">
        <w:rPr>
          <w:rFonts w:ascii="Courier New" w:hAnsi="Courier New" w:cs="Courier New"/>
          <w:sz w:val="20"/>
          <w:szCs w:val="24"/>
        </w:rPr>
        <w:br/>
        <w:t xml:space="preserve">    xmlns:addr_type="addr_type" xmlns:gml="http://www.opengis.net/gml"</w:t>
      </w:r>
      <w:r w:rsidRPr="00DC674E">
        <w:rPr>
          <w:rFonts w:ascii="Courier New" w:hAnsi="Courier New" w:cs="Courier New"/>
          <w:sz w:val="20"/>
          <w:szCs w:val="24"/>
        </w:rPr>
        <w:br/>
        <w:t xml:space="preserve">    xmlns:smil20="http://www.w3.org/2001/SMIL20/"</w:t>
      </w:r>
      <w:r w:rsidRPr="00DC674E">
        <w:rPr>
          <w:rFonts w:ascii="Courier New" w:hAnsi="Courier New" w:cs="Courier New"/>
          <w:sz w:val="20"/>
          <w:szCs w:val="24"/>
        </w:rPr>
        <w:br/>
        <w:t xml:space="preserve">    xmlns:smil20lang="http://www.w3.org/2001/SMIL20/Language"</w:t>
      </w:r>
      <w:r w:rsidRPr="00DC674E">
        <w:rPr>
          <w:rFonts w:ascii="Courier New" w:hAnsi="Courier New" w:cs="Courier New"/>
          <w:sz w:val="20"/>
          <w:szCs w:val="24"/>
        </w:rPr>
        <w:br/>
        <w:t xml:space="preserve">    xmlns:xlink="http://www.w3.org/1999/xlink"</w:t>
      </w:r>
      <w:r w:rsidRPr="00DC674E">
        <w:rPr>
          <w:rFonts w:ascii="Courier New" w:hAnsi="Courier New" w:cs="Courier New"/>
          <w:sz w:val="20"/>
          <w:szCs w:val="24"/>
        </w:rPr>
        <w:br/>
        <w:t xml:space="preserve">    xmlns:xml="http://www.w3.org/XML/1998/namespace"</w:t>
      </w:r>
      <w:r w:rsidRPr="00DC674E">
        <w:rPr>
          <w:rFonts w:ascii="Courier New" w:hAnsi="Courier New" w:cs="Courier New"/>
          <w:sz w:val="20"/>
          <w:szCs w:val="24"/>
        </w:rPr>
        <w:br/>
        <w:t xml:space="preserve">    xmlns:xsi="http://www.w3.org/2001/XMLSchema-instance"</w:t>
      </w:r>
      <w:r w:rsidRPr="00DC674E">
        <w:rPr>
          <w:rFonts w:ascii="Courier New" w:hAnsi="Courier New" w:cs="Courier New"/>
          <w:sz w:val="20"/>
          <w:szCs w:val="24"/>
        </w:rPr>
        <w:br/>
        <w:t xml:space="preserve">    xsi:schemaLocation="addr addr.xsd "&gt;</w:t>
      </w:r>
      <w:r w:rsidRPr="00DC674E">
        <w:rPr>
          <w:rFonts w:ascii="Courier New" w:hAnsi="Courier New" w:cs="Courier New"/>
          <w:sz w:val="20"/>
          <w:szCs w:val="24"/>
        </w:rPr>
        <w:br/>
        <w:t xml:space="preserve">    &lt;UnnumberedThoroughfareAddress&gt;</w:t>
      </w:r>
      <w:r w:rsidRPr="00DC674E">
        <w:rPr>
          <w:rFonts w:ascii="Courier New" w:hAnsi="Courier New" w:cs="Courier New"/>
          <w:sz w:val="20"/>
          <w:szCs w:val="24"/>
        </w:rPr>
        <w:br/>
        <w:t xml:space="preserve">        &lt;CompleteStreetName&gt;</w:t>
      </w:r>
      <w:r w:rsidRPr="00DC674E">
        <w:rPr>
          <w:rFonts w:ascii="Courier New" w:hAnsi="Courier New" w:cs="Courier New"/>
          <w:sz w:val="20"/>
          <w:szCs w:val="24"/>
        </w:rPr>
        <w:br/>
        <w:t xml:space="preserve">            &lt;StreetName&gt;Fagaima&lt;/StreetName&gt;</w:t>
      </w:r>
      <w:r w:rsidRPr="00DC674E">
        <w:rPr>
          <w:rFonts w:ascii="Courier New" w:hAnsi="Courier New" w:cs="Courier New"/>
          <w:sz w:val="20"/>
          <w:szCs w:val="24"/>
        </w:rPr>
        <w:br/>
        <w:t xml:space="preserve">            &lt;StreetNamePostType&gt;Road&lt;/StreetNamePostType&gt;</w:t>
      </w:r>
      <w:r w:rsidRPr="00DC674E">
        <w:rPr>
          <w:rFonts w:ascii="Courier New" w:hAnsi="Courier New" w:cs="Courier New"/>
          <w:sz w:val="20"/>
          <w:szCs w:val="24"/>
        </w:rPr>
        <w:br/>
        <w:t xml:space="preserve">        &lt;/CompleteStreetName&gt;</w:t>
      </w:r>
      <w:r w:rsidRPr="00DC674E">
        <w:rPr>
          <w:rFonts w:ascii="Courier New" w:hAnsi="Courier New" w:cs="Courier New"/>
          <w:sz w:val="20"/>
          <w:szCs w:val="24"/>
        </w:rPr>
        <w:br/>
        <w:t xml:space="preserve">        &lt;CompletePlaceName&gt;</w:t>
      </w:r>
      <w:r w:rsidRPr="00DC674E">
        <w:rPr>
          <w:rFonts w:ascii="Courier New" w:hAnsi="Courier New" w:cs="Courier New"/>
          <w:sz w:val="20"/>
          <w:szCs w:val="24"/>
        </w:rPr>
        <w:br/>
        <w:t xml:space="preserve">            &lt;PlaceName&gt;Nu'uli&lt;/PlaceName&gt;</w:t>
      </w:r>
      <w:r w:rsidRPr="00DC674E">
        <w:rPr>
          <w:rFonts w:ascii="Courier New" w:hAnsi="Courier New" w:cs="Courier New"/>
          <w:sz w:val="20"/>
          <w:szCs w:val="24"/>
        </w:rPr>
        <w:br/>
        <w:t xml:space="preserve">        &lt;/CompletePlaceName&gt;</w:t>
      </w:r>
      <w:r w:rsidRPr="00DC674E">
        <w:rPr>
          <w:rFonts w:ascii="Courier New" w:hAnsi="Courier New" w:cs="Courier New"/>
          <w:sz w:val="20"/>
          <w:szCs w:val="24"/>
        </w:rPr>
        <w:br/>
        <w:t xml:space="preserve">        &lt;StateName&gt;AS&lt;/StateName&gt;</w:t>
      </w:r>
      <w:r w:rsidRPr="00DC674E">
        <w:rPr>
          <w:rFonts w:ascii="Courier New" w:hAnsi="Courier New" w:cs="Courier New"/>
          <w:sz w:val="20"/>
          <w:szCs w:val="24"/>
        </w:rPr>
        <w:br/>
        <w:t xml:space="preserve">        &lt;ZipCode&gt;96799&lt;/ZipCode&gt;</w:t>
      </w:r>
      <w:r w:rsidRPr="00DC674E">
        <w:rPr>
          <w:rFonts w:ascii="Courier New" w:hAnsi="Courier New" w:cs="Courier New"/>
          <w:sz w:val="20"/>
          <w:szCs w:val="24"/>
        </w:rPr>
        <w:br/>
        <w:t xml:space="preserve">        &lt;AddressId&gt;0115&lt;/AddressId&gt;</w:t>
      </w:r>
      <w:r w:rsidRPr="00DC674E">
        <w:rPr>
          <w:rFonts w:ascii="Courier New" w:hAnsi="Courier New" w:cs="Courier New"/>
          <w:sz w:val="20"/>
          <w:szCs w:val="24"/>
        </w:rPr>
        <w:br/>
        <w:t xml:space="preserve">    &lt;/UnnumberedThoroughfareAddress&gt;</w:t>
      </w:r>
      <w:r w:rsidRPr="00DC674E">
        <w:rPr>
          <w:rFonts w:ascii="Courier New" w:hAnsi="Courier New" w:cs="Courier New"/>
          <w:sz w:val="20"/>
          <w:szCs w:val="24"/>
        </w:rPr>
        <w:br/>
        <w:t>&lt;/addr:AddressCollection&gt;</w:t>
      </w:r>
    </w:p>
    <w:p w:rsidR="00821AE2" w:rsidRDefault="00821AE2" w:rsidP="00821AE2">
      <w:pPr>
        <w:pStyle w:val="Heading1"/>
      </w:pPr>
      <w:bookmarkStart w:id="26" w:name="_Toc424907040"/>
      <w:r>
        <w:t>Landmark Address</w:t>
      </w:r>
      <w:bookmarkEnd w:id="26"/>
    </w:p>
    <w:p w:rsidR="00821AE2" w:rsidRDefault="00ED41EA" w:rsidP="00821AE2">
      <w:pPr>
        <w:rPr>
          <w:rFonts w:ascii="Times New Roman" w:hAnsi="Times New Roman" w:cs="Times New Roman"/>
          <w:sz w:val="24"/>
          <w:szCs w:val="24"/>
        </w:rPr>
      </w:pPr>
      <w:r w:rsidRPr="008E0648">
        <w:rPr>
          <w:b/>
        </w:rPr>
        <w:t>Definition</w:t>
      </w:r>
      <w:r>
        <w:t xml:space="preserve">: </w:t>
      </w:r>
      <w:r>
        <w:rPr>
          <w:rFonts w:ascii="Times New Roman" w:hAnsi="Times New Roman" w:cs="Times New Roman"/>
          <w:sz w:val="24"/>
          <w:szCs w:val="24"/>
        </w:rPr>
        <w:t>A landmark address specifies a location by reference to a named landmark. It has no Complete Address Number preceding it and no Complete Street Name following it.</w:t>
      </w:r>
    </w:p>
    <w:p w:rsidR="00E714B1" w:rsidRDefault="00E714B1" w:rsidP="00E714B1">
      <w:pPr>
        <w:pStyle w:val="Heading2"/>
      </w:pPr>
      <w:bookmarkStart w:id="27" w:name="_Toc424907041"/>
      <w:r>
        <w:t>Previous Model</w:t>
      </w:r>
      <w:bookmarkEnd w:id="27"/>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name="LandmarkAddress_type"&gt;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name="CompleteLandmarkName"</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type="addr_type:CompleteLandmarkName_type"</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name="CompleteSubaddress"</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type="addr_type:CompleteSubaddress_type"</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&lt;xsd:group ref="addr_type:PlaceStateZip_group" minOccurs="1"</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E714B1" w:rsidRDefault="00E714B1" w:rsidP="00E714B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E714B1" w:rsidRDefault="00E714B1" w:rsidP="00E714B1">
      <w:pPr>
        <w:rPr>
          <w:rFonts w:ascii="Courier New" w:hAnsi="Courier New" w:cs="Courier New"/>
          <w:sz w:val="20"/>
          <w:szCs w:val="20"/>
        </w:rPr>
      </w:pPr>
      <w:r>
        <w:rPr>
          <w:rFonts w:ascii="Courier New" w:hAnsi="Courier New" w:cs="Courier New"/>
          <w:sz w:val="20"/>
          <w:szCs w:val="20"/>
        </w:rPr>
        <w:t>&lt;/xsd:complexType&gt;</w:t>
      </w:r>
    </w:p>
    <w:p w:rsidR="00E714B1" w:rsidRDefault="00E714B1" w:rsidP="00E714B1">
      <w:pPr>
        <w:pStyle w:val="Heading2"/>
      </w:pPr>
      <w:bookmarkStart w:id="28" w:name="_Toc424907042"/>
      <w:r>
        <w:t>New Model</w:t>
      </w:r>
      <w:bookmarkEnd w:id="28"/>
    </w:p>
    <w:p w:rsidR="00E714B1" w:rsidRDefault="006D1911" w:rsidP="00E714B1">
      <w:r>
        <w:rPr>
          <w:b/>
        </w:rPr>
        <w:t>Insert on page 472</w:t>
      </w:r>
    </w:p>
    <w:p w:rsidR="00E714B1" w:rsidRPr="00DC674E" w:rsidRDefault="00E714B1" w:rsidP="00E714B1">
      <w:pPr>
        <w:rPr>
          <w:rFonts w:ascii="Courier New" w:hAnsi="Courier New" w:cs="Courier New"/>
          <w:sz w:val="18"/>
        </w:rPr>
      </w:pPr>
      <w:r w:rsidRPr="00DC674E">
        <w:rPr>
          <w:rFonts w:ascii="Courier New" w:hAnsi="Courier New" w:cs="Courier New"/>
          <w:sz w:val="20"/>
          <w:szCs w:val="24"/>
        </w:rPr>
        <w:t>&lt;xsd:complexType name="LandmarkAddress_type"&gt;</w:t>
      </w:r>
      <w:r w:rsidRPr="00DC674E">
        <w:rPr>
          <w:rFonts w:ascii="Courier New" w:hAnsi="Courier New" w:cs="Courier New"/>
          <w:sz w:val="20"/>
          <w:szCs w:val="24"/>
        </w:rPr>
        <w:br/>
      </w:r>
      <w:r w:rsidR="00DC674E" w:rsidRPr="00DC674E">
        <w:rPr>
          <w:rFonts w:ascii="Courier New" w:hAnsi="Courier New" w:cs="Courier New"/>
          <w:sz w:val="20"/>
          <w:szCs w:val="24"/>
        </w:rPr>
        <w:t xml:space="preserve"> </w:t>
      </w:r>
      <w:r w:rsidRPr="00DC674E">
        <w:rPr>
          <w:rFonts w:ascii="Courier New" w:hAnsi="Courier New" w:cs="Courier New"/>
          <w:sz w:val="20"/>
          <w:szCs w:val="24"/>
        </w:rPr>
        <w:t>&lt;xsd:annotation&gt;</w:t>
      </w:r>
      <w:r w:rsidRPr="00DC674E">
        <w:rPr>
          <w:rFonts w:ascii="Courier New" w:hAnsi="Courier New" w:cs="Courier New"/>
          <w:sz w:val="20"/>
          <w:szCs w:val="24"/>
        </w:rPr>
        <w:br/>
      </w:r>
      <w:r w:rsidR="00DC674E" w:rsidRPr="00DC674E">
        <w:rPr>
          <w:rFonts w:ascii="Courier New" w:hAnsi="Courier New" w:cs="Courier New"/>
          <w:sz w:val="20"/>
          <w:szCs w:val="24"/>
        </w:rPr>
        <w:t xml:space="preserve"> </w:t>
      </w:r>
      <w:r w:rsidR="006D1911" w:rsidRPr="00DC674E">
        <w:rPr>
          <w:rFonts w:ascii="Courier New" w:hAnsi="Courier New" w:cs="Courier New"/>
          <w:sz w:val="20"/>
          <w:szCs w:val="24"/>
        </w:rPr>
        <w:t xml:space="preserve"> </w:t>
      </w:r>
      <w:r w:rsidRPr="00DC674E">
        <w:rPr>
          <w:rFonts w:ascii="Courier New" w:hAnsi="Courier New" w:cs="Courier New"/>
          <w:sz w:val="20"/>
          <w:szCs w:val="24"/>
        </w:rPr>
        <w:t>&lt;xsd:documentation&gt;Defining Characteristics: 1. Addresses of this class must include a Complete Landmark Name, with no Complete Address Number preceding it and no Complete</w:t>
      </w:r>
      <w:r w:rsidRPr="00DC674E">
        <w:rPr>
          <w:rFonts w:ascii="Courier New" w:hAnsi="Courier New" w:cs="Courier New"/>
          <w:sz w:val="20"/>
          <w:szCs w:val="24"/>
        </w:rPr>
        <w:tab/>
        <w:t>Street Name following it. 2. In addition, all thoroughfare, landmark, and postal</w:t>
      </w:r>
      <w:r w:rsidR="004964E1" w:rsidRPr="00DC674E">
        <w:rPr>
          <w:rFonts w:ascii="Courier New" w:hAnsi="Courier New" w:cs="Courier New"/>
          <w:sz w:val="20"/>
          <w:szCs w:val="24"/>
        </w:rPr>
        <w:t xml:space="preserve"> </w:t>
      </w:r>
      <w:r w:rsidRPr="00DC674E">
        <w:rPr>
          <w:rFonts w:ascii="Courier New" w:hAnsi="Courier New" w:cs="Courier New"/>
          <w:sz w:val="20"/>
          <w:szCs w:val="24"/>
        </w:rPr>
        <w:t>addresses must include a Place Name and a State Name. A Zip Code is recommended but</w:t>
      </w:r>
      <w:r w:rsidRPr="00DC674E">
        <w:rPr>
          <w:rFonts w:ascii="Courier New" w:hAnsi="Courier New" w:cs="Courier New"/>
          <w:sz w:val="20"/>
          <w:szCs w:val="24"/>
        </w:rPr>
        <w:tab/>
        <w:t xml:space="preserve">not mandatory. </w:t>
      </w:r>
      <w:r w:rsidR="004964E1" w:rsidRPr="00DC674E">
        <w:rPr>
          <w:rFonts w:ascii="Courier New" w:hAnsi="Courier New" w:cs="Courier New"/>
          <w:sz w:val="20"/>
          <w:szCs w:val="24"/>
        </w:rPr>
        <w:t xml:space="preserve">   </w:t>
      </w:r>
      <w:r w:rsidRPr="00DC674E">
        <w:rPr>
          <w:rFonts w:ascii="Courier New" w:hAnsi="Courier New" w:cs="Courier New"/>
          <w:sz w:val="20"/>
          <w:szCs w:val="24"/>
        </w:rPr>
        <w:t>&lt;/xsd:documentation&gt;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&lt;/xsd:annotation&gt;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&lt;xsd:sequence&gt;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&lt;xsd:element name="CompleteLandmarkName"</w:t>
      </w:r>
      <w:r w:rsidR="004964E1" w:rsidRPr="00DC674E">
        <w:rPr>
          <w:rFonts w:ascii="Courier New" w:hAnsi="Courier New" w:cs="Courier New"/>
          <w:sz w:val="20"/>
          <w:szCs w:val="24"/>
        </w:rPr>
        <w:t xml:space="preserve"> </w:t>
      </w:r>
      <w:r w:rsidRPr="00DC674E">
        <w:rPr>
          <w:rFonts w:ascii="Courier New" w:hAnsi="Courier New" w:cs="Courier New"/>
          <w:sz w:val="20"/>
          <w:szCs w:val="24"/>
        </w:rPr>
        <w:t>type="addr_type:CompleteLandmarkName_type"</w:t>
      </w:r>
      <w:r w:rsidR="004964E1" w:rsidRPr="00DC674E">
        <w:rPr>
          <w:rFonts w:ascii="Courier New" w:hAnsi="Courier New" w:cs="Courier New"/>
          <w:sz w:val="20"/>
          <w:szCs w:val="24"/>
        </w:rPr>
        <w:t xml:space="preserve"> </w:t>
      </w:r>
      <w:r w:rsidRPr="00DC674E">
        <w:rPr>
          <w:rFonts w:ascii="Courier New" w:hAnsi="Courier New" w:cs="Courier New"/>
          <w:sz w:val="20"/>
          <w:szCs w:val="24"/>
        </w:rPr>
        <w:t>minOccurs="1" maxOccurs="1"/&gt;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&lt;xsd:element name="CompleteSubaddress"</w:t>
      </w:r>
      <w:r w:rsidR="004964E1" w:rsidRPr="00DC674E">
        <w:rPr>
          <w:rFonts w:ascii="Courier New" w:hAnsi="Courier New" w:cs="Courier New"/>
          <w:sz w:val="20"/>
          <w:szCs w:val="24"/>
        </w:rPr>
        <w:t xml:space="preserve"> </w:t>
      </w:r>
      <w:r w:rsidRPr="00DC674E">
        <w:rPr>
          <w:rFonts w:ascii="Courier New" w:hAnsi="Courier New" w:cs="Courier New"/>
          <w:sz w:val="20"/>
          <w:szCs w:val="24"/>
        </w:rPr>
        <w:t>type="addr_type:CompleteSubaddress_type"</w:t>
      </w:r>
      <w:r w:rsidR="004964E1" w:rsidRPr="00DC674E">
        <w:rPr>
          <w:rFonts w:ascii="Courier New" w:hAnsi="Courier New" w:cs="Courier New"/>
          <w:sz w:val="20"/>
          <w:szCs w:val="24"/>
        </w:rPr>
        <w:t xml:space="preserve"> </w:t>
      </w:r>
      <w:r w:rsidRPr="00DC674E">
        <w:rPr>
          <w:rFonts w:ascii="Courier New" w:hAnsi="Courier New" w:cs="Courier New"/>
          <w:sz w:val="20"/>
          <w:szCs w:val="24"/>
        </w:rPr>
        <w:t>minOccurs="0" maxOccurs="1"/&gt;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&lt;xsd:group ref="addr_type:PlaceStateZip_group" minOccurs="1" maxOccurs="1"/&gt;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&lt;xsd:element name="MapPosition" type="addr_type:MapPosition_type" minOccurs="0"</w:t>
      </w:r>
      <w:r w:rsidR="004964E1" w:rsidRPr="00DC674E">
        <w:rPr>
          <w:rFonts w:ascii="Courier New" w:hAnsi="Courier New" w:cs="Courier New"/>
          <w:sz w:val="20"/>
          <w:szCs w:val="24"/>
        </w:rPr>
        <w:t xml:space="preserve"> </w:t>
      </w:r>
      <w:r w:rsidRPr="00DC674E">
        <w:rPr>
          <w:rFonts w:ascii="Courier New" w:hAnsi="Courier New" w:cs="Courier New"/>
          <w:sz w:val="20"/>
          <w:szCs w:val="24"/>
        </w:rPr>
        <w:t>maxOccurs="unbounded"/&gt;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&lt;xsd:element name="AddressId" type="addr_type:AddressID_type" minOccurs="1"</w:t>
      </w:r>
      <w:r w:rsidR="004964E1" w:rsidRPr="00DC674E">
        <w:rPr>
          <w:rFonts w:ascii="Courier New" w:hAnsi="Courier New" w:cs="Courier New"/>
          <w:sz w:val="20"/>
          <w:szCs w:val="24"/>
        </w:rPr>
        <w:t xml:space="preserve"> </w:t>
      </w:r>
      <w:r w:rsidRPr="00DC674E">
        <w:rPr>
          <w:rFonts w:ascii="Courier New" w:hAnsi="Courier New" w:cs="Courier New"/>
          <w:sz w:val="20"/>
          <w:szCs w:val="24"/>
        </w:rPr>
        <w:t>maxOccurs="1"/&gt;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&lt;xsd:group ref="addr_type:AddressAttributes_group" minOccurs="0"</w:t>
      </w:r>
      <w:r w:rsidR="00DC674E">
        <w:rPr>
          <w:rFonts w:ascii="Courier New" w:hAnsi="Courier New" w:cs="Courier New"/>
          <w:sz w:val="20"/>
          <w:szCs w:val="24"/>
        </w:rPr>
        <w:t xml:space="preserve"> </w:t>
      </w:r>
      <w:r w:rsidRPr="00DC674E">
        <w:rPr>
          <w:rFonts w:ascii="Courier New" w:hAnsi="Courier New" w:cs="Courier New"/>
          <w:sz w:val="20"/>
          <w:szCs w:val="24"/>
        </w:rPr>
        <w:t>maxOccurs="1"/&gt;</w:t>
      </w:r>
      <w:r w:rsidRPr="00DC674E">
        <w:rPr>
          <w:rFonts w:ascii="Courier New" w:hAnsi="Courier New" w:cs="Courier New"/>
          <w:sz w:val="20"/>
          <w:szCs w:val="24"/>
        </w:rPr>
        <w:br/>
      </w:r>
      <w:r w:rsidR="004964E1" w:rsidRPr="00DC674E">
        <w:rPr>
          <w:rFonts w:ascii="Courier New" w:hAnsi="Courier New" w:cs="Courier New"/>
          <w:sz w:val="20"/>
          <w:szCs w:val="24"/>
        </w:rPr>
        <w:t xml:space="preserve"> </w:t>
      </w:r>
      <w:r w:rsidRPr="00DC674E">
        <w:rPr>
          <w:rFonts w:ascii="Courier New" w:hAnsi="Courier New" w:cs="Courier New"/>
          <w:sz w:val="20"/>
          <w:szCs w:val="24"/>
        </w:rPr>
        <w:t>&lt;/xsd:sequence&gt;</w:t>
      </w:r>
      <w:r w:rsidRPr="00DC674E">
        <w:rPr>
          <w:rFonts w:ascii="Courier New" w:hAnsi="Courier New" w:cs="Courier New"/>
          <w:sz w:val="20"/>
          <w:szCs w:val="24"/>
        </w:rPr>
        <w:br/>
        <w:t>&lt;xsd:attribute name="action" type="addr_type:Action_type" use="optional"/&gt;</w:t>
      </w:r>
      <w:r w:rsidRPr="00DC674E">
        <w:rPr>
          <w:rFonts w:ascii="Courier New" w:hAnsi="Courier New" w:cs="Courier New"/>
          <w:sz w:val="20"/>
          <w:szCs w:val="24"/>
        </w:rPr>
        <w:br/>
        <w:t>&lt;/xsd:complexType&gt;</w:t>
      </w:r>
    </w:p>
    <w:p w:rsidR="001D0EF2" w:rsidRDefault="001D0EF2" w:rsidP="001D0EF2">
      <w:pPr>
        <w:pStyle w:val="Heading2"/>
      </w:pPr>
      <w:bookmarkStart w:id="29" w:name="_Toc424907043"/>
      <w:r>
        <w:t>Previous XML Example</w:t>
      </w:r>
      <w:bookmarkEnd w:id="29"/>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&lt;LandmarkAddress&gt;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&lt;CompleteLandmarkName&gt;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&lt;LandmarkName&gt;Condominium Garden Hills Plaza&lt;/LandmarkName&gt;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&lt;/CompleteLandmarkName&gt;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&lt;CompleteSubaddress&gt;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 SubaddressComponentOrder="1"&gt;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&lt;SubaddressType&gt;Torre&lt;/SubaddressType&gt;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&lt;SubaddressIdentifier&gt;2&lt;/SubaddressIdentifier&gt;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&lt;SubaddressType&gt;Apartamento&lt;/SubaddressType&gt;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&lt;SubaddressIdentifier&gt;905&lt;/SubaddressIdentifier&gt;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&lt;/CompleteSubaddress&gt;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&lt;PlaceName&gt;Mayaguez&lt;/PlaceName&gt;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&lt;StateName&gt;PR&lt;/StateName&gt;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&lt;ZipCode&gt;00608&lt;/ZipCode&gt;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&lt;ZipPlus4&gt;1233&lt;/ZipPlus4&gt;</w:t>
      </w:r>
    </w:p>
    <w:p w:rsidR="00282EE1" w:rsidRDefault="00282EE1" w:rsidP="00282EE1">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&lt;/LandmarkAddress&gt;</w:t>
      </w:r>
    </w:p>
    <w:p w:rsidR="001D0EF2" w:rsidRPr="001D0EF2" w:rsidRDefault="00282EE1" w:rsidP="00282EE1">
      <w:r>
        <w:rPr>
          <w:rFonts w:ascii="Courier New" w:hAnsi="Courier New" w:cs="Courier New"/>
          <w:sz w:val="20"/>
          <w:szCs w:val="20"/>
        </w:rPr>
        <w:t>&lt;/addr:AddressCollection&gt;</w:t>
      </w:r>
    </w:p>
    <w:p w:rsidR="00821AE2" w:rsidRDefault="00821AE2" w:rsidP="00821AE2">
      <w:pPr>
        <w:pStyle w:val="Heading2"/>
      </w:pPr>
      <w:bookmarkStart w:id="30" w:name="_Toc424907044"/>
      <w:r>
        <w:t>New XML Example</w:t>
      </w:r>
      <w:bookmarkEnd w:id="30"/>
    </w:p>
    <w:p w:rsidR="00821AE2" w:rsidRDefault="00821AE2" w:rsidP="00821AE2">
      <w:pPr>
        <w:rPr>
          <w:b/>
        </w:rPr>
      </w:pPr>
      <w:r>
        <w:rPr>
          <w:b/>
        </w:rPr>
        <w:t>Page 245</w:t>
      </w:r>
      <w:r w:rsidR="00513E41">
        <w:rPr>
          <w:b/>
        </w:rPr>
        <w:t>, 478</w:t>
      </w:r>
    </w:p>
    <w:p w:rsidR="001D0EF2" w:rsidRPr="00DC674E" w:rsidRDefault="001D0EF2" w:rsidP="00C651F3">
      <w:r w:rsidRPr="00DC674E">
        <w:t>&lt;addr:AddressCollection version="2.0" xmlns:addr="addr"</w:t>
      </w:r>
      <w:r w:rsidRPr="00DC674E">
        <w:br/>
        <w:t xml:space="preserve">    xmlns:addr_type="addr_type" xmlns:gml="http://www.opengis.net/gml"</w:t>
      </w:r>
      <w:r w:rsidRPr="00DC674E">
        <w:br/>
        <w:t xml:space="preserve">    xmlns:smil20="http://www.w3.org/2001/SMIL20/"</w:t>
      </w:r>
      <w:r w:rsidRPr="00DC674E">
        <w:br/>
        <w:t xml:space="preserve">    xmlns:smil20lang="http://www.w3.org/2001/SMIL20/Language"</w:t>
      </w:r>
      <w:r w:rsidRPr="00DC674E">
        <w:br/>
        <w:t xml:space="preserve">    xmlns:xlink="http://www.w3.org/1999/xlink"</w:t>
      </w:r>
      <w:r w:rsidRPr="00DC674E">
        <w:br/>
        <w:t xml:space="preserve">    xmlns:xml="http://www.w3.org/XML/1998/namespace"</w:t>
      </w:r>
      <w:r w:rsidRPr="00DC674E">
        <w:br/>
        <w:t xml:space="preserve">    xmlns:xsi="http://www.w3.org/2001/XMLSchema-instance"</w:t>
      </w:r>
      <w:r w:rsidRPr="00DC674E">
        <w:br/>
        <w:t xml:space="preserve">    xsi:schemaLocation="addr addr.xsd "&gt;</w:t>
      </w:r>
      <w:r w:rsidRPr="00DC674E">
        <w:br/>
        <w:t xml:space="preserve">    &lt;LandmarkAddress&gt;</w:t>
      </w:r>
      <w:r w:rsidRPr="00DC674E">
        <w:br/>
        <w:t xml:space="preserve">        &lt;CompleteLandmarkName&gt;</w:t>
      </w:r>
      <w:r w:rsidRPr="00DC674E">
        <w:br/>
        <w:t xml:space="preserve">            &lt;LandmarkName&gt;Condominium Garden Hills Plaza&lt;/LandmarkName&gt;</w:t>
      </w:r>
      <w:r w:rsidRPr="00DC674E">
        <w:br/>
        <w:t xml:space="preserve">        &lt;/CompleteLandmarkName&gt;</w:t>
      </w:r>
      <w:r w:rsidRPr="00DC674E">
        <w:br/>
        <w:t xml:space="preserve">        &lt;CompleteSubaddress&gt;</w:t>
      </w:r>
      <w:r w:rsidRPr="00DC674E">
        <w:br/>
        <w:t xml:space="preserve">            &lt;SubaddressElement SubaddressComponentOrder="1"&gt;</w:t>
      </w:r>
      <w:r w:rsidRPr="00DC674E">
        <w:br/>
        <w:t xml:space="preserve">                &lt;SubaddressType&gt;Torre&lt;/SubaddressType&gt;</w:t>
      </w:r>
      <w:r w:rsidRPr="00DC674E">
        <w:br/>
        <w:t xml:space="preserve">                &lt;SubaddressIdentifier&gt;2&lt;/SubaddressIdentifier&gt;</w:t>
      </w:r>
      <w:r w:rsidRPr="00DC674E">
        <w:br/>
        <w:t xml:space="preserve">            &lt;/SubaddressElement&gt;</w:t>
      </w:r>
      <w:r w:rsidRPr="00DC674E">
        <w:br/>
        <w:t xml:space="preserve">            &lt;SubaddressElement&gt;</w:t>
      </w:r>
      <w:r w:rsidRPr="00DC674E">
        <w:br/>
        <w:t xml:space="preserve">                &lt;SubaddressType&gt;Apartamento&lt;/SubaddressType&gt;</w:t>
      </w:r>
      <w:r w:rsidRPr="00DC674E">
        <w:br/>
        <w:t xml:space="preserve">                &lt;SubaddressIdentifier&gt;905&lt;/SubaddressIdentifier&gt;</w:t>
      </w:r>
      <w:r w:rsidRPr="00DC674E">
        <w:br/>
        <w:t xml:space="preserve">            &lt;/SubaddressElement&gt;</w:t>
      </w:r>
      <w:r w:rsidRPr="00DC674E">
        <w:br/>
        <w:t xml:space="preserve">        &lt;/CompleteSubaddress&gt;</w:t>
      </w:r>
      <w:r w:rsidRPr="00DC674E">
        <w:br/>
        <w:t xml:space="preserve">        &lt;CompletePlaceName&gt;</w:t>
      </w:r>
      <w:r w:rsidRPr="00DC674E">
        <w:br/>
        <w:t xml:space="preserve">            &lt;PlaceName&gt;Mayaguez&lt;/PlaceName&gt;</w:t>
      </w:r>
      <w:r w:rsidRPr="00DC674E">
        <w:br/>
        <w:t xml:space="preserve">        &lt;/CompletePlaceName&gt;</w:t>
      </w:r>
      <w:r w:rsidRPr="00DC674E">
        <w:br/>
      </w:r>
      <w:r w:rsidRPr="00DC674E">
        <w:lastRenderedPageBreak/>
        <w:t xml:space="preserve">        &lt;StateName&gt;PR&lt;/StateName&gt;</w:t>
      </w:r>
      <w:r w:rsidRPr="00DC674E">
        <w:br/>
        <w:t xml:space="preserve">        &lt;ZipCode&gt;00608&lt;/ZipCode&gt;</w:t>
      </w:r>
      <w:r w:rsidRPr="00DC674E">
        <w:br/>
        <w:t xml:space="preserve">        &lt;ZipPlus4&gt;1233&lt;/ZipPlus4&gt;</w:t>
      </w:r>
      <w:r w:rsidRPr="00DC674E">
        <w:br/>
        <w:t xml:space="preserve">        &lt;AddressId&gt;0116&lt;/AddressId&gt;</w:t>
      </w:r>
      <w:r w:rsidRPr="00DC674E">
        <w:br/>
        <w:t xml:space="preserve">    &lt;/LandmarkAddress&gt;</w:t>
      </w:r>
      <w:r w:rsidRPr="00DC674E">
        <w:br/>
        <w:t>&lt;/addr:AddressCollection&gt;</w:t>
      </w:r>
    </w:p>
    <w:p w:rsidR="00821AE2" w:rsidRDefault="00821AE2" w:rsidP="00821AE2">
      <w:pPr>
        <w:pStyle w:val="Heading1"/>
      </w:pPr>
      <w:bookmarkStart w:id="31" w:name="_Toc424907045"/>
      <w:r>
        <w:t>Community Address</w:t>
      </w:r>
      <w:bookmarkEnd w:id="31"/>
    </w:p>
    <w:p w:rsidR="001D5A31" w:rsidRPr="001D5A31" w:rsidRDefault="001D5A31" w:rsidP="001D5A31"/>
    <w:p w:rsidR="001D5A31" w:rsidRDefault="001D5A31" w:rsidP="001D5A31">
      <w:pPr>
        <w:rPr>
          <w:rFonts w:ascii="Times New Roman" w:hAnsi="Times New Roman" w:cs="Times New Roman"/>
          <w:sz w:val="24"/>
          <w:szCs w:val="24"/>
        </w:rPr>
      </w:pPr>
      <w:r>
        <w:rPr>
          <w:b/>
        </w:rPr>
        <w:t xml:space="preserve">Definition: </w:t>
      </w:r>
      <w:r>
        <w:rPr>
          <w:rFonts w:ascii="Times New Roman" w:hAnsi="Times New Roman" w:cs="Times New Roman"/>
          <w:sz w:val="24"/>
          <w:szCs w:val="24"/>
        </w:rPr>
        <w:t>A Community address specifies a location by reference to a named landmark. Unlike  a landmark address, a community address must contain a Complete Address Number and must not include a Complete Street Name</w:t>
      </w:r>
    </w:p>
    <w:p w:rsidR="004A59BB" w:rsidRDefault="004A59BB" w:rsidP="004A59BB">
      <w:pPr>
        <w:pStyle w:val="Heading2"/>
      </w:pPr>
      <w:bookmarkStart w:id="32" w:name="_Toc424907046"/>
      <w:r>
        <w:t>Previous Model</w:t>
      </w:r>
      <w:bookmarkEnd w:id="32"/>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name="CommunityAddress_type"&gt;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&lt;xsd:annotation&gt;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&lt;xsd:documentation&gt; </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1. Community Addresses </w:t>
      </w:r>
      <w:proofErr w:type="gramStart"/>
      <w:r>
        <w:rPr>
          <w:rFonts w:ascii="Courier New" w:hAnsi="Courier New" w:cs="Courier New"/>
          <w:sz w:val="20"/>
          <w:szCs w:val="20"/>
        </w:rPr>
        <w:t>are commonly used</w:t>
      </w:r>
      <w:proofErr w:type="gramEnd"/>
      <w:r>
        <w:rPr>
          <w:rFonts w:ascii="Courier New" w:hAnsi="Courier New" w:cs="Courier New"/>
          <w:sz w:val="20"/>
          <w:szCs w:val="20"/>
        </w:rPr>
        <w:t xml:space="preserve"> for housing projects, Puerto Rican urbanizations, trailer courts, and similar developments that are built around unnamed interior walkways or roadways. Their Complete Address Numbers refer to the community name, not to a thoroughfare. </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2. A Community Address includes a Complete Address Number, a community name, and a Place Name. The address does not include a Complete Street Name. The community name might be a treated as a Landmark Name or Place Name--the distinction is often arbitrary or unclear for community names.</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3. If there is no Complete Address Number preceding the urbanization name, the address fits into the Landmark Address class.</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4. If the address includes both a Complete Street Name and a community name, it fits in the Landmark Site Address class.</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 xml:space="preserve"> 5. This class includes Puerto Rican urbanization addresses where </w:t>
      </w:r>
      <w:proofErr w:type="gramStart"/>
      <w:r>
        <w:rPr>
          <w:rFonts w:ascii="Courier New" w:hAnsi="Courier New" w:cs="Courier New"/>
          <w:sz w:val="20"/>
          <w:szCs w:val="20"/>
        </w:rPr>
        <w:t>the urbanization name is preceded by a number</w:t>
      </w:r>
      <w:proofErr w:type="gramEnd"/>
      <w:r>
        <w:rPr>
          <w:rFonts w:ascii="Courier New" w:hAnsi="Courier New" w:cs="Courier New"/>
          <w:sz w:val="20"/>
          <w:szCs w:val="20"/>
        </w:rPr>
        <w:t xml:space="preserve">, and no street name is included. In Puerto Rico, </w:t>
      </w:r>
      <w:proofErr w:type="gramStart"/>
      <w:r>
        <w:rPr>
          <w:rFonts w:ascii="Courier New" w:hAnsi="Courier New" w:cs="Courier New"/>
          <w:sz w:val="20"/>
          <w:szCs w:val="20"/>
        </w:rPr>
        <w:t>an urbanization</w:t>
      </w:r>
      <w:proofErr w:type="gramEnd"/>
      <w:r>
        <w:rPr>
          <w:rFonts w:ascii="Courier New" w:hAnsi="Courier New" w:cs="Courier New"/>
          <w:sz w:val="20"/>
          <w:szCs w:val="20"/>
        </w:rPr>
        <w:t xml:space="preserve"> denotes an area, sector, or residential development within a geographic area. For more information on Puerto Rican addressing conventions, see USPS Publication 28 Section 29, and USPS</w:t>
      </w:r>
    </w:p>
    <w:p w:rsidR="004A59BB" w:rsidRDefault="004A59BB" w:rsidP="004A59BB">
      <w:pPr>
        <w:autoSpaceDE w:val="0"/>
        <w:autoSpaceDN w:val="0"/>
        <w:adjustRightInd w:val="0"/>
        <w:spacing w:after="0" w:line="240" w:lineRule="auto"/>
        <w:rPr>
          <w:rFonts w:ascii="Courier New" w:hAnsi="Courier New" w:cs="Courier New"/>
          <w:sz w:val="20"/>
          <w:szCs w:val="20"/>
        </w:rPr>
      </w:pPr>
      <w:proofErr w:type="gramStart"/>
      <w:r>
        <w:rPr>
          <w:rFonts w:ascii="Courier New" w:hAnsi="Courier New" w:cs="Courier New"/>
          <w:sz w:val="20"/>
          <w:szCs w:val="20"/>
        </w:rPr>
        <w:t>“Addressing Standards for Puerto Rico and the Virgin Islands”.</w:t>
      </w:r>
      <w:proofErr w:type="gramEnd"/>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&lt;/xsd:documentation&gt;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&lt;/xsd:annotation&gt;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4A59BB" w:rsidRDefault="004A59BB" w:rsidP="004A59BB">
      <w:pPr>
        <w:rPr>
          <w:rFonts w:ascii="Courier New" w:hAnsi="Courier New" w:cs="Courier New"/>
          <w:sz w:val="20"/>
          <w:szCs w:val="20"/>
        </w:rPr>
      </w:pPr>
      <w:r>
        <w:rPr>
          <w:rFonts w:ascii="Courier New" w:hAnsi="Courier New" w:cs="Courier New"/>
          <w:sz w:val="20"/>
          <w:szCs w:val="20"/>
        </w:rPr>
        <w:t>&lt;xsd:element name="CompleteAddressNumber"</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type="addr_type:CompleteAddressNumber_type"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name="CompleteLandmarkName"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type="addr_type:CompleteLandmarkName_type"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name="CompletePlaceName"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type="addr_type:CompletePlaceName_type"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lastRenderedPageBreak/>
        <w:t>&lt;xsd:element name="CompleteSubaddress"</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type="addr_type:CompleteSubaddress_type"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4A59BB" w:rsidRDefault="004A59BB" w:rsidP="004A59B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4A59BB" w:rsidRDefault="004A59BB" w:rsidP="004A59BB">
      <w:pPr>
        <w:rPr>
          <w:rFonts w:ascii="Courier New" w:hAnsi="Courier New" w:cs="Courier New"/>
          <w:sz w:val="20"/>
          <w:szCs w:val="20"/>
        </w:rPr>
      </w:pPr>
      <w:r>
        <w:rPr>
          <w:rFonts w:ascii="Courier New" w:hAnsi="Courier New" w:cs="Courier New"/>
          <w:sz w:val="20"/>
          <w:szCs w:val="20"/>
        </w:rPr>
        <w:t>&lt;/xsd:complexType&gt;</w:t>
      </w:r>
    </w:p>
    <w:p w:rsidR="004A59BB" w:rsidRDefault="004A59BB" w:rsidP="004A59BB">
      <w:pPr>
        <w:pStyle w:val="Heading2"/>
      </w:pPr>
      <w:bookmarkStart w:id="33" w:name="_Toc424907047"/>
      <w:r>
        <w:t>New Model</w:t>
      </w:r>
      <w:bookmarkEnd w:id="33"/>
    </w:p>
    <w:p w:rsidR="004A59BB" w:rsidRDefault="006D1911" w:rsidP="004A59BB">
      <w:r>
        <w:rPr>
          <w:b/>
        </w:rPr>
        <w:t>Insert on page 472</w:t>
      </w:r>
    </w:p>
    <w:p w:rsidR="004A59BB" w:rsidRPr="00DC674E" w:rsidRDefault="004A59BB" w:rsidP="004A59BB">
      <w:pPr>
        <w:rPr>
          <w:rFonts w:ascii="Courier New" w:hAnsi="Courier New" w:cs="Courier New"/>
          <w:sz w:val="18"/>
        </w:rPr>
      </w:pPr>
      <w:r w:rsidRPr="00DC674E">
        <w:rPr>
          <w:rFonts w:ascii="Courier New" w:hAnsi="Courier New" w:cs="Courier New"/>
          <w:sz w:val="20"/>
          <w:szCs w:val="24"/>
        </w:rPr>
        <w:t>&lt;xsd:complexType name="CommunityAddress_type"&gt;</w:t>
      </w:r>
      <w:r w:rsidRPr="00DC674E">
        <w:rPr>
          <w:rFonts w:ascii="Courier New" w:hAnsi="Courier New" w:cs="Courier New"/>
          <w:sz w:val="20"/>
          <w:szCs w:val="24"/>
        </w:rPr>
        <w:br/>
        <w:t xml:space="preserve"> &lt;xsd:annotation&gt;</w:t>
      </w:r>
      <w:r w:rsidRPr="00DC674E">
        <w:rPr>
          <w:rFonts w:ascii="Courier New" w:hAnsi="Courier New" w:cs="Courier New"/>
          <w:sz w:val="20"/>
          <w:szCs w:val="24"/>
        </w:rPr>
        <w:br/>
        <w:t xml:space="preserve">  &lt;xsd:documentation&gt;Defining Characteristics: 1. Addresses of this class must include a Complete Address Number followed by a Complete Landmark Name or a Complete Place Name, and they must not include a Complete Street Name. 2. In addition, all thoroughfare, landmark, and postal addresses must include a Place Name and a State Name. A Zip Code is recommended but not mandatory.      &lt;/xsd:documentation&gt;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&lt;/xsd:annotation&gt;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&lt;xsd:sequence&gt;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&lt;xsd:element name="CompleteAddressNumber"</w:t>
      </w:r>
      <w:r w:rsidR="00E714B1" w:rsidRPr="00DC674E">
        <w:rPr>
          <w:rFonts w:ascii="Courier New" w:hAnsi="Courier New" w:cs="Courier New"/>
          <w:sz w:val="20"/>
          <w:szCs w:val="24"/>
        </w:rPr>
        <w:t xml:space="preserve"> </w:t>
      </w:r>
      <w:r w:rsidRPr="00DC674E">
        <w:rPr>
          <w:rFonts w:ascii="Courier New" w:hAnsi="Courier New" w:cs="Courier New"/>
          <w:sz w:val="20"/>
          <w:szCs w:val="24"/>
        </w:rPr>
        <w:t>type="addr_type:CompleteAddressNumber_type"</w:t>
      </w:r>
      <w:r w:rsidR="00E714B1" w:rsidRPr="00DC674E">
        <w:rPr>
          <w:rFonts w:ascii="Courier New" w:hAnsi="Courier New" w:cs="Courier New"/>
          <w:sz w:val="20"/>
          <w:szCs w:val="24"/>
        </w:rPr>
        <w:t xml:space="preserve"> </w:t>
      </w:r>
      <w:r w:rsidRPr="00DC674E">
        <w:rPr>
          <w:rFonts w:ascii="Courier New" w:hAnsi="Courier New" w:cs="Courier New"/>
          <w:sz w:val="20"/>
          <w:szCs w:val="24"/>
        </w:rPr>
        <w:t>minOccurs="1" 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&lt;xsd:choice&gt;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&lt;xsd:element name="CompleteLandmarkName"</w:t>
      </w:r>
      <w:r w:rsidR="00E714B1" w:rsidRPr="00DC674E">
        <w:rPr>
          <w:rFonts w:ascii="Courier New" w:hAnsi="Courier New" w:cs="Courier New"/>
          <w:sz w:val="20"/>
          <w:szCs w:val="24"/>
        </w:rPr>
        <w:t xml:space="preserve"> </w:t>
      </w:r>
      <w:r w:rsidRPr="00DC674E">
        <w:rPr>
          <w:rFonts w:ascii="Courier New" w:hAnsi="Courier New" w:cs="Courier New"/>
          <w:sz w:val="20"/>
          <w:szCs w:val="24"/>
        </w:rPr>
        <w:t>type="addr_type:CompleteLandmarkName_type"</w:t>
      </w:r>
      <w:r w:rsidR="00E714B1" w:rsidRPr="00DC674E">
        <w:rPr>
          <w:rFonts w:ascii="Courier New" w:hAnsi="Courier New" w:cs="Courier New"/>
          <w:sz w:val="20"/>
          <w:szCs w:val="24"/>
        </w:rPr>
        <w:t xml:space="preserve"> </w:t>
      </w:r>
      <w:r w:rsidRPr="00DC674E">
        <w:rPr>
          <w:rFonts w:ascii="Courier New" w:hAnsi="Courier New" w:cs="Courier New"/>
          <w:sz w:val="20"/>
          <w:szCs w:val="24"/>
        </w:rPr>
        <w:t>minOccurs="1" maxOccurs="1"/&gt;</w:t>
      </w:r>
      <w:r w:rsidRPr="00DC674E">
        <w:rPr>
          <w:rFonts w:ascii="Courier New" w:hAnsi="Courier New" w:cs="Courier New"/>
          <w:sz w:val="20"/>
          <w:szCs w:val="24"/>
        </w:rPr>
        <w:br/>
      </w:r>
      <w:r w:rsidRPr="00DC674E">
        <w:rPr>
          <w:rFonts w:ascii="Courier New" w:hAnsi="Courier New" w:cs="Courier New"/>
          <w:sz w:val="20"/>
          <w:szCs w:val="24"/>
        </w:rPr>
        <w:tab/>
        <w:t>&lt;xsd:element name="CompletePlaceName"</w:t>
      </w:r>
      <w:r w:rsidR="00E714B1" w:rsidRPr="00DC674E">
        <w:rPr>
          <w:rFonts w:ascii="Courier New" w:hAnsi="Courier New" w:cs="Courier New"/>
          <w:sz w:val="20"/>
          <w:szCs w:val="24"/>
        </w:rPr>
        <w:t xml:space="preserve"> </w:t>
      </w:r>
      <w:r w:rsidRPr="00DC674E">
        <w:rPr>
          <w:rFonts w:ascii="Courier New" w:hAnsi="Courier New" w:cs="Courier New"/>
          <w:sz w:val="20"/>
          <w:szCs w:val="24"/>
        </w:rPr>
        <w:t>type="addr_type:CompletePlaceName_type"</w:t>
      </w:r>
      <w:r w:rsidR="00E714B1" w:rsidRPr="00DC674E">
        <w:rPr>
          <w:rFonts w:ascii="Courier New" w:hAnsi="Courier New" w:cs="Courier New"/>
          <w:sz w:val="20"/>
          <w:szCs w:val="24"/>
        </w:rPr>
        <w:t xml:space="preserve"> </w:t>
      </w:r>
      <w:r w:rsidRPr="00DC674E">
        <w:rPr>
          <w:rFonts w:ascii="Courier New" w:hAnsi="Courier New" w:cs="Courier New"/>
          <w:sz w:val="20"/>
          <w:szCs w:val="24"/>
        </w:rPr>
        <w:t>minOccurs="1" 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&lt;/xsd:choice&gt;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&lt;xsd:element name="CompleteSubaddress"</w:t>
      </w:r>
      <w:r w:rsidR="00E714B1" w:rsidRPr="00DC674E">
        <w:rPr>
          <w:rFonts w:ascii="Courier New" w:hAnsi="Courier New" w:cs="Courier New"/>
          <w:sz w:val="20"/>
          <w:szCs w:val="24"/>
        </w:rPr>
        <w:t xml:space="preserve"> </w:t>
      </w:r>
      <w:r w:rsidRPr="00DC674E">
        <w:rPr>
          <w:rFonts w:ascii="Courier New" w:hAnsi="Courier New" w:cs="Courier New"/>
          <w:sz w:val="20"/>
          <w:szCs w:val="24"/>
        </w:rPr>
        <w:t>type="addr_type:CompleteSubaddress_type"</w:t>
      </w:r>
      <w:r w:rsidR="00E714B1" w:rsidRPr="00DC674E">
        <w:rPr>
          <w:rFonts w:ascii="Courier New" w:hAnsi="Courier New" w:cs="Courier New"/>
          <w:sz w:val="20"/>
          <w:szCs w:val="24"/>
        </w:rPr>
        <w:t xml:space="preserve"> </w:t>
      </w:r>
      <w:r w:rsidRPr="00DC674E">
        <w:rPr>
          <w:rFonts w:ascii="Courier New" w:hAnsi="Courier New" w:cs="Courier New"/>
          <w:sz w:val="20"/>
          <w:szCs w:val="24"/>
        </w:rPr>
        <w:t>minOccurs="0" 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&lt;xsd:group ref="addr_type:PlaceStateZip_group" minOccurs="1" 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&lt;xsd:element name="MapPosition" type="addr_type:MapPosition_type" minOccurs="0"</w:t>
      </w:r>
      <w:r w:rsidR="00E714B1" w:rsidRPr="00DC674E">
        <w:rPr>
          <w:rFonts w:ascii="Courier New" w:hAnsi="Courier New" w:cs="Courier New"/>
          <w:sz w:val="20"/>
          <w:szCs w:val="24"/>
        </w:rPr>
        <w:t xml:space="preserve"> </w:t>
      </w:r>
      <w:r w:rsidRPr="00DC674E">
        <w:rPr>
          <w:rFonts w:ascii="Courier New" w:hAnsi="Courier New" w:cs="Courier New"/>
          <w:sz w:val="20"/>
          <w:szCs w:val="24"/>
        </w:rPr>
        <w:t>maxOccurs="unbounded"/&gt;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&lt;xsd:element name="AddressId" type="addr_type:AddressID_type" minOccurs="1"</w:t>
      </w:r>
      <w:r w:rsidR="00E714B1" w:rsidRPr="00DC674E">
        <w:rPr>
          <w:rFonts w:ascii="Courier New" w:hAnsi="Courier New" w:cs="Courier New"/>
          <w:sz w:val="20"/>
          <w:szCs w:val="24"/>
        </w:rPr>
        <w:t xml:space="preserve"> </w:t>
      </w:r>
      <w:r w:rsidRPr="00DC674E">
        <w:rPr>
          <w:rFonts w:ascii="Courier New" w:hAnsi="Courier New" w:cs="Courier New"/>
          <w:sz w:val="20"/>
          <w:szCs w:val="24"/>
        </w:rPr>
        <w:t>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&lt;xsd:group ref="addr_type:AddressAttributes_group" minOccurs="0" maxOccurs="1"/&gt;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&lt;/xsd:sequence&gt;</w:t>
      </w:r>
      <w:r w:rsidRPr="00DC674E">
        <w:rPr>
          <w:rFonts w:ascii="Courier New" w:hAnsi="Courier New" w:cs="Courier New"/>
          <w:sz w:val="20"/>
          <w:szCs w:val="24"/>
        </w:rPr>
        <w:br/>
      </w:r>
      <w:r w:rsidR="00E714B1" w:rsidRPr="00DC674E">
        <w:rPr>
          <w:rFonts w:ascii="Courier New" w:hAnsi="Courier New" w:cs="Courier New"/>
          <w:sz w:val="20"/>
          <w:szCs w:val="24"/>
        </w:rPr>
        <w:t xml:space="preserve"> </w:t>
      </w:r>
      <w:r w:rsidRPr="00DC674E">
        <w:rPr>
          <w:rFonts w:ascii="Courier New" w:hAnsi="Courier New" w:cs="Courier New"/>
          <w:sz w:val="20"/>
          <w:szCs w:val="24"/>
        </w:rPr>
        <w:t>&lt;xsd:attribute name="action" type="addr_type:Action_type" use="optional"/&gt;</w:t>
      </w:r>
      <w:r w:rsidRPr="00DC674E">
        <w:rPr>
          <w:rFonts w:ascii="Courier New" w:hAnsi="Courier New" w:cs="Courier New"/>
          <w:sz w:val="20"/>
          <w:szCs w:val="24"/>
        </w:rPr>
        <w:br/>
        <w:t>&lt;/xsd:complexType&gt;</w:t>
      </w:r>
    </w:p>
    <w:p w:rsidR="004A59BB" w:rsidRDefault="004A59BB" w:rsidP="004A59BB"/>
    <w:p w:rsidR="00900650" w:rsidRPr="004A59BB" w:rsidRDefault="00900650" w:rsidP="004A59BB"/>
    <w:p w:rsidR="001D0EF2" w:rsidRDefault="001D0EF2" w:rsidP="001D0EF2">
      <w:pPr>
        <w:pStyle w:val="Heading2"/>
      </w:pPr>
      <w:bookmarkStart w:id="34" w:name="_Toc424907048"/>
      <w:r>
        <w:lastRenderedPageBreak/>
        <w:t>Previous XML Example</w:t>
      </w:r>
      <w:bookmarkEnd w:id="34"/>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&lt;CommunityAddress&gt;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&lt;AddressNumberPrefix&gt;A&lt;/AddressNumberPrefix&gt;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&lt;AddressNumber&gt;17&lt;/AddressNumber&gt;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&lt;/CompleteAddressNumber&gt;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&lt;CompleteLandmarkName&gt;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&lt;LandmarkName&gt;Jardine Fagota&lt;/LandmarkName&gt;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&lt;/CompleteLandmarkName&gt;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&lt;PlaceName&gt;Ponce&lt;/PlaceName&gt;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&lt;StateName&gt;PR&lt;/StateName&gt;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&lt;ZipCode&gt;00731&lt;/ZipCode&gt;</w:t>
      </w:r>
    </w:p>
    <w:p w:rsidR="001D0EF2" w:rsidRPr="001D0EF2" w:rsidRDefault="001D0EF2" w:rsidP="001D0EF2">
      <w:r>
        <w:rPr>
          <w:rFonts w:ascii="Courier New" w:hAnsi="Courier New" w:cs="Courier New"/>
          <w:sz w:val="20"/>
          <w:szCs w:val="20"/>
        </w:rPr>
        <w:t>&lt;/CommunityAddress&gt;</w:t>
      </w:r>
    </w:p>
    <w:p w:rsidR="00821AE2" w:rsidRDefault="00821AE2" w:rsidP="00821AE2">
      <w:pPr>
        <w:pStyle w:val="Heading2"/>
      </w:pPr>
      <w:bookmarkStart w:id="35" w:name="_Toc424907049"/>
      <w:r>
        <w:t>New XML Example</w:t>
      </w:r>
      <w:bookmarkEnd w:id="35"/>
    </w:p>
    <w:p w:rsidR="00821AE2" w:rsidRPr="003229AA" w:rsidRDefault="00857A65" w:rsidP="00821AE2">
      <w:pPr>
        <w:rPr>
          <w:b/>
        </w:rPr>
      </w:pPr>
      <w:r>
        <w:rPr>
          <w:b/>
        </w:rPr>
        <w:t>Insert on page</w:t>
      </w:r>
      <w:r w:rsidR="003229AA">
        <w:rPr>
          <w:b/>
        </w:rPr>
        <w:t xml:space="preserve"> 47</w:t>
      </w:r>
      <w:r w:rsidR="007F681D">
        <w:rPr>
          <w:b/>
        </w:rPr>
        <w:t>2</w:t>
      </w:r>
      <w:r w:rsidR="00513E41">
        <w:rPr>
          <w:b/>
        </w:rPr>
        <w:t>, 479</w:t>
      </w:r>
    </w:p>
    <w:p w:rsidR="003229AA" w:rsidRPr="00C17FF4" w:rsidRDefault="00821AE2" w:rsidP="00821AE2">
      <w:pPr>
        <w:rPr>
          <w:rFonts w:ascii="Courier New" w:hAnsi="Courier New" w:cs="Courier New"/>
          <w:sz w:val="20"/>
          <w:szCs w:val="24"/>
        </w:rPr>
      </w:pPr>
      <w:r w:rsidRPr="00C17FF4">
        <w:rPr>
          <w:rFonts w:ascii="Courier New" w:hAnsi="Courier New" w:cs="Courier New"/>
          <w:sz w:val="20"/>
          <w:szCs w:val="24"/>
        </w:rPr>
        <w:t>&lt;addr:AddressCollection version="2.0" xmlns:addr="addr"</w:t>
      </w:r>
      <w:r w:rsidRPr="00C17FF4">
        <w:rPr>
          <w:rFonts w:ascii="Courier New" w:hAnsi="Courier New" w:cs="Courier New"/>
          <w:sz w:val="20"/>
          <w:szCs w:val="24"/>
        </w:rPr>
        <w:br/>
        <w:t xml:space="preserve">    xmlns:addr_type="addr_type" xmlns:gml="http://www.opengis.net/gml"</w:t>
      </w:r>
      <w:r w:rsidRPr="00C17FF4">
        <w:rPr>
          <w:rFonts w:ascii="Courier New" w:hAnsi="Courier New" w:cs="Courier New"/>
          <w:sz w:val="20"/>
          <w:szCs w:val="24"/>
        </w:rPr>
        <w:br/>
        <w:t xml:space="preserve">    xmlns:smil20="http://www.w3.org/2001/SMIL20/"</w:t>
      </w:r>
      <w:r w:rsidRPr="00C17FF4">
        <w:rPr>
          <w:rFonts w:ascii="Courier New" w:hAnsi="Courier New" w:cs="Courier New"/>
          <w:sz w:val="20"/>
          <w:szCs w:val="24"/>
        </w:rPr>
        <w:br/>
        <w:t xml:space="preserve">    xmlns:smil20lang="http://www.w3.org/2001/SMIL20/Language"</w:t>
      </w:r>
      <w:r w:rsidRPr="00C17FF4">
        <w:rPr>
          <w:rFonts w:ascii="Courier New" w:hAnsi="Courier New" w:cs="Courier New"/>
          <w:sz w:val="20"/>
          <w:szCs w:val="24"/>
        </w:rPr>
        <w:br/>
        <w:t xml:space="preserve">    xmlns:xlink="http://www.w3.org/1999/xlink"</w:t>
      </w:r>
      <w:r w:rsidRPr="00C17FF4">
        <w:rPr>
          <w:rFonts w:ascii="Courier New" w:hAnsi="Courier New" w:cs="Courier New"/>
          <w:sz w:val="20"/>
          <w:szCs w:val="24"/>
        </w:rPr>
        <w:br/>
        <w:t xml:space="preserve">    xmlns:xml="http://www.w3.org/XML/1998/namespace"</w:t>
      </w:r>
      <w:r w:rsidRPr="00C17FF4">
        <w:rPr>
          <w:rFonts w:ascii="Courier New" w:hAnsi="Courier New" w:cs="Courier New"/>
          <w:sz w:val="20"/>
          <w:szCs w:val="24"/>
        </w:rPr>
        <w:br/>
        <w:t xml:space="preserve">    xmlns:xsi="http://www.w3.org/2001/XMLSchema-instance"</w:t>
      </w:r>
      <w:r w:rsidRPr="00C17FF4">
        <w:rPr>
          <w:rFonts w:ascii="Courier New" w:hAnsi="Courier New" w:cs="Courier New"/>
          <w:sz w:val="20"/>
          <w:szCs w:val="24"/>
        </w:rPr>
        <w:br/>
        <w:t xml:space="preserve">    xsi:schemaLocation="addr addr.xsd "&gt;</w:t>
      </w:r>
      <w:r w:rsidRPr="00C17FF4">
        <w:rPr>
          <w:rFonts w:ascii="Courier New" w:hAnsi="Courier New" w:cs="Courier New"/>
          <w:sz w:val="20"/>
          <w:szCs w:val="24"/>
        </w:rPr>
        <w:br/>
        <w:t xml:space="preserve">    &lt;CommunityAddress&gt;</w:t>
      </w:r>
      <w:r w:rsidRPr="00C17FF4">
        <w:rPr>
          <w:rFonts w:ascii="Courier New" w:hAnsi="Courier New" w:cs="Courier New"/>
          <w:sz w:val="20"/>
          <w:szCs w:val="24"/>
        </w:rPr>
        <w:br/>
        <w:t xml:space="preserve">        &lt;CompleteAddressNumber&gt;</w:t>
      </w:r>
      <w:r w:rsidRPr="00C17FF4">
        <w:rPr>
          <w:rFonts w:ascii="Courier New" w:hAnsi="Courier New" w:cs="Courier New"/>
          <w:sz w:val="20"/>
          <w:szCs w:val="24"/>
        </w:rPr>
        <w:br/>
        <w:t xml:space="preserve">            &lt;AddressNumberPrefix&gt;A&lt;/AddressNumberPrefix&gt;</w:t>
      </w:r>
      <w:r w:rsidRPr="00C17FF4">
        <w:rPr>
          <w:rFonts w:ascii="Courier New" w:hAnsi="Courier New" w:cs="Courier New"/>
          <w:sz w:val="20"/>
          <w:szCs w:val="24"/>
        </w:rPr>
        <w:br/>
        <w:t xml:space="preserve">            &lt;AddressNumber&gt;17&lt;/AddressNumber&gt;</w:t>
      </w:r>
      <w:r w:rsidRPr="00C17FF4">
        <w:rPr>
          <w:rFonts w:ascii="Courier New" w:hAnsi="Courier New" w:cs="Courier New"/>
          <w:sz w:val="20"/>
          <w:szCs w:val="24"/>
        </w:rPr>
        <w:br/>
        <w:t xml:space="preserve">        &lt;/CompleteAddressNumber&gt;</w:t>
      </w:r>
      <w:r w:rsidRPr="00C17FF4">
        <w:rPr>
          <w:rFonts w:ascii="Courier New" w:hAnsi="Courier New" w:cs="Courier New"/>
          <w:sz w:val="20"/>
          <w:szCs w:val="24"/>
        </w:rPr>
        <w:br/>
        <w:t xml:space="preserve">        &lt;CompleteLandmarkName&gt;</w:t>
      </w:r>
      <w:r w:rsidRPr="00C17FF4">
        <w:rPr>
          <w:rFonts w:ascii="Courier New" w:hAnsi="Courier New" w:cs="Courier New"/>
          <w:sz w:val="20"/>
          <w:szCs w:val="24"/>
        </w:rPr>
        <w:br/>
        <w:t xml:space="preserve">            &lt;LandmarkName&gt;Jardine Fagota&lt;/LandmarkName&gt;</w:t>
      </w:r>
      <w:r w:rsidRPr="00C17FF4">
        <w:rPr>
          <w:rFonts w:ascii="Courier New" w:hAnsi="Courier New" w:cs="Courier New"/>
          <w:sz w:val="20"/>
          <w:szCs w:val="24"/>
        </w:rPr>
        <w:br/>
        <w:t xml:space="preserve">        &lt;/CompleteLandmarkName&gt;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&lt;PlaceName&gt;Ponce&lt;/PlaceName&gt;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&lt;StateName&gt;PR&lt;/StateName&gt;</w:t>
      </w:r>
      <w:r w:rsidRPr="00C17FF4">
        <w:rPr>
          <w:rFonts w:ascii="Courier New" w:hAnsi="Courier New" w:cs="Courier New"/>
          <w:sz w:val="20"/>
          <w:szCs w:val="24"/>
        </w:rPr>
        <w:br/>
        <w:t xml:space="preserve">        &lt;ZipCode&gt;00731&lt;/ZipCode&gt;</w:t>
      </w:r>
      <w:r w:rsidRPr="00C17FF4">
        <w:rPr>
          <w:rFonts w:ascii="Courier New" w:hAnsi="Courier New" w:cs="Courier New"/>
          <w:sz w:val="20"/>
          <w:szCs w:val="24"/>
        </w:rPr>
        <w:br/>
        <w:t xml:space="preserve">        &lt;AddressId&gt;0117&lt;/AddressId&gt;</w:t>
      </w:r>
      <w:r w:rsidRPr="00C17FF4">
        <w:rPr>
          <w:rFonts w:ascii="Courier New" w:hAnsi="Courier New" w:cs="Courier New"/>
          <w:sz w:val="20"/>
          <w:szCs w:val="24"/>
        </w:rPr>
        <w:br/>
        <w:t xml:space="preserve">    &lt;/CommunityAddress&gt;</w:t>
      </w:r>
      <w:r w:rsidRPr="00C17FF4">
        <w:rPr>
          <w:rFonts w:ascii="Courier New" w:hAnsi="Courier New" w:cs="Courier New"/>
          <w:sz w:val="20"/>
          <w:szCs w:val="24"/>
        </w:rPr>
        <w:br/>
      </w:r>
      <w:r w:rsidR="001D5A31" w:rsidRPr="00C17FF4">
        <w:rPr>
          <w:rFonts w:ascii="Courier New" w:hAnsi="Courier New" w:cs="Courier New"/>
          <w:sz w:val="20"/>
          <w:szCs w:val="24"/>
        </w:rPr>
        <w:t>&lt;/addr:AddressCollection&gt;</w:t>
      </w:r>
    </w:p>
    <w:p w:rsidR="003229AA" w:rsidRDefault="003229AA" w:rsidP="003229AA">
      <w:pPr>
        <w:pStyle w:val="Heading1"/>
      </w:pPr>
      <w:bookmarkStart w:id="36" w:name="_Toc424907050"/>
      <w:r w:rsidRPr="003229AA">
        <w:lastRenderedPageBreak/>
        <w:t>USPS</w:t>
      </w:r>
      <w:r w:rsidR="001D5A31">
        <w:t xml:space="preserve"> </w:t>
      </w:r>
      <w:r w:rsidRPr="003229AA">
        <w:t>Postal</w:t>
      </w:r>
      <w:r>
        <w:t xml:space="preserve"> Delivery Box</w:t>
      </w:r>
      <w:bookmarkEnd w:id="36"/>
    </w:p>
    <w:p w:rsidR="001D5A31" w:rsidRDefault="001D5A31" w:rsidP="001D5A31">
      <w:pPr>
        <w:autoSpaceDE w:val="0"/>
        <w:autoSpaceDN w:val="0"/>
        <w:adjustRightInd w:val="0"/>
        <w:spacing w:after="0" w:line="240" w:lineRule="auto"/>
        <w:rPr>
          <w:rFonts w:ascii="Times New Roman" w:hAnsi="Times New Roman" w:cs="Times New Roman"/>
          <w:sz w:val="24"/>
          <w:szCs w:val="24"/>
        </w:rPr>
      </w:pPr>
      <w:r w:rsidRPr="001D5A31">
        <w:rPr>
          <w:b/>
        </w:rPr>
        <w:t>Definition:</w:t>
      </w:r>
      <w:r>
        <w:rPr>
          <w:b/>
        </w:rPr>
        <w:t xml:space="preserve"> </w:t>
      </w:r>
      <w:r>
        <w:rPr>
          <w:rFonts w:ascii="Times New Roman" w:hAnsi="Times New Roman" w:cs="Times New Roman"/>
          <w:sz w:val="24"/>
          <w:szCs w:val="24"/>
        </w:rPr>
        <w:t>A postal delivery address specifies a point of postal delivery that has no definite relation</w:t>
      </w:r>
      <w:r w:rsidR="00901AB3">
        <w:rPr>
          <w:rFonts w:ascii="Times New Roman" w:hAnsi="Times New Roman" w:cs="Times New Roman"/>
          <w:sz w:val="24"/>
          <w:szCs w:val="24"/>
        </w:rPr>
        <w:t>ship</w:t>
      </w:r>
      <w:r>
        <w:rPr>
          <w:rFonts w:ascii="Times New Roman" w:hAnsi="Times New Roman" w:cs="Times New Roman"/>
          <w:sz w:val="24"/>
          <w:szCs w:val="24"/>
        </w:rPr>
        <w:t xml:space="preserve"> to the location of the recipient, such as a post office box, rural route box, overseas military address, or general delivery office. This type of </w:t>
      </w:r>
      <w:r w:rsidR="000367EF">
        <w:rPr>
          <w:rFonts w:ascii="Times New Roman" w:hAnsi="Times New Roman" w:cs="Times New Roman"/>
          <w:sz w:val="24"/>
          <w:szCs w:val="24"/>
        </w:rPr>
        <w:t xml:space="preserve">address must include a USPS Box and must not include a USPS. </w:t>
      </w:r>
    </w:p>
    <w:p w:rsidR="004F47D3" w:rsidRDefault="004F47D3" w:rsidP="001D5A31">
      <w:pPr>
        <w:autoSpaceDE w:val="0"/>
        <w:autoSpaceDN w:val="0"/>
        <w:adjustRightInd w:val="0"/>
        <w:spacing w:after="0" w:line="240" w:lineRule="auto"/>
        <w:rPr>
          <w:rFonts w:ascii="Times New Roman" w:hAnsi="Times New Roman" w:cs="Times New Roman"/>
          <w:sz w:val="24"/>
          <w:szCs w:val="24"/>
        </w:rPr>
      </w:pPr>
    </w:p>
    <w:p w:rsidR="004F47D3" w:rsidRDefault="004F47D3" w:rsidP="004F47D3">
      <w:pPr>
        <w:pStyle w:val="Heading2"/>
      </w:pPr>
      <w:bookmarkStart w:id="37" w:name="_Toc424907051"/>
      <w:r>
        <w:t>Previous Model</w:t>
      </w:r>
      <w:bookmarkEnd w:id="37"/>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name="USPSPostalDeliveryBox_type"&gt;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name="USPSBox" type="addr_type:USPSBox_type"</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name="CompleteSubaddress"</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4F47D3" w:rsidRDefault="004F47D3" w:rsidP="004F47D3">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4F47D3" w:rsidRDefault="004F47D3" w:rsidP="004F47D3">
      <w:pPr>
        <w:rPr>
          <w:rFonts w:ascii="Courier New" w:hAnsi="Courier New" w:cs="Courier New"/>
          <w:sz w:val="20"/>
          <w:szCs w:val="20"/>
        </w:rPr>
      </w:pPr>
      <w:r>
        <w:rPr>
          <w:rFonts w:ascii="Courier New" w:hAnsi="Courier New" w:cs="Courier New"/>
          <w:sz w:val="20"/>
          <w:szCs w:val="20"/>
        </w:rPr>
        <w:t>&lt;/xsd:complexType&gt;</w:t>
      </w:r>
    </w:p>
    <w:p w:rsidR="000E63F1" w:rsidRDefault="000E63F1" w:rsidP="000E63F1">
      <w:pPr>
        <w:pStyle w:val="Heading2"/>
      </w:pPr>
      <w:bookmarkStart w:id="38" w:name="_Toc424907052"/>
      <w:r>
        <w:t>New Model</w:t>
      </w:r>
      <w:bookmarkEnd w:id="38"/>
    </w:p>
    <w:p w:rsidR="00857A65" w:rsidRPr="008D29C7" w:rsidRDefault="00857A65" w:rsidP="00857A65">
      <w:pPr>
        <w:rPr>
          <w:b/>
        </w:rPr>
      </w:pPr>
      <w:r>
        <w:rPr>
          <w:b/>
        </w:rPr>
        <w:t>Insert on page 47</w:t>
      </w:r>
      <w:r w:rsidR="007F681D">
        <w:rPr>
          <w:b/>
        </w:rPr>
        <w:t>2</w:t>
      </w:r>
    </w:p>
    <w:p w:rsidR="000E63F1" w:rsidRPr="008D29C7" w:rsidRDefault="000E63F1" w:rsidP="000E63F1">
      <w:pPr>
        <w:rPr>
          <w:rFonts w:ascii="Courier New" w:hAnsi="Courier New" w:cs="Courier New"/>
          <w:sz w:val="20"/>
          <w:szCs w:val="24"/>
        </w:rPr>
      </w:pPr>
      <w:r w:rsidRPr="008D29C7">
        <w:rPr>
          <w:rFonts w:ascii="Courier New" w:hAnsi="Courier New" w:cs="Courier New"/>
          <w:sz w:val="20"/>
          <w:szCs w:val="24"/>
        </w:rPr>
        <w:t>&lt;xsd:complexType name="USPSPostalDeliveryBox_type"&gt;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 xml:space="preserve">&lt;xsd:documentation&gt;Defining Characteristics: </w:t>
      </w:r>
    </w:p>
    <w:p w:rsidR="00857A65" w:rsidRPr="008D29C7" w:rsidRDefault="000E63F1" w:rsidP="000E63F1">
      <w:pPr>
        <w:rPr>
          <w:rFonts w:ascii="Courier New" w:hAnsi="Courier New" w:cs="Courier New"/>
          <w:sz w:val="20"/>
          <w:szCs w:val="24"/>
        </w:rPr>
      </w:pPr>
      <w:r w:rsidRPr="008D29C7">
        <w:rPr>
          <w:rFonts w:ascii="Courier New" w:hAnsi="Courier New" w:cs="Courier New"/>
          <w:sz w:val="20"/>
          <w:szCs w:val="24"/>
        </w:rPr>
        <w:t>1. Addresses of this class must include a</w:t>
      </w:r>
      <w:r w:rsidR="00857A65" w:rsidRPr="008D29C7">
        <w:rPr>
          <w:rFonts w:ascii="Courier New" w:hAnsi="Courier New" w:cs="Courier New"/>
          <w:sz w:val="20"/>
          <w:szCs w:val="24"/>
        </w:rPr>
        <w:t xml:space="preserve"> </w:t>
      </w:r>
      <w:r w:rsidRPr="008D29C7">
        <w:rPr>
          <w:rFonts w:ascii="Courier New" w:hAnsi="Courier New" w:cs="Courier New"/>
          <w:sz w:val="20"/>
          <w:szCs w:val="24"/>
        </w:rPr>
        <w:t>U</w:t>
      </w:r>
      <w:r w:rsidR="00857A65" w:rsidRPr="008D29C7">
        <w:rPr>
          <w:rFonts w:ascii="Courier New" w:hAnsi="Courier New" w:cs="Courier New"/>
          <w:sz w:val="20"/>
          <w:szCs w:val="24"/>
        </w:rPr>
        <w:t>SPS</w:t>
      </w:r>
      <w:r w:rsidRPr="008D29C7">
        <w:rPr>
          <w:rFonts w:ascii="Courier New" w:hAnsi="Courier New" w:cs="Courier New"/>
          <w:sz w:val="20"/>
          <w:szCs w:val="24"/>
        </w:rPr>
        <w:t xml:space="preserve"> Box in the required for</w:t>
      </w:r>
      <w:r w:rsidR="00857A65" w:rsidRPr="008D29C7">
        <w:rPr>
          <w:rFonts w:ascii="Courier New" w:hAnsi="Courier New" w:cs="Courier New"/>
          <w:sz w:val="20"/>
          <w:szCs w:val="24"/>
        </w:rPr>
        <w:t>mat, and must not include a USPS</w:t>
      </w:r>
      <w:r w:rsidRPr="008D29C7">
        <w:rPr>
          <w:rFonts w:ascii="Courier New" w:hAnsi="Courier New" w:cs="Courier New"/>
          <w:sz w:val="20"/>
          <w:szCs w:val="24"/>
        </w:rPr>
        <w:t xml:space="preserve"> Route.</w:t>
      </w:r>
    </w:p>
    <w:p w:rsidR="000E63F1" w:rsidRPr="008D29C7" w:rsidRDefault="000E63F1" w:rsidP="000E63F1">
      <w:pPr>
        <w:rPr>
          <w:rFonts w:ascii="Courier New" w:hAnsi="Courier New" w:cs="Courier New"/>
          <w:sz w:val="18"/>
        </w:rPr>
      </w:pPr>
      <w:r w:rsidRPr="008D29C7">
        <w:rPr>
          <w:rFonts w:ascii="Courier New" w:hAnsi="Courier New" w:cs="Courier New"/>
          <w:sz w:val="20"/>
          <w:szCs w:val="24"/>
        </w:rPr>
        <w:t xml:space="preserve"> 2. In addition,</w:t>
      </w:r>
      <w:r w:rsidR="00857A65" w:rsidRPr="008D29C7">
        <w:rPr>
          <w:rFonts w:ascii="Courier New" w:hAnsi="Courier New" w:cs="Courier New"/>
          <w:sz w:val="20"/>
          <w:szCs w:val="24"/>
        </w:rPr>
        <w:t xml:space="preserve"> </w:t>
      </w:r>
      <w:r w:rsidRPr="008D29C7">
        <w:rPr>
          <w:rFonts w:ascii="Courier New" w:hAnsi="Courier New" w:cs="Courier New"/>
          <w:sz w:val="20"/>
          <w:szCs w:val="24"/>
        </w:rPr>
        <w:t>all thoroughfare, landmark, and postal addresses must include a Place Name and a</w:t>
      </w:r>
      <w:r w:rsidR="00857A65" w:rsidRPr="008D29C7">
        <w:rPr>
          <w:rFonts w:ascii="Courier New" w:hAnsi="Courier New" w:cs="Courier New"/>
          <w:sz w:val="20"/>
          <w:szCs w:val="24"/>
        </w:rPr>
        <w:t xml:space="preserve"> </w:t>
      </w:r>
      <w:r w:rsidRPr="008D29C7">
        <w:rPr>
          <w:rFonts w:ascii="Courier New" w:hAnsi="Courier New" w:cs="Courier New"/>
          <w:sz w:val="20"/>
          <w:szCs w:val="24"/>
        </w:rPr>
        <w:t>State Name. A Zip Code is recommended but not mandatory. &lt;/xsd:documentation&gt;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&lt;xsd:sequence&gt;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&lt;xsd:element name="USPSBox" type="addr_type:USPSBox_type" minOccurs="1" maxOccurs="1"/&gt;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&lt;xsd:element name="CompleteSubaddress" type="addr_type:CompleteSubaddress_type"</w:t>
      </w:r>
      <w:r w:rsidR="00857A65" w:rsidRPr="008D29C7">
        <w:rPr>
          <w:rFonts w:ascii="Courier New" w:hAnsi="Courier New" w:cs="Courier New"/>
          <w:sz w:val="20"/>
          <w:szCs w:val="24"/>
        </w:rPr>
        <w:t xml:space="preserve"> </w:t>
      </w:r>
      <w:r w:rsidRPr="008D29C7">
        <w:rPr>
          <w:rFonts w:ascii="Courier New" w:hAnsi="Courier New" w:cs="Courier New"/>
          <w:sz w:val="20"/>
          <w:szCs w:val="24"/>
        </w:rPr>
        <w:t>minOccurs="0" maxOccurs="1"/&gt;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&lt;xsd:group ref="addr_type:PlaceStateZip_group" minOccurs="1"</w:t>
      </w:r>
      <w:r w:rsidR="00C17FF4" w:rsidRPr="008D29C7">
        <w:rPr>
          <w:rFonts w:ascii="Courier New" w:hAnsi="Courier New" w:cs="Courier New"/>
          <w:sz w:val="20"/>
          <w:szCs w:val="24"/>
        </w:rPr>
        <w:t xml:space="preserve"> </w:t>
      </w:r>
      <w:r w:rsidRPr="008D29C7">
        <w:rPr>
          <w:rFonts w:ascii="Courier New" w:hAnsi="Courier New" w:cs="Courier New"/>
          <w:sz w:val="20"/>
          <w:szCs w:val="24"/>
        </w:rPr>
        <w:t>maxOccurs="1"/&gt;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&lt;xsd:element name="MapPosition" type="addr_type:MapPosition_type" minOccurs="0"</w:t>
      </w:r>
      <w:r w:rsidR="00857A65" w:rsidRPr="008D29C7">
        <w:rPr>
          <w:rFonts w:ascii="Courier New" w:hAnsi="Courier New" w:cs="Courier New"/>
          <w:sz w:val="20"/>
          <w:szCs w:val="24"/>
        </w:rPr>
        <w:t xml:space="preserve"> </w:t>
      </w:r>
      <w:r w:rsidRPr="008D29C7">
        <w:rPr>
          <w:rFonts w:ascii="Courier New" w:hAnsi="Courier New" w:cs="Courier New"/>
          <w:sz w:val="20"/>
          <w:szCs w:val="24"/>
        </w:rPr>
        <w:t>maxOccurs="unbounded"/&gt;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&lt;xsd:element name="AddressId" type="addr_type:AddressID_type" minOccurs="1"</w:t>
      </w:r>
      <w:r w:rsidR="00857A65" w:rsidRPr="008D29C7">
        <w:rPr>
          <w:rFonts w:ascii="Courier New" w:hAnsi="Courier New" w:cs="Courier New"/>
          <w:sz w:val="20"/>
          <w:szCs w:val="24"/>
        </w:rPr>
        <w:t xml:space="preserve"> </w:t>
      </w:r>
      <w:r w:rsidRPr="008D29C7">
        <w:rPr>
          <w:rFonts w:ascii="Courier New" w:hAnsi="Courier New" w:cs="Courier New"/>
          <w:sz w:val="20"/>
          <w:szCs w:val="24"/>
        </w:rPr>
        <w:t>maxOccurs="1"/&gt;</w:t>
      </w:r>
      <w:r w:rsidRPr="008D29C7">
        <w:rPr>
          <w:rFonts w:ascii="Courier New" w:hAnsi="Courier New" w:cs="Courier New"/>
          <w:sz w:val="20"/>
          <w:szCs w:val="24"/>
        </w:rPr>
        <w:br/>
      </w:r>
      <w:r w:rsidR="00857A65" w:rsidRPr="008D29C7">
        <w:rPr>
          <w:rFonts w:ascii="Courier New" w:hAnsi="Courier New" w:cs="Courier New"/>
          <w:sz w:val="20"/>
          <w:szCs w:val="24"/>
        </w:rPr>
        <w:t xml:space="preserve"> </w:t>
      </w:r>
      <w:r w:rsidRPr="008D29C7">
        <w:rPr>
          <w:rFonts w:ascii="Courier New" w:hAnsi="Courier New" w:cs="Courier New"/>
          <w:sz w:val="20"/>
          <w:szCs w:val="24"/>
        </w:rPr>
        <w:t>&lt;xsd:group ref="addr_type:AddressAttributes_group" minOccurs="0"</w:t>
      </w:r>
      <w:r w:rsidR="00C17FF4" w:rsidRPr="008D29C7">
        <w:rPr>
          <w:rFonts w:ascii="Courier New" w:hAnsi="Courier New" w:cs="Courier New"/>
          <w:sz w:val="20"/>
          <w:szCs w:val="24"/>
        </w:rPr>
        <w:t xml:space="preserve"> </w:t>
      </w:r>
      <w:r w:rsidRPr="008D29C7">
        <w:rPr>
          <w:rFonts w:ascii="Courier New" w:hAnsi="Courier New" w:cs="Courier New"/>
          <w:sz w:val="20"/>
          <w:szCs w:val="24"/>
        </w:rPr>
        <w:t>maxOccurs="1"/&gt;</w:t>
      </w:r>
      <w:r w:rsidRPr="008D29C7">
        <w:rPr>
          <w:rFonts w:ascii="Courier New" w:hAnsi="Courier New" w:cs="Courier New"/>
          <w:sz w:val="20"/>
          <w:szCs w:val="24"/>
        </w:rPr>
        <w:br/>
      </w:r>
      <w:r w:rsidR="00C17FF4" w:rsidRPr="008D29C7">
        <w:rPr>
          <w:rFonts w:ascii="Courier New" w:hAnsi="Courier New" w:cs="Courier New"/>
          <w:sz w:val="20"/>
          <w:szCs w:val="24"/>
        </w:rPr>
        <w:t xml:space="preserve">  </w:t>
      </w:r>
      <w:r w:rsidRPr="008D29C7">
        <w:rPr>
          <w:rFonts w:ascii="Courier New" w:hAnsi="Courier New" w:cs="Courier New"/>
          <w:sz w:val="20"/>
          <w:szCs w:val="24"/>
        </w:rPr>
        <w:t>&lt;/xsd:sequence&gt;</w:t>
      </w:r>
      <w:r w:rsidRPr="008D29C7">
        <w:rPr>
          <w:rFonts w:ascii="Courier New" w:hAnsi="Courier New" w:cs="Courier New"/>
          <w:sz w:val="20"/>
          <w:szCs w:val="24"/>
        </w:rPr>
        <w:br/>
      </w:r>
      <w:r w:rsidR="00C17FF4" w:rsidRPr="008D29C7">
        <w:rPr>
          <w:rFonts w:ascii="Courier New" w:hAnsi="Courier New" w:cs="Courier New"/>
          <w:sz w:val="20"/>
          <w:szCs w:val="24"/>
        </w:rPr>
        <w:lastRenderedPageBreak/>
        <w:t xml:space="preserve"> </w:t>
      </w:r>
      <w:r w:rsidR="00857A65" w:rsidRPr="008D29C7">
        <w:rPr>
          <w:rFonts w:ascii="Courier New" w:hAnsi="Courier New" w:cs="Courier New"/>
          <w:sz w:val="20"/>
          <w:szCs w:val="24"/>
        </w:rPr>
        <w:t>&lt;</w:t>
      </w:r>
      <w:r w:rsidRPr="008D29C7">
        <w:rPr>
          <w:rFonts w:ascii="Courier New" w:hAnsi="Courier New" w:cs="Courier New"/>
          <w:sz w:val="20"/>
          <w:szCs w:val="24"/>
        </w:rPr>
        <w:t>xsd:attribute name="action" type="addr_type:Action_type" use="optional"/&gt;</w:t>
      </w:r>
      <w:r w:rsidRPr="008D29C7">
        <w:rPr>
          <w:rFonts w:ascii="Courier New" w:hAnsi="Courier New" w:cs="Courier New"/>
          <w:sz w:val="20"/>
          <w:szCs w:val="24"/>
        </w:rPr>
        <w:br/>
        <w:t>&lt;/xsd:complexType&gt;</w:t>
      </w:r>
    </w:p>
    <w:p w:rsidR="001D0EF2" w:rsidRDefault="001D0EF2" w:rsidP="001D0EF2">
      <w:pPr>
        <w:pStyle w:val="Heading2"/>
      </w:pPr>
      <w:bookmarkStart w:id="39" w:name="_Toc424907053"/>
      <w:r>
        <w:t>Previous XML Example</w:t>
      </w:r>
      <w:bookmarkEnd w:id="39"/>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&lt;USPSPostalDeliveryBox&gt;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&lt;USPSBoxType&gt;PO BOX&lt;/USPSBoxType&gt;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&lt;USPSBoxId&gt;159753&lt;/USPSBoxId&gt;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&lt;CompleteSubaddress&gt;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&lt;SubaddressType&gt;PMB&lt;/SubaddressType&gt;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&lt;SubaddressIdentifier&gt;3571&lt;/SubaddressIdentifier&gt;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&lt;/SubaddressElement&gt;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&lt;/CompleteSubaddress&gt;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&lt;PlaceName&gt;Herndon&lt;/PlaceName&gt;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&lt;StateName&gt;VA&lt;/StateName&gt;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&lt;ZipCode&gt;22071&lt;/ZipCode&gt;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&lt;/USPSPostalDeliveryBox&gt;</w:t>
      </w:r>
    </w:p>
    <w:p w:rsidR="001D0EF2" w:rsidRPr="001D0EF2" w:rsidRDefault="001D0EF2" w:rsidP="001D0EF2">
      <w:r>
        <w:rPr>
          <w:rFonts w:ascii="Courier New" w:hAnsi="Courier New" w:cs="Courier New"/>
          <w:sz w:val="20"/>
          <w:szCs w:val="20"/>
        </w:rPr>
        <w:t>&lt;/addr:AddressCollection&gt;</w:t>
      </w:r>
    </w:p>
    <w:p w:rsidR="003229AA" w:rsidRDefault="003229AA" w:rsidP="003229AA">
      <w:pPr>
        <w:pStyle w:val="Heading2"/>
      </w:pPr>
      <w:bookmarkStart w:id="40" w:name="_Toc424907054"/>
      <w:r>
        <w:t>New XML Example</w:t>
      </w:r>
      <w:bookmarkEnd w:id="40"/>
    </w:p>
    <w:p w:rsidR="003229AA" w:rsidRPr="003229AA" w:rsidRDefault="003229AA" w:rsidP="003229AA">
      <w:pPr>
        <w:rPr>
          <w:b/>
        </w:rPr>
      </w:pPr>
      <w:r>
        <w:rPr>
          <w:b/>
        </w:rPr>
        <w:t>Page 250</w:t>
      </w:r>
      <w:r w:rsidR="00513E41">
        <w:rPr>
          <w:b/>
        </w:rPr>
        <w:t>, 480</w:t>
      </w:r>
    </w:p>
    <w:p w:rsidR="003F5196" w:rsidRPr="00C17FF4" w:rsidRDefault="003229AA" w:rsidP="003229AA">
      <w:pPr>
        <w:rPr>
          <w:rFonts w:ascii="Courier New" w:hAnsi="Courier New" w:cs="Courier New"/>
          <w:sz w:val="20"/>
          <w:szCs w:val="24"/>
        </w:rPr>
      </w:pPr>
      <w:r w:rsidRPr="00C17FF4">
        <w:rPr>
          <w:rFonts w:ascii="Courier New" w:hAnsi="Courier New" w:cs="Courier New"/>
          <w:sz w:val="20"/>
          <w:szCs w:val="24"/>
        </w:rPr>
        <w:t>&lt;addr:AddressCollection version="2.0" xmlns:addr="addr"</w:t>
      </w:r>
      <w:r w:rsidRPr="00C17FF4">
        <w:rPr>
          <w:rFonts w:ascii="Courier New" w:hAnsi="Courier New" w:cs="Courier New"/>
          <w:sz w:val="20"/>
          <w:szCs w:val="24"/>
        </w:rPr>
        <w:br/>
        <w:t xml:space="preserve">    xmlns:addr_type="addr_type" xmlns:gml="http://www.opengis.net/gml"</w:t>
      </w:r>
      <w:r w:rsidRPr="00C17FF4">
        <w:rPr>
          <w:rFonts w:ascii="Courier New" w:hAnsi="Courier New" w:cs="Courier New"/>
          <w:sz w:val="20"/>
          <w:szCs w:val="24"/>
        </w:rPr>
        <w:br/>
        <w:t xml:space="preserve">    xmlns:smil20="http://www.w3.org/2001/SMIL20/"</w:t>
      </w:r>
      <w:r w:rsidRPr="00C17FF4">
        <w:rPr>
          <w:rFonts w:ascii="Courier New" w:hAnsi="Courier New" w:cs="Courier New"/>
          <w:sz w:val="20"/>
          <w:szCs w:val="24"/>
        </w:rPr>
        <w:br/>
        <w:t xml:space="preserve">    xmlns:smil20lang="http://www.w3.org/2001/SMIL20/Language"</w:t>
      </w:r>
      <w:r w:rsidRPr="00C17FF4">
        <w:rPr>
          <w:rFonts w:ascii="Courier New" w:hAnsi="Courier New" w:cs="Courier New"/>
          <w:sz w:val="20"/>
          <w:szCs w:val="24"/>
        </w:rPr>
        <w:br/>
        <w:t xml:space="preserve">    xmlns:xlink="http://www.w3.org/1999/xlink"</w:t>
      </w:r>
      <w:r w:rsidRPr="00C17FF4">
        <w:rPr>
          <w:rFonts w:ascii="Courier New" w:hAnsi="Courier New" w:cs="Courier New"/>
          <w:sz w:val="20"/>
          <w:szCs w:val="24"/>
        </w:rPr>
        <w:br/>
        <w:t xml:space="preserve">    xmlns:xml="http://www.w3.org/XML/1998/namespace"</w:t>
      </w:r>
      <w:r w:rsidRPr="00C17FF4">
        <w:rPr>
          <w:rFonts w:ascii="Courier New" w:hAnsi="Courier New" w:cs="Courier New"/>
          <w:sz w:val="20"/>
          <w:szCs w:val="24"/>
        </w:rPr>
        <w:br/>
        <w:t xml:space="preserve">    xmlns:xsi="http://www.w3.org/2001/XMLSchema-instance"</w:t>
      </w:r>
      <w:r w:rsidRPr="00C17FF4">
        <w:rPr>
          <w:rFonts w:ascii="Courier New" w:hAnsi="Courier New" w:cs="Courier New"/>
          <w:sz w:val="20"/>
          <w:szCs w:val="24"/>
        </w:rPr>
        <w:br/>
        <w:t xml:space="preserve">    xsi:schemaLocation="addr addr.xsd "&gt;</w:t>
      </w:r>
      <w:r w:rsidRPr="00C17FF4">
        <w:rPr>
          <w:rFonts w:ascii="Courier New" w:hAnsi="Courier New" w:cs="Courier New"/>
          <w:sz w:val="20"/>
          <w:szCs w:val="24"/>
        </w:rPr>
        <w:br/>
        <w:t xml:space="preserve">    &lt;USPSPostalDeliveryBox&gt;</w:t>
      </w:r>
      <w:r w:rsidRPr="00C17FF4">
        <w:rPr>
          <w:rFonts w:ascii="Courier New" w:hAnsi="Courier New" w:cs="Courier New"/>
          <w:sz w:val="20"/>
          <w:szCs w:val="24"/>
        </w:rPr>
        <w:br/>
        <w:t xml:space="preserve">        &lt;USPSBox&gt;</w:t>
      </w:r>
      <w:r w:rsidRPr="00C17FF4">
        <w:rPr>
          <w:rFonts w:ascii="Courier New" w:hAnsi="Courier New" w:cs="Courier New"/>
          <w:sz w:val="20"/>
          <w:szCs w:val="24"/>
        </w:rPr>
        <w:br/>
        <w:t xml:space="preserve">            &lt;USPSBoxType&gt;PO BOX&lt;/USPSBoxType&gt;</w:t>
      </w:r>
      <w:r w:rsidRPr="00C17FF4">
        <w:rPr>
          <w:rFonts w:ascii="Courier New" w:hAnsi="Courier New" w:cs="Courier New"/>
          <w:sz w:val="20"/>
          <w:szCs w:val="24"/>
        </w:rPr>
        <w:br/>
        <w:t xml:space="preserve">            &lt;USPSBoxId&gt;159753&lt;/USPSBoxId&gt;</w:t>
      </w:r>
      <w:r w:rsidRPr="00C17FF4">
        <w:rPr>
          <w:rFonts w:ascii="Courier New" w:hAnsi="Courier New" w:cs="Courier New"/>
          <w:sz w:val="20"/>
          <w:szCs w:val="24"/>
        </w:rPr>
        <w:br/>
        <w:t xml:space="preserve">        &lt;/USPSBox&gt;</w:t>
      </w:r>
      <w:r w:rsidRPr="00C17FF4">
        <w:rPr>
          <w:rFonts w:ascii="Courier New" w:hAnsi="Courier New" w:cs="Courier New"/>
          <w:sz w:val="20"/>
          <w:szCs w:val="24"/>
        </w:rPr>
        <w:br/>
        <w:t xml:space="preserve">        &lt;CompleteSubaddress&gt;</w:t>
      </w:r>
      <w:r w:rsidRPr="00C17FF4">
        <w:rPr>
          <w:rFonts w:ascii="Courier New" w:hAnsi="Courier New" w:cs="Courier New"/>
          <w:sz w:val="20"/>
          <w:szCs w:val="24"/>
        </w:rPr>
        <w:br/>
        <w:t xml:space="preserve">            &lt;SubaddressElement&gt;</w:t>
      </w:r>
      <w:r w:rsidRPr="00C17FF4">
        <w:rPr>
          <w:rFonts w:ascii="Courier New" w:hAnsi="Courier New" w:cs="Courier New"/>
          <w:sz w:val="20"/>
          <w:szCs w:val="24"/>
        </w:rPr>
        <w:br/>
        <w:t xml:space="preserve">                &lt;SubaddressType&gt;PMB&lt;/SubaddressType&gt;</w:t>
      </w:r>
      <w:r w:rsidRPr="00C17FF4">
        <w:rPr>
          <w:rFonts w:ascii="Courier New" w:hAnsi="Courier New" w:cs="Courier New"/>
          <w:sz w:val="20"/>
          <w:szCs w:val="24"/>
        </w:rPr>
        <w:br/>
        <w:t xml:space="preserve">                &lt;SubaddressIdentifier&gt;3571&lt;/SubaddressIdentifier&gt;</w:t>
      </w:r>
      <w:r w:rsidRPr="00C17FF4">
        <w:rPr>
          <w:rFonts w:ascii="Courier New" w:hAnsi="Courier New" w:cs="Courier New"/>
          <w:sz w:val="20"/>
          <w:szCs w:val="24"/>
        </w:rPr>
        <w:br/>
        <w:t xml:space="preserve">            &lt;/SubaddressElement&gt;</w:t>
      </w:r>
      <w:r w:rsidRPr="00C17FF4">
        <w:rPr>
          <w:rFonts w:ascii="Courier New" w:hAnsi="Courier New" w:cs="Courier New"/>
          <w:sz w:val="20"/>
          <w:szCs w:val="24"/>
        </w:rPr>
        <w:br/>
      </w:r>
      <w:r w:rsidRPr="00C17FF4">
        <w:rPr>
          <w:rFonts w:ascii="Courier New" w:hAnsi="Courier New" w:cs="Courier New"/>
          <w:sz w:val="20"/>
          <w:szCs w:val="24"/>
        </w:rPr>
        <w:lastRenderedPageBreak/>
        <w:t xml:space="preserve">        &lt;/CompleteSubaddress&gt;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&lt;PlaceName&gt;Herndon&lt;/PlaceName&gt;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&lt;StateName&gt;VA&lt;/StateName&gt;</w:t>
      </w:r>
      <w:r w:rsidRPr="00C17FF4">
        <w:rPr>
          <w:rFonts w:ascii="Courier New" w:hAnsi="Courier New" w:cs="Courier New"/>
          <w:sz w:val="20"/>
          <w:szCs w:val="24"/>
        </w:rPr>
        <w:br/>
        <w:t xml:space="preserve">        &lt;ZipCode&gt;22071&lt;/ZipCode&gt;</w:t>
      </w:r>
      <w:r w:rsidRPr="00C17FF4">
        <w:rPr>
          <w:rFonts w:ascii="Courier New" w:hAnsi="Courier New" w:cs="Courier New"/>
          <w:sz w:val="20"/>
          <w:szCs w:val="24"/>
        </w:rPr>
        <w:br/>
        <w:t xml:space="preserve">        &lt;AddressId&gt;0118&lt;/AddressId&gt;</w:t>
      </w:r>
      <w:r w:rsidRPr="00C17FF4">
        <w:rPr>
          <w:rFonts w:ascii="Courier New" w:hAnsi="Courier New" w:cs="Courier New"/>
          <w:sz w:val="20"/>
          <w:szCs w:val="24"/>
        </w:rPr>
        <w:br/>
        <w:t xml:space="preserve">    &lt;/USPSPostalDeliveryBox&gt;</w:t>
      </w:r>
      <w:r w:rsidRPr="00C17FF4">
        <w:rPr>
          <w:rFonts w:ascii="Courier New" w:hAnsi="Courier New" w:cs="Courier New"/>
          <w:sz w:val="20"/>
          <w:szCs w:val="24"/>
        </w:rPr>
        <w:br/>
        <w:t>&lt;/addr:AddressCollection&gt;</w:t>
      </w:r>
    </w:p>
    <w:p w:rsidR="003F5196" w:rsidRDefault="003F5196" w:rsidP="003229AA">
      <w:pPr>
        <w:rPr>
          <w:rFonts w:ascii="Times New Roman" w:hAnsi="Times New Roman" w:cs="Times New Roman"/>
          <w:color w:val="000096"/>
          <w:sz w:val="24"/>
          <w:szCs w:val="24"/>
        </w:rPr>
      </w:pPr>
    </w:p>
    <w:p w:rsidR="005C7C12" w:rsidRDefault="005C7C12" w:rsidP="005C7C12">
      <w:pPr>
        <w:pStyle w:val="Heading1"/>
      </w:pPr>
      <w:bookmarkStart w:id="41" w:name="_Toc424907055"/>
      <w:r>
        <w:t>USPS Postal Delivery Route</w:t>
      </w:r>
      <w:bookmarkEnd w:id="41"/>
    </w:p>
    <w:p w:rsidR="00157E2F" w:rsidRDefault="0002076D" w:rsidP="00157E2F">
      <w:r w:rsidRPr="0002076D">
        <w:t>Definition: A postal delivery address specifies a point of postal delivery that has no definite relation</w:t>
      </w:r>
      <w:r w:rsidR="00901AB3">
        <w:t>ship</w:t>
      </w:r>
      <w:r w:rsidRPr="0002076D">
        <w:t xml:space="preserve"> to the location of the recipient, such as a post office box, rural route box, overseas military address, or general delivery office. </w:t>
      </w:r>
      <w:r w:rsidR="00B756CD">
        <w:t xml:space="preserve"> A Postal Delivery Route must </w:t>
      </w:r>
      <w:r w:rsidR="00901AB3">
        <w:t>include</w:t>
      </w:r>
      <w:r w:rsidR="00B756CD">
        <w:t xml:space="preserve"> a Rural Route</w:t>
      </w:r>
      <w:r w:rsidR="00901AB3">
        <w:t xml:space="preserve"> (RR) or Highway Contract (HC) Route number.</w:t>
      </w:r>
    </w:p>
    <w:p w:rsidR="00157E2F" w:rsidRDefault="00157E2F" w:rsidP="00157E2F">
      <w:pPr>
        <w:pStyle w:val="Heading2"/>
      </w:pPr>
      <w:bookmarkStart w:id="42" w:name="_Toc424907056"/>
      <w:r>
        <w:t>Previous Model</w:t>
      </w:r>
      <w:bookmarkEnd w:id="42"/>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name="USPSPostalDeliveryRoute_type"&gt;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name="USPSAddress" type="addr_type:USPSAddress_type"</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157E2F" w:rsidRDefault="00157E2F" w:rsidP="00157E2F">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157E2F" w:rsidRDefault="00157E2F" w:rsidP="00157E2F">
      <w:pPr>
        <w:rPr>
          <w:rFonts w:ascii="Courier New" w:hAnsi="Courier New" w:cs="Courier New"/>
          <w:sz w:val="20"/>
          <w:szCs w:val="20"/>
        </w:rPr>
      </w:pPr>
      <w:r>
        <w:rPr>
          <w:rFonts w:ascii="Courier New" w:hAnsi="Courier New" w:cs="Courier New"/>
          <w:sz w:val="20"/>
          <w:szCs w:val="20"/>
        </w:rPr>
        <w:t>&lt;/xsd:complexType&gt;</w:t>
      </w:r>
    </w:p>
    <w:p w:rsidR="00157E2F" w:rsidRPr="00157E2F" w:rsidRDefault="00157E2F" w:rsidP="00157E2F">
      <w:pPr>
        <w:pStyle w:val="Heading2"/>
      </w:pPr>
      <w:bookmarkStart w:id="43" w:name="_Toc424907057"/>
      <w:r>
        <w:t>New Model</w:t>
      </w:r>
      <w:bookmarkEnd w:id="43"/>
    </w:p>
    <w:p w:rsidR="0002076D" w:rsidRDefault="007F681D" w:rsidP="0002076D">
      <w:r>
        <w:rPr>
          <w:b/>
        </w:rPr>
        <w:t>Insert on page 473</w:t>
      </w:r>
    </w:p>
    <w:p w:rsidR="00157E2F" w:rsidRPr="00C17FF4" w:rsidRDefault="00157E2F" w:rsidP="0002076D">
      <w:pPr>
        <w:rPr>
          <w:rFonts w:ascii="Courier New" w:hAnsi="Courier New" w:cs="Courier New"/>
          <w:sz w:val="18"/>
        </w:rPr>
      </w:pPr>
      <w:r w:rsidRPr="00C17FF4">
        <w:rPr>
          <w:rFonts w:ascii="Courier New" w:hAnsi="Courier New" w:cs="Courier New"/>
          <w:sz w:val="20"/>
          <w:szCs w:val="24"/>
        </w:rPr>
        <w:t>&lt;xsd:complexType name="USPSPostalDeliveryRoute_type"&gt;</w:t>
      </w:r>
      <w:r w:rsidRPr="00C17FF4">
        <w:rPr>
          <w:rFonts w:ascii="Courier New" w:hAnsi="Courier New" w:cs="Courier New"/>
          <w:sz w:val="20"/>
          <w:szCs w:val="24"/>
        </w:rPr>
        <w:br/>
        <w:t xml:space="preserve"> &lt;xsd:annotation&gt;</w:t>
      </w:r>
      <w:r w:rsidRPr="00C17FF4">
        <w:rPr>
          <w:rFonts w:ascii="Courier New" w:hAnsi="Courier New" w:cs="Courier New"/>
          <w:sz w:val="20"/>
          <w:szCs w:val="24"/>
        </w:rPr>
        <w:br/>
        <w:t xml:space="preserve">  &lt;xsd:documentation&gt;Defining Characteristics: 1. Addresses of this class must include a USPS Address in the specified RR or HC or overseas military delivery format. 2. In addition, all thoroughfare, landmark, and postal addresses must include a Place Name and a State Name. A Zip Code is recommended but not mandatory. &lt;/xsd:documentation&gt;</w:t>
      </w:r>
      <w:r w:rsidRPr="00C17FF4">
        <w:rPr>
          <w:rFonts w:ascii="Courier New" w:hAnsi="Courier New" w:cs="Courier New"/>
          <w:sz w:val="20"/>
          <w:szCs w:val="24"/>
        </w:rPr>
        <w:br/>
        <w:t xml:space="preserve"> &lt;/xsd:annotation&gt;</w:t>
      </w:r>
      <w:r w:rsidRPr="00C17FF4">
        <w:rPr>
          <w:rFonts w:ascii="Courier New" w:hAnsi="Courier New" w:cs="Courier New"/>
          <w:sz w:val="20"/>
          <w:szCs w:val="24"/>
        </w:rPr>
        <w:br/>
        <w:t xml:space="preserve"> &lt;xsd:sequence&gt;</w:t>
      </w:r>
      <w:r w:rsidRPr="00C17FF4">
        <w:rPr>
          <w:rFonts w:ascii="Courier New" w:hAnsi="Courier New" w:cs="Courier New"/>
          <w:sz w:val="20"/>
          <w:szCs w:val="24"/>
        </w:rPr>
        <w:br/>
        <w:t xml:space="preserve">  &lt;xsd:element name="USPSAddress" type="addr_type:USPSAddress_type" minOccurs="1" maxOccurs="1"/&gt;</w:t>
      </w:r>
      <w:r w:rsidRPr="00C17FF4">
        <w:rPr>
          <w:rFonts w:ascii="Courier New" w:hAnsi="Courier New" w:cs="Courier New"/>
          <w:sz w:val="20"/>
          <w:szCs w:val="24"/>
        </w:rPr>
        <w:br/>
        <w:t xml:space="preserve">  &lt;xsd:group ref="addr_type:PlaceStateZip_group" minOccurs="1"</w:t>
      </w:r>
      <w:r w:rsidR="00C17FF4">
        <w:rPr>
          <w:rFonts w:ascii="Courier New" w:hAnsi="Courier New" w:cs="Courier New"/>
          <w:sz w:val="20"/>
          <w:szCs w:val="24"/>
        </w:rPr>
        <w:t xml:space="preserve"> </w:t>
      </w:r>
      <w:r w:rsidRPr="00C17FF4">
        <w:rPr>
          <w:rFonts w:ascii="Courier New" w:hAnsi="Courier New" w:cs="Courier New"/>
          <w:sz w:val="20"/>
          <w:szCs w:val="24"/>
        </w:rPr>
        <w:t>maxOccurs="1"/&gt;</w:t>
      </w:r>
      <w:r w:rsidRPr="00C17FF4">
        <w:rPr>
          <w:rFonts w:ascii="Courier New" w:hAnsi="Courier New" w:cs="Courier New"/>
          <w:sz w:val="20"/>
          <w:szCs w:val="24"/>
        </w:rPr>
        <w:br/>
        <w:t xml:space="preserve">  &lt;xsd:element name="MapPosition" type="addr_type:MapPosition_type" </w:t>
      </w:r>
      <w:r w:rsidRPr="00C17FF4">
        <w:rPr>
          <w:rFonts w:ascii="Courier New" w:hAnsi="Courier New" w:cs="Courier New"/>
          <w:sz w:val="20"/>
          <w:szCs w:val="24"/>
        </w:rPr>
        <w:lastRenderedPageBreak/>
        <w:t>minOccurs="0" maxOccurs="unbounded"/&gt;</w:t>
      </w:r>
      <w:r w:rsidRPr="00C17FF4">
        <w:rPr>
          <w:rFonts w:ascii="Courier New" w:hAnsi="Courier New" w:cs="Courier New"/>
          <w:sz w:val="20"/>
          <w:szCs w:val="24"/>
        </w:rPr>
        <w:br/>
        <w:t xml:space="preserve">  &lt;xsd:element name="AddressId" type="addr_type:AddressID_type" minOccurs="1"</w:t>
      </w:r>
      <w:r w:rsidRPr="00C17FF4">
        <w:rPr>
          <w:rFonts w:ascii="Courier New" w:hAnsi="Courier New" w:cs="Courier New"/>
          <w:sz w:val="20"/>
          <w:szCs w:val="24"/>
        </w:rPr>
        <w:br/>
      </w:r>
      <w:r w:rsidRPr="00C17FF4">
        <w:rPr>
          <w:rFonts w:ascii="Courier New" w:hAnsi="Courier New" w:cs="Courier New"/>
          <w:sz w:val="20"/>
          <w:szCs w:val="24"/>
        </w:rPr>
        <w:tab/>
      </w:r>
      <w:r w:rsidRPr="00C17FF4">
        <w:rPr>
          <w:rFonts w:ascii="Courier New" w:hAnsi="Courier New" w:cs="Courier New"/>
          <w:sz w:val="20"/>
          <w:szCs w:val="24"/>
        </w:rPr>
        <w:tab/>
      </w:r>
      <w:r w:rsidRPr="00C17FF4">
        <w:rPr>
          <w:rFonts w:ascii="Courier New" w:hAnsi="Courier New" w:cs="Courier New"/>
          <w:sz w:val="20"/>
          <w:szCs w:val="24"/>
        </w:rPr>
        <w:tab/>
      </w:r>
      <w:r w:rsidRPr="00C17FF4">
        <w:rPr>
          <w:rFonts w:ascii="Courier New" w:hAnsi="Courier New" w:cs="Courier New"/>
          <w:sz w:val="20"/>
          <w:szCs w:val="24"/>
        </w:rPr>
        <w:tab/>
        <w:t>maxOccurs="1"/&gt;</w:t>
      </w:r>
      <w:r w:rsidRPr="00C17FF4">
        <w:rPr>
          <w:rFonts w:ascii="Courier New" w:hAnsi="Courier New" w:cs="Courier New"/>
          <w:sz w:val="20"/>
          <w:szCs w:val="24"/>
        </w:rPr>
        <w:br/>
        <w:t xml:space="preserve">  &lt;xsd:group ref="addr_type:AddressAttributes_group" minOccurs="0"</w:t>
      </w:r>
      <w:r w:rsidR="00C17FF4">
        <w:rPr>
          <w:rFonts w:ascii="Courier New" w:hAnsi="Courier New" w:cs="Courier New"/>
          <w:sz w:val="20"/>
          <w:szCs w:val="24"/>
        </w:rPr>
        <w:t xml:space="preserve"> </w:t>
      </w:r>
      <w:r w:rsidRPr="00C17FF4">
        <w:rPr>
          <w:rFonts w:ascii="Courier New" w:hAnsi="Courier New" w:cs="Courier New"/>
          <w:sz w:val="20"/>
          <w:szCs w:val="24"/>
        </w:rPr>
        <w:t>maxOccurs="1"/&gt;</w:t>
      </w:r>
      <w:r w:rsidRPr="00C17FF4">
        <w:rPr>
          <w:rFonts w:ascii="Courier New" w:hAnsi="Courier New" w:cs="Courier New"/>
          <w:sz w:val="20"/>
          <w:szCs w:val="24"/>
        </w:rPr>
        <w:br/>
        <w:t xml:space="preserve"> &lt;/xsd:sequence&gt;</w:t>
      </w:r>
      <w:r w:rsidRPr="00C17FF4">
        <w:rPr>
          <w:rFonts w:ascii="Courier New" w:hAnsi="Courier New" w:cs="Courier New"/>
          <w:sz w:val="20"/>
          <w:szCs w:val="24"/>
        </w:rPr>
        <w:br/>
        <w:t xml:space="preserve"> &lt;xsd:attribute name="action" type="addr_type:Action_type" use="optional"/&gt;</w:t>
      </w:r>
      <w:r w:rsidRPr="00C17FF4">
        <w:rPr>
          <w:rFonts w:ascii="Courier New" w:hAnsi="Courier New" w:cs="Courier New"/>
          <w:sz w:val="20"/>
          <w:szCs w:val="24"/>
        </w:rPr>
        <w:br/>
        <w:t>&lt;/xsd:complexType&gt;</w:t>
      </w:r>
    </w:p>
    <w:p w:rsidR="001D0EF2" w:rsidRDefault="0002076D" w:rsidP="0002076D">
      <w:pPr>
        <w:pStyle w:val="Heading2"/>
      </w:pPr>
      <w:bookmarkStart w:id="44" w:name="_Toc424907058"/>
      <w:r>
        <w:t>Previous XML Example</w:t>
      </w:r>
      <w:bookmarkEnd w:id="44"/>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&lt;USPSPostalDeliveryRoute&gt;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&lt;USPSAddress&gt;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&lt;USPSRoute&gt;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&lt;USPSBoxGroupType&gt;RR&lt;/USPSBoxGroupType&gt;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&lt;USPSBoxGroupId&gt;2&lt;/USPSBoxGroupId&gt;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&lt;/USPSRoute&gt;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&lt;USPSBoxType&gt;Box&lt;/USPSBoxType&gt;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&lt;USPSBoxId&gt;18&lt;/USPSBoxId&gt;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&lt;/USPSBox&gt;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&lt;/USPSAddress&gt;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&lt;PlaceName&gt;Largo&lt;/PlaceName&gt;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&lt;StateName&gt;FL&lt;/StateName&gt;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&lt;ZipCode&gt;33777&lt;/ZipCode&gt;</w:t>
      </w:r>
    </w:p>
    <w:p w:rsidR="001D0EF2" w:rsidRDefault="001D0EF2" w:rsidP="001D0EF2">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&lt;/USPSPostalDeliveryRoute&gt;</w:t>
      </w:r>
    </w:p>
    <w:p w:rsidR="001D0EF2" w:rsidRPr="001D0EF2" w:rsidRDefault="001D0EF2" w:rsidP="001D0EF2">
      <w:r>
        <w:rPr>
          <w:rFonts w:ascii="Courier New" w:hAnsi="Courier New" w:cs="Courier New"/>
          <w:sz w:val="20"/>
          <w:szCs w:val="20"/>
        </w:rPr>
        <w:t>&lt;/addr:AddressCollection&gt;</w:t>
      </w:r>
    </w:p>
    <w:p w:rsidR="005C7C12" w:rsidRDefault="005C7C12" w:rsidP="005C7C12">
      <w:pPr>
        <w:pStyle w:val="Heading2"/>
      </w:pPr>
      <w:bookmarkStart w:id="45" w:name="_Toc424907059"/>
      <w:r>
        <w:t>New XML Example</w:t>
      </w:r>
      <w:bookmarkEnd w:id="45"/>
    </w:p>
    <w:p w:rsidR="0036346A" w:rsidRPr="0036346A" w:rsidRDefault="0036346A" w:rsidP="0036346A">
      <w:pPr>
        <w:rPr>
          <w:b/>
        </w:rPr>
      </w:pPr>
      <w:r>
        <w:rPr>
          <w:b/>
        </w:rPr>
        <w:t>Page 254</w:t>
      </w:r>
      <w:r w:rsidR="00513E41">
        <w:rPr>
          <w:b/>
        </w:rPr>
        <w:t>, 480</w:t>
      </w:r>
    </w:p>
    <w:p w:rsidR="0036346A" w:rsidRPr="00C17FF4" w:rsidRDefault="0036346A" w:rsidP="00C651F3">
      <w:pPr>
        <w:rPr>
          <w:rFonts w:ascii="Courier New" w:hAnsi="Courier New" w:cs="Courier New"/>
          <w:sz w:val="20"/>
        </w:rPr>
      </w:pPr>
      <w:r w:rsidRPr="00C17FF4">
        <w:rPr>
          <w:rFonts w:ascii="Courier New" w:hAnsi="Courier New" w:cs="Courier New"/>
          <w:sz w:val="20"/>
        </w:rPr>
        <w:t>&lt;addr:AddressCollection version="2.0" xmlns:addr="addr"</w:t>
      </w:r>
      <w:r w:rsidRPr="00C17FF4">
        <w:rPr>
          <w:rFonts w:ascii="Courier New" w:hAnsi="Courier New" w:cs="Courier New"/>
          <w:sz w:val="20"/>
        </w:rPr>
        <w:br/>
        <w:t xml:space="preserve">    xmlns:addr_type="addr_type" xmlns:gml="http://www.opengis.net/gml"</w:t>
      </w:r>
      <w:r w:rsidRPr="00C17FF4">
        <w:rPr>
          <w:rFonts w:ascii="Courier New" w:hAnsi="Courier New" w:cs="Courier New"/>
          <w:sz w:val="20"/>
        </w:rPr>
        <w:br/>
        <w:t xml:space="preserve">    xmlns:smil20="http://www.w3.org/2001/SMIL20/"</w:t>
      </w:r>
      <w:r w:rsidRPr="00C17FF4">
        <w:rPr>
          <w:rFonts w:ascii="Courier New" w:hAnsi="Courier New" w:cs="Courier New"/>
          <w:sz w:val="20"/>
        </w:rPr>
        <w:br/>
        <w:t xml:space="preserve">    xmlns:smil20lang="http://www.w3.org/2001/SMIL20/Language"</w:t>
      </w:r>
      <w:r w:rsidRPr="00C17FF4">
        <w:rPr>
          <w:rFonts w:ascii="Courier New" w:hAnsi="Courier New" w:cs="Courier New"/>
          <w:sz w:val="20"/>
        </w:rPr>
        <w:br/>
        <w:t xml:space="preserve">    xmlns:xlink="http://www.w3.org/1999/xlink"</w:t>
      </w:r>
      <w:r w:rsidRPr="00C17FF4">
        <w:rPr>
          <w:rFonts w:ascii="Courier New" w:hAnsi="Courier New" w:cs="Courier New"/>
          <w:sz w:val="20"/>
        </w:rPr>
        <w:br/>
        <w:t xml:space="preserve">    xmlns:xml="http://www.w3.org/XML/1998/namespace"</w:t>
      </w:r>
      <w:r w:rsidRPr="00C17FF4">
        <w:rPr>
          <w:rFonts w:ascii="Courier New" w:hAnsi="Courier New" w:cs="Courier New"/>
          <w:sz w:val="20"/>
        </w:rPr>
        <w:br/>
        <w:t xml:space="preserve">    xmlns:xsi="http://www.w3.org/2001/XMLSchema-instance"</w:t>
      </w:r>
      <w:r w:rsidRPr="00C17FF4">
        <w:rPr>
          <w:rFonts w:ascii="Courier New" w:hAnsi="Courier New" w:cs="Courier New"/>
          <w:sz w:val="20"/>
        </w:rPr>
        <w:br/>
        <w:t xml:space="preserve">    xsi:schemaLocation="addr addr.xsd "&gt;</w:t>
      </w:r>
      <w:r w:rsidRPr="00C17FF4">
        <w:rPr>
          <w:rFonts w:ascii="Courier New" w:hAnsi="Courier New" w:cs="Courier New"/>
          <w:sz w:val="20"/>
        </w:rPr>
        <w:br/>
        <w:t xml:space="preserve">    &lt;USPSPostalDeliveryRoute&gt;</w:t>
      </w:r>
      <w:r w:rsidRPr="00C17FF4">
        <w:rPr>
          <w:rFonts w:ascii="Courier New" w:hAnsi="Courier New" w:cs="Courier New"/>
          <w:sz w:val="20"/>
        </w:rPr>
        <w:br/>
        <w:t xml:space="preserve">        &lt;USPSAddress&gt;</w:t>
      </w:r>
      <w:r w:rsidRPr="00C17FF4">
        <w:rPr>
          <w:rFonts w:ascii="Courier New" w:hAnsi="Courier New" w:cs="Courier New"/>
          <w:sz w:val="20"/>
        </w:rPr>
        <w:br/>
        <w:t xml:space="preserve">            &lt;USPSRoute&gt;</w:t>
      </w:r>
      <w:r w:rsidRPr="00C17FF4">
        <w:rPr>
          <w:rFonts w:ascii="Courier New" w:hAnsi="Courier New" w:cs="Courier New"/>
          <w:sz w:val="20"/>
        </w:rPr>
        <w:br/>
        <w:t xml:space="preserve">                &lt;USPSBoxGroupType&gt;RR&lt;/USPSBoxGroupType&gt;</w:t>
      </w:r>
      <w:r w:rsidRPr="00C17FF4">
        <w:rPr>
          <w:rFonts w:ascii="Courier New" w:hAnsi="Courier New" w:cs="Courier New"/>
          <w:sz w:val="20"/>
        </w:rPr>
        <w:br/>
      </w:r>
      <w:r w:rsidRPr="00C17FF4">
        <w:rPr>
          <w:rFonts w:ascii="Courier New" w:hAnsi="Courier New" w:cs="Courier New"/>
          <w:sz w:val="20"/>
        </w:rPr>
        <w:lastRenderedPageBreak/>
        <w:t xml:space="preserve">                &lt;USPSBoxGroupId&gt;2&lt;/USPSBoxGroupId&gt;</w:t>
      </w:r>
      <w:r w:rsidRPr="00C17FF4">
        <w:rPr>
          <w:rFonts w:ascii="Courier New" w:hAnsi="Courier New" w:cs="Courier New"/>
          <w:sz w:val="20"/>
        </w:rPr>
        <w:br/>
        <w:t xml:space="preserve">            &lt;/USPSRoute&gt;</w:t>
      </w:r>
      <w:r w:rsidRPr="00C17FF4">
        <w:rPr>
          <w:rFonts w:ascii="Courier New" w:hAnsi="Courier New" w:cs="Courier New"/>
          <w:sz w:val="20"/>
        </w:rPr>
        <w:br/>
        <w:t xml:space="preserve">            &lt;USPSBox&gt;</w:t>
      </w:r>
      <w:r w:rsidRPr="00C17FF4">
        <w:rPr>
          <w:rFonts w:ascii="Courier New" w:hAnsi="Courier New" w:cs="Courier New"/>
          <w:sz w:val="20"/>
        </w:rPr>
        <w:br/>
        <w:t xml:space="preserve">                &lt;USPSBoxType&gt;Box&lt;/USPSBoxType&gt;</w:t>
      </w:r>
      <w:r w:rsidRPr="00C17FF4">
        <w:rPr>
          <w:rFonts w:ascii="Courier New" w:hAnsi="Courier New" w:cs="Courier New"/>
          <w:sz w:val="20"/>
        </w:rPr>
        <w:br/>
        <w:t xml:space="preserve">                &lt;USPSBoxId&gt;18&lt;/USPSBoxId&gt;</w:t>
      </w:r>
      <w:r w:rsidRPr="00C17FF4">
        <w:rPr>
          <w:rFonts w:ascii="Courier New" w:hAnsi="Courier New" w:cs="Courier New"/>
          <w:sz w:val="20"/>
        </w:rPr>
        <w:br/>
        <w:t xml:space="preserve">            &lt;/USPSBox&gt;</w:t>
      </w:r>
      <w:r w:rsidRPr="00C17FF4">
        <w:rPr>
          <w:rFonts w:ascii="Courier New" w:hAnsi="Courier New" w:cs="Courier New"/>
          <w:sz w:val="20"/>
        </w:rPr>
        <w:br/>
        <w:t xml:space="preserve">        &lt;/USPSAddress&gt;</w:t>
      </w:r>
      <w:r w:rsidRPr="00C17FF4">
        <w:rPr>
          <w:rFonts w:ascii="Courier New" w:hAnsi="Courier New" w:cs="Courier New"/>
          <w:sz w:val="20"/>
        </w:rPr>
        <w:br/>
        <w:t xml:space="preserve">        &lt;CompletePlaceName&gt;</w:t>
      </w:r>
      <w:r w:rsidRPr="00C17FF4">
        <w:rPr>
          <w:rFonts w:ascii="Courier New" w:hAnsi="Courier New" w:cs="Courier New"/>
          <w:sz w:val="20"/>
        </w:rPr>
        <w:br/>
        <w:t xml:space="preserve">            &lt;PlaceName&gt;Largo&lt;/PlaceName&gt;</w:t>
      </w:r>
      <w:r w:rsidRPr="00C17FF4">
        <w:rPr>
          <w:rFonts w:ascii="Courier New" w:hAnsi="Courier New" w:cs="Courier New"/>
          <w:sz w:val="20"/>
        </w:rPr>
        <w:br/>
        <w:t xml:space="preserve">        &lt;/CompletePlaceName&gt;</w:t>
      </w:r>
      <w:r w:rsidRPr="00C17FF4">
        <w:rPr>
          <w:rFonts w:ascii="Courier New" w:hAnsi="Courier New" w:cs="Courier New"/>
          <w:sz w:val="20"/>
        </w:rPr>
        <w:br/>
        <w:t xml:space="preserve">        &lt;StateName&gt;FL&lt;/StateName&gt;</w:t>
      </w:r>
      <w:r w:rsidRPr="00C17FF4">
        <w:rPr>
          <w:rFonts w:ascii="Courier New" w:hAnsi="Courier New" w:cs="Courier New"/>
          <w:sz w:val="20"/>
        </w:rPr>
        <w:br/>
        <w:t xml:space="preserve">        &lt;ZipCode&gt;33777&lt;/ZipCode&gt;</w:t>
      </w:r>
      <w:r w:rsidRPr="00C17FF4">
        <w:rPr>
          <w:rFonts w:ascii="Courier New" w:hAnsi="Courier New" w:cs="Courier New"/>
          <w:sz w:val="20"/>
        </w:rPr>
        <w:br/>
        <w:t xml:space="preserve">        &lt;AddressId&gt;0119&lt;/AddressId&gt;</w:t>
      </w:r>
      <w:r w:rsidRPr="00C17FF4">
        <w:rPr>
          <w:rFonts w:ascii="Courier New" w:hAnsi="Courier New" w:cs="Courier New"/>
          <w:sz w:val="20"/>
        </w:rPr>
        <w:br/>
        <w:t xml:space="preserve">    &lt;/USPSPostalDeliveryRoute&gt;</w:t>
      </w:r>
      <w:r w:rsidRPr="00C17FF4">
        <w:rPr>
          <w:rFonts w:ascii="Courier New" w:hAnsi="Courier New" w:cs="Courier New"/>
          <w:sz w:val="20"/>
        </w:rPr>
        <w:br/>
        <w:t>&lt;/addr:AddressCollection&gt;</w:t>
      </w:r>
    </w:p>
    <w:p w:rsidR="0036346A" w:rsidRDefault="0036346A" w:rsidP="005C7C12">
      <w:pPr>
        <w:pStyle w:val="Heading2"/>
        <w:rPr>
          <w:rFonts w:ascii="Times New Roman" w:hAnsi="Times New Roman" w:cs="Times New Roman"/>
          <w:color w:val="000096"/>
          <w:sz w:val="24"/>
          <w:szCs w:val="24"/>
        </w:rPr>
      </w:pPr>
    </w:p>
    <w:p w:rsidR="0036346A" w:rsidRDefault="0036346A" w:rsidP="0036346A">
      <w:pPr>
        <w:pStyle w:val="Heading1"/>
      </w:pPr>
      <w:bookmarkStart w:id="46" w:name="_Toc424907060"/>
      <w:r>
        <w:t>USPS General Delivery Office</w:t>
      </w:r>
      <w:bookmarkEnd w:id="46"/>
    </w:p>
    <w:p w:rsidR="005E6978" w:rsidRDefault="00901AB3" w:rsidP="005E6978">
      <w:r w:rsidRPr="00901AB3">
        <w:rPr>
          <w:b/>
        </w:rPr>
        <w:t>Definition:</w:t>
      </w:r>
      <w:r>
        <w:rPr>
          <w:b/>
        </w:rPr>
        <w:t xml:space="preserve"> </w:t>
      </w:r>
      <w:r>
        <w:t xml:space="preserve">This type of address has </w:t>
      </w:r>
      <w:r w:rsidR="00F0261B">
        <w:t xml:space="preserve">every recipient that </w:t>
      </w:r>
      <w:proofErr w:type="gramStart"/>
      <w:r w:rsidR="00F0261B">
        <w:t>is serviced</w:t>
      </w:r>
      <w:proofErr w:type="gramEnd"/>
      <w:r w:rsidR="00F0261B">
        <w:t xml:space="preserve"> by a particular post office as the addressee. </w:t>
      </w:r>
    </w:p>
    <w:p w:rsidR="007518BE" w:rsidRDefault="007518BE" w:rsidP="007518BE">
      <w:pPr>
        <w:pStyle w:val="Heading2"/>
      </w:pPr>
      <w:bookmarkStart w:id="47" w:name="_Toc424907061"/>
      <w:r>
        <w:t>Previous Model</w:t>
      </w:r>
      <w:bookmarkEnd w:id="47"/>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name="USPSGeneralDeliveryOffice_type"&gt;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name="USPSGeneralDeliveryPoint"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type="addr_type:USPSGeneralDeliveryPoint_type" /&gt;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 minOccurs="1"</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maxOccurs="1" /&gt;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w:t>
      </w:r>
    </w:p>
    <w:p w:rsidR="007518BE" w:rsidRDefault="007518BE" w:rsidP="007518BE">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use="optional" /&gt;</w:t>
      </w:r>
    </w:p>
    <w:p w:rsidR="007518BE" w:rsidRDefault="007518BE" w:rsidP="007518BE">
      <w:pPr>
        <w:rPr>
          <w:rFonts w:ascii="Courier New" w:hAnsi="Courier New" w:cs="Courier New"/>
          <w:sz w:val="20"/>
          <w:szCs w:val="20"/>
        </w:rPr>
      </w:pPr>
      <w:r>
        <w:rPr>
          <w:rFonts w:ascii="Courier New" w:hAnsi="Courier New" w:cs="Courier New"/>
          <w:sz w:val="20"/>
          <w:szCs w:val="20"/>
        </w:rPr>
        <w:t>&lt;/xsd:complexType&gt;</w:t>
      </w:r>
    </w:p>
    <w:p w:rsidR="0019497F" w:rsidRDefault="0019497F" w:rsidP="0019497F">
      <w:pPr>
        <w:pStyle w:val="Heading2"/>
      </w:pPr>
      <w:bookmarkStart w:id="48" w:name="_Toc424907062"/>
      <w:r>
        <w:t>New Model</w:t>
      </w:r>
      <w:bookmarkEnd w:id="48"/>
    </w:p>
    <w:p w:rsidR="002F1BB5" w:rsidRPr="002F1BB5" w:rsidRDefault="002F1BB5" w:rsidP="002F1BB5">
      <w:r>
        <w:rPr>
          <w:b/>
        </w:rPr>
        <w:t>Insert on page 473</w:t>
      </w:r>
      <w:r w:rsidR="00B426E8">
        <w:rPr>
          <w:b/>
        </w:rPr>
        <w:t>, 481</w:t>
      </w:r>
    </w:p>
    <w:p w:rsidR="0019497F" w:rsidRPr="00C17FF4" w:rsidRDefault="0019497F" w:rsidP="0019497F">
      <w:pPr>
        <w:rPr>
          <w:rFonts w:ascii="Courier New" w:hAnsi="Courier New" w:cs="Courier New"/>
          <w:sz w:val="18"/>
        </w:rPr>
      </w:pPr>
      <w:r w:rsidRPr="00C17FF4">
        <w:rPr>
          <w:rFonts w:ascii="Courier New" w:hAnsi="Courier New" w:cs="Courier New"/>
          <w:sz w:val="20"/>
          <w:szCs w:val="24"/>
        </w:rPr>
        <w:t>&lt;xsd:complexType name="USPSGeneralDeliveryOffice_type"&gt;</w:t>
      </w:r>
      <w:r w:rsidRPr="00C17FF4">
        <w:rPr>
          <w:rFonts w:ascii="Courier New" w:hAnsi="Courier New" w:cs="Courier New"/>
          <w:sz w:val="20"/>
          <w:szCs w:val="24"/>
        </w:rPr>
        <w:br/>
        <w:t xml:space="preserve"> &lt;xsd:annotation&gt;</w:t>
      </w:r>
      <w:r w:rsidRPr="00C17FF4">
        <w:rPr>
          <w:rFonts w:ascii="Courier New" w:hAnsi="Courier New" w:cs="Courier New"/>
          <w:sz w:val="20"/>
          <w:szCs w:val="24"/>
        </w:rPr>
        <w:br/>
        <w:t xml:space="preserve">  &lt;xsd:documentation&gt;Defining Characteristics: 1. Addresses of this class must include a USPS General Delivery Point in the specified format. 2. In addition, all thoroughfare, landmark, and postal addresses must include a Place Name and a State Name. A Zip Code is recommended but not mandatory.  </w:t>
      </w:r>
      <w:r w:rsidR="00C17FF4">
        <w:rPr>
          <w:rFonts w:ascii="Courier New" w:hAnsi="Courier New" w:cs="Courier New"/>
          <w:sz w:val="20"/>
          <w:szCs w:val="24"/>
        </w:rPr>
        <w:t xml:space="preserve">  </w:t>
      </w:r>
      <w:r w:rsidRPr="00C17FF4">
        <w:rPr>
          <w:rFonts w:ascii="Courier New" w:hAnsi="Courier New" w:cs="Courier New"/>
          <w:sz w:val="20"/>
          <w:szCs w:val="24"/>
        </w:rPr>
        <w:t>&lt;/xsd:documentation&gt;</w:t>
      </w:r>
      <w:r w:rsidRPr="00C17FF4">
        <w:rPr>
          <w:rFonts w:ascii="Courier New" w:hAnsi="Courier New" w:cs="Courier New"/>
          <w:sz w:val="20"/>
          <w:szCs w:val="24"/>
        </w:rPr>
        <w:br/>
        <w:t>&lt;/xsd:annotation&gt;</w:t>
      </w:r>
      <w:r w:rsidRPr="00C17FF4">
        <w:rPr>
          <w:rFonts w:ascii="Courier New" w:hAnsi="Courier New" w:cs="Courier New"/>
          <w:sz w:val="20"/>
          <w:szCs w:val="24"/>
        </w:rPr>
        <w:br/>
        <w:t>&lt;xsd:sequence&gt;</w:t>
      </w:r>
      <w:r w:rsidRPr="00C17FF4">
        <w:rPr>
          <w:rFonts w:ascii="Courier New" w:hAnsi="Courier New" w:cs="Courier New"/>
          <w:sz w:val="20"/>
          <w:szCs w:val="24"/>
        </w:rPr>
        <w:br/>
        <w:t xml:space="preserve"> &lt;xsd:element name="USPSGeneralDeliveryPoint"</w:t>
      </w:r>
      <w:r w:rsidR="00C17FF4">
        <w:rPr>
          <w:rFonts w:ascii="Courier New" w:hAnsi="Courier New" w:cs="Courier New"/>
          <w:sz w:val="20"/>
          <w:szCs w:val="24"/>
        </w:rPr>
        <w:t xml:space="preserve"> </w:t>
      </w:r>
      <w:r w:rsidRPr="00C17FF4">
        <w:rPr>
          <w:rFonts w:ascii="Courier New" w:hAnsi="Courier New" w:cs="Courier New"/>
          <w:sz w:val="20"/>
          <w:szCs w:val="24"/>
        </w:rPr>
        <w:lastRenderedPageBreak/>
        <w:t>type="addr_type:USPSGeneralDeliveryPoint_type"/&gt;</w:t>
      </w:r>
      <w:r w:rsidRPr="00C17FF4">
        <w:rPr>
          <w:rFonts w:ascii="Courier New" w:hAnsi="Courier New" w:cs="Courier New"/>
          <w:sz w:val="20"/>
          <w:szCs w:val="24"/>
        </w:rPr>
        <w:br/>
        <w:t xml:space="preserve"> &lt;xsd:group ref="addr_type:PlaceStateZip_group" minOccurs="1" maxOccurs="1"/&gt;</w:t>
      </w:r>
      <w:r w:rsidRPr="00C17FF4">
        <w:rPr>
          <w:rFonts w:ascii="Courier New" w:hAnsi="Courier New" w:cs="Courier New"/>
          <w:sz w:val="20"/>
          <w:szCs w:val="24"/>
        </w:rPr>
        <w:br/>
        <w:t xml:space="preserve"> &lt;xsd:element name="MapPosition" type="addr_type:MapPosition_type"</w:t>
      </w:r>
      <w:r w:rsidR="00C17FF4">
        <w:rPr>
          <w:rFonts w:ascii="Courier New" w:hAnsi="Courier New" w:cs="Courier New"/>
          <w:sz w:val="20"/>
          <w:szCs w:val="24"/>
        </w:rPr>
        <w:t xml:space="preserve"> </w:t>
      </w:r>
      <w:r w:rsidRPr="00C17FF4">
        <w:rPr>
          <w:rFonts w:ascii="Courier New" w:hAnsi="Courier New" w:cs="Courier New"/>
          <w:sz w:val="20"/>
          <w:szCs w:val="24"/>
        </w:rPr>
        <w:t>minOccurs="0" maxOccurs="unbounded"/&gt;</w:t>
      </w:r>
      <w:r w:rsidRPr="00C17FF4">
        <w:rPr>
          <w:rFonts w:ascii="Courier New" w:hAnsi="Courier New" w:cs="Courier New"/>
          <w:sz w:val="20"/>
          <w:szCs w:val="24"/>
        </w:rPr>
        <w:br/>
        <w:t xml:space="preserve"> &lt;xsd:element name="AddressId" type="addr_type:AddressID_type" minOccurs="1" maxOccurs="1"/&gt;</w:t>
      </w:r>
      <w:r w:rsidRPr="00C17FF4">
        <w:rPr>
          <w:rFonts w:ascii="Courier New" w:hAnsi="Courier New" w:cs="Courier New"/>
          <w:sz w:val="20"/>
          <w:szCs w:val="24"/>
        </w:rPr>
        <w:br/>
        <w:t xml:space="preserve"> &lt;xsd:group ref="addr_type:AddressAttributes_group" minOccurs="0"</w:t>
      </w:r>
      <w:r w:rsidR="00C17FF4">
        <w:rPr>
          <w:rFonts w:ascii="Courier New" w:hAnsi="Courier New" w:cs="Courier New"/>
          <w:sz w:val="20"/>
          <w:szCs w:val="24"/>
        </w:rPr>
        <w:t xml:space="preserve"> </w:t>
      </w:r>
      <w:r w:rsidRPr="00C17FF4">
        <w:rPr>
          <w:rFonts w:ascii="Courier New" w:hAnsi="Courier New" w:cs="Courier New"/>
          <w:sz w:val="20"/>
          <w:szCs w:val="24"/>
        </w:rPr>
        <w:t>maxOccurs="1"/&gt;</w:t>
      </w:r>
      <w:r w:rsidRPr="00C17FF4">
        <w:rPr>
          <w:rFonts w:ascii="Courier New" w:hAnsi="Courier New" w:cs="Courier New"/>
          <w:sz w:val="20"/>
          <w:szCs w:val="24"/>
        </w:rPr>
        <w:br/>
        <w:t xml:space="preserve"> </w:t>
      </w:r>
      <w:r w:rsidR="00C17FF4">
        <w:rPr>
          <w:rFonts w:ascii="Courier New" w:hAnsi="Courier New" w:cs="Courier New"/>
          <w:sz w:val="20"/>
          <w:szCs w:val="24"/>
        </w:rPr>
        <w:t xml:space="preserve"> </w:t>
      </w:r>
      <w:r w:rsidRPr="00C17FF4">
        <w:rPr>
          <w:rFonts w:ascii="Courier New" w:hAnsi="Courier New" w:cs="Courier New"/>
          <w:sz w:val="20"/>
          <w:szCs w:val="24"/>
        </w:rPr>
        <w:t>&lt;/xsd:sequence&gt;</w:t>
      </w:r>
      <w:r w:rsidRPr="00C17FF4">
        <w:rPr>
          <w:rFonts w:ascii="Courier New" w:hAnsi="Courier New" w:cs="Courier New"/>
          <w:sz w:val="20"/>
          <w:szCs w:val="24"/>
        </w:rPr>
        <w:br/>
        <w:t xml:space="preserve"> &lt;xsd:attribute name="action" type="addr_type:Action_type" use="optional"/&gt;</w:t>
      </w:r>
      <w:r w:rsidRPr="00C17FF4">
        <w:rPr>
          <w:rFonts w:ascii="Courier New" w:hAnsi="Courier New" w:cs="Courier New"/>
          <w:sz w:val="20"/>
          <w:szCs w:val="24"/>
        </w:rPr>
        <w:br/>
        <w:t>&lt;/xsd:complexType&gt;</w:t>
      </w:r>
    </w:p>
    <w:p w:rsidR="005E6978" w:rsidRDefault="005E6978" w:rsidP="005E6978">
      <w:pPr>
        <w:pStyle w:val="Heading2"/>
      </w:pPr>
      <w:bookmarkStart w:id="49" w:name="_Toc424907063"/>
      <w:r>
        <w:t>Previous XML Example</w:t>
      </w:r>
      <w:bookmarkEnd w:id="49"/>
    </w:p>
    <w:p w:rsidR="005E6978" w:rsidRDefault="005E6978" w:rsidP="005E6978"/>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&lt;USPSGeneralDeliveryOffice&gt;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&lt;USPSGeneralDeliveryPoint&gt;General Delivery&lt;/USPSGeneralDeliveryPoint&gt;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&lt;PlaceName&gt;Tampa&lt;/PlaceName&gt;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&lt;StateName&gt;FL&lt;/StateName&gt;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&lt;ZipCode&gt;33602&lt;/ZipCode&gt;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&lt;ZipPlus4&gt;9999&lt;/ZipPlus4&gt;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&lt;/USPSGeneralDeliveryOffice&gt;</w:t>
      </w:r>
    </w:p>
    <w:p w:rsidR="005E6978" w:rsidRPr="005E6978" w:rsidRDefault="005E6978" w:rsidP="005E6978">
      <w:r>
        <w:rPr>
          <w:rFonts w:ascii="Courier New" w:hAnsi="Courier New" w:cs="Courier New"/>
          <w:sz w:val="20"/>
          <w:szCs w:val="20"/>
        </w:rPr>
        <w:t>&lt;/addr:AddressCollection&gt;</w:t>
      </w:r>
    </w:p>
    <w:p w:rsidR="0036346A" w:rsidRDefault="0036346A" w:rsidP="0036346A">
      <w:pPr>
        <w:pStyle w:val="Heading2"/>
      </w:pPr>
      <w:bookmarkStart w:id="50" w:name="_Toc424907064"/>
      <w:r>
        <w:t xml:space="preserve">New XML </w:t>
      </w:r>
      <w:r w:rsidR="005E6978">
        <w:t>Example</w:t>
      </w:r>
      <w:bookmarkEnd w:id="50"/>
    </w:p>
    <w:p w:rsidR="0036346A" w:rsidRPr="00C17FF4" w:rsidRDefault="0036346A" w:rsidP="0036346A">
      <w:pPr>
        <w:rPr>
          <w:b/>
        </w:rPr>
      </w:pPr>
      <w:r w:rsidRPr="00C17FF4">
        <w:rPr>
          <w:b/>
        </w:rPr>
        <w:t>Page 257</w:t>
      </w:r>
    </w:p>
    <w:p w:rsidR="0036346A" w:rsidRPr="00C17FF4" w:rsidRDefault="0036346A" w:rsidP="0036346A">
      <w:pPr>
        <w:rPr>
          <w:rFonts w:ascii="Courier New" w:hAnsi="Courier New" w:cs="Courier New"/>
          <w:sz w:val="20"/>
          <w:szCs w:val="24"/>
        </w:rPr>
      </w:pPr>
      <w:r w:rsidRPr="00C17FF4">
        <w:rPr>
          <w:rFonts w:ascii="Courier New" w:hAnsi="Courier New" w:cs="Courier New"/>
          <w:sz w:val="20"/>
          <w:szCs w:val="24"/>
        </w:rPr>
        <w:t>&lt;addr:AddressCollection version="2.0" xmlns:addr="addr"</w:t>
      </w:r>
      <w:r w:rsidRPr="00C17FF4">
        <w:rPr>
          <w:rFonts w:ascii="Courier New" w:hAnsi="Courier New" w:cs="Courier New"/>
          <w:sz w:val="20"/>
          <w:szCs w:val="24"/>
        </w:rPr>
        <w:br/>
        <w:t xml:space="preserve">    xmlns:addr_type="addr_type" xmlns:gml="http://www.opengis.net/gml"</w:t>
      </w:r>
      <w:r w:rsidRPr="00C17FF4">
        <w:rPr>
          <w:rFonts w:ascii="Courier New" w:hAnsi="Courier New" w:cs="Courier New"/>
          <w:sz w:val="20"/>
          <w:szCs w:val="24"/>
        </w:rPr>
        <w:br/>
        <w:t xml:space="preserve">    xmlns:smil20="http://www.w3.org/2001/SMIL20/"</w:t>
      </w:r>
      <w:r w:rsidRPr="00C17FF4">
        <w:rPr>
          <w:rFonts w:ascii="Courier New" w:hAnsi="Courier New" w:cs="Courier New"/>
          <w:sz w:val="20"/>
          <w:szCs w:val="24"/>
        </w:rPr>
        <w:br/>
        <w:t xml:space="preserve">    xmlns:smil20lang="http://www.w3.org/2001/SMIL20/Language"</w:t>
      </w:r>
      <w:r w:rsidRPr="00C17FF4">
        <w:rPr>
          <w:rFonts w:ascii="Courier New" w:hAnsi="Courier New" w:cs="Courier New"/>
          <w:sz w:val="20"/>
          <w:szCs w:val="24"/>
        </w:rPr>
        <w:br/>
        <w:t xml:space="preserve">    xmlns:xlink="http://www.w3.org/1999/xlink"</w:t>
      </w:r>
      <w:r w:rsidRPr="00C17FF4">
        <w:rPr>
          <w:rFonts w:ascii="Courier New" w:hAnsi="Courier New" w:cs="Courier New"/>
          <w:sz w:val="20"/>
          <w:szCs w:val="24"/>
        </w:rPr>
        <w:br/>
        <w:t xml:space="preserve">    xmlns:xml="http://www.w3.org/XML/1998/namespace"</w:t>
      </w:r>
      <w:r w:rsidRPr="00C17FF4">
        <w:rPr>
          <w:rFonts w:ascii="Courier New" w:hAnsi="Courier New" w:cs="Courier New"/>
          <w:sz w:val="20"/>
          <w:szCs w:val="24"/>
        </w:rPr>
        <w:br/>
        <w:t xml:space="preserve">    xmlns:xsi="http://www.w3.org/2001/XMLSchema-instance"</w:t>
      </w:r>
      <w:r w:rsidRPr="00C17FF4">
        <w:rPr>
          <w:rFonts w:ascii="Courier New" w:hAnsi="Courier New" w:cs="Courier New"/>
          <w:sz w:val="20"/>
          <w:szCs w:val="24"/>
        </w:rPr>
        <w:br/>
        <w:t xml:space="preserve">    xsi:schemaLocation="addr addr.xsd "&gt;</w:t>
      </w:r>
      <w:r w:rsidRPr="00C17FF4">
        <w:rPr>
          <w:rFonts w:ascii="Courier New" w:hAnsi="Courier New" w:cs="Courier New"/>
          <w:sz w:val="20"/>
          <w:szCs w:val="24"/>
        </w:rPr>
        <w:br/>
        <w:t xml:space="preserve">    &lt;USPSGeneralDeliveryOffice&gt;</w:t>
      </w:r>
      <w:r w:rsidRPr="00C17FF4">
        <w:rPr>
          <w:rFonts w:ascii="Courier New" w:hAnsi="Courier New" w:cs="Courier New"/>
          <w:sz w:val="20"/>
          <w:szCs w:val="24"/>
        </w:rPr>
        <w:br/>
        <w:t xml:space="preserve">        &lt;USPSGeneralDeliveryPoint&gt;General Delivery&lt;/USPSGeneralDeliveryPoint&gt;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&lt;PlaceName&gt;Tampa&lt;/PlaceName&gt;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&lt;StateName&gt;FL&lt;/StateName&gt;</w:t>
      </w:r>
      <w:r w:rsidRPr="00C17FF4">
        <w:rPr>
          <w:rFonts w:ascii="Courier New" w:hAnsi="Courier New" w:cs="Courier New"/>
          <w:sz w:val="20"/>
          <w:szCs w:val="24"/>
        </w:rPr>
        <w:br/>
      </w:r>
      <w:r w:rsidRPr="00C17FF4">
        <w:rPr>
          <w:rFonts w:ascii="Courier New" w:hAnsi="Courier New" w:cs="Courier New"/>
          <w:sz w:val="20"/>
          <w:szCs w:val="24"/>
        </w:rPr>
        <w:lastRenderedPageBreak/>
        <w:t xml:space="preserve">        &lt;ZipCode&gt;33602&lt;/ZipCode&gt;</w:t>
      </w:r>
      <w:r w:rsidRPr="00C17FF4">
        <w:rPr>
          <w:rFonts w:ascii="Courier New" w:hAnsi="Courier New" w:cs="Courier New"/>
          <w:sz w:val="20"/>
          <w:szCs w:val="24"/>
        </w:rPr>
        <w:br/>
        <w:t xml:space="preserve">        &lt;ZipPlus4&gt;9999&lt;/ZipPlus4&gt;</w:t>
      </w:r>
      <w:r w:rsidRPr="00C17FF4">
        <w:rPr>
          <w:rFonts w:ascii="Courier New" w:hAnsi="Courier New" w:cs="Courier New"/>
          <w:sz w:val="20"/>
          <w:szCs w:val="24"/>
        </w:rPr>
        <w:br/>
        <w:t xml:space="preserve">        &lt;AddressId&gt;0120&lt;/AddressId&gt;</w:t>
      </w:r>
      <w:r w:rsidRPr="00C17FF4">
        <w:rPr>
          <w:rFonts w:ascii="Courier New" w:hAnsi="Courier New" w:cs="Courier New"/>
          <w:sz w:val="20"/>
          <w:szCs w:val="24"/>
        </w:rPr>
        <w:br/>
        <w:t xml:space="preserve">    &lt;/USPSGeneralDeliveryOffice&gt;</w:t>
      </w:r>
      <w:r w:rsidRPr="00C17FF4">
        <w:rPr>
          <w:rFonts w:ascii="Courier New" w:hAnsi="Courier New" w:cs="Courier New"/>
          <w:sz w:val="20"/>
          <w:szCs w:val="24"/>
        </w:rPr>
        <w:br/>
        <w:t>&lt;/addr:AddressCollection&gt;</w:t>
      </w:r>
    </w:p>
    <w:p w:rsidR="00661C4C" w:rsidRDefault="00661C4C" w:rsidP="00661C4C">
      <w:pPr>
        <w:pStyle w:val="Heading1"/>
      </w:pPr>
      <w:bookmarkStart w:id="51" w:name="_Toc424907065"/>
      <w:r>
        <w:t>General Address Model</w:t>
      </w:r>
      <w:bookmarkEnd w:id="51"/>
    </w:p>
    <w:p w:rsidR="00661C4C" w:rsidRDefault="00661C4C" w:rsidP="00661C4C">
      <w:pPr>
        <w:pStyle w:val="Heading2"/>
      </w:pPr>
      <w:bookmarkStart w:id="52" w:name="_Toc424907066"/>
      <w:r>
        <w:t>Previous Model</w:t>
      </w:r>
      <w:bookmarkEnd w:id="52"/>
    </w:p>
    <w:p w:rsidR="00661C4C" w:rsidRDefault="002F1BB5" w:rsidP="00661C4C">
      <w:r>
        <w:rPr>
          <w:b/>
        </w:rPr>
        <w:t>Insert on page 474</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&lt;xsd:complexType name="GeneralAddressClass_group"&gt;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name="GeneralAddress"</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type="addr_type:GeneralAddress_type" /&gt;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&lt;xsd:element name="USPSGeneralDeliveryPoint"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type="addr_type:USPSGeneralDeliveryPoint_type" /&gt;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ref="addr_type:PlaceStateZip_group"</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minOccurs="1" maxOccurs="1" /&gt;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&lt;xsd:group ref="addr_type:AddressAttributes_group"</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minOccurs="0" maxOccurs="1" /&gt;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&lt;/xsd:sequence&gt;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&lt;/xsd:choice&gt;</w:t>
      </w:r>
    </w:p>
    <w:p w:rsidR="00661C4C" w:rsidRDefault="00661C4C" w:rsidP="00661C4C">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&lt;xsd:attribute name="action" type="addr_type:Action_type" /&gt;</w:t>
      </w:r>
    </w:p>
    <w:p w:rsidR="00661C4C" w:rsidRDefault="00661C4C" w:rsidP="00661C4C">
      <w:pPr>
        <w:rPr>
          <w:rFonts w:ascii="Courier New" w:hAnsi="Courier New" w:cs="Courier New"/>
          <w:sz w:val="20"/>
          <w:szCs w:val="20"/>
        </w:rPr>
      </w:pPr>
      <w:r>
        <w:rPr>
          <w:rFonts w:ascii="Courier New" w:hAnsi="Courier New" w:cs="Courier New"/>
          <w:sz w:val="20"/>
          <w:szCs w:val="20"/>
        </w:rPr>
        <w:t>&lt;/xsd:complexType&gt;</w:t>
      </w:r>
    </w:p>
    <w:p w:rsidR="00661C4C" w:rsidRDefault="00661C4C" w:rsidP="008D29C7">
      <w:pPr>
        <w:pStyle w:val="Heading2"/>
      </w:pPr>
      <w:bookmarkStart w:id="53" w:name="_Toc424907067"/>
      <w:r>
        <w:t>New Model</w:t>
      </w:r>
      <w:bookmarkEnd w:id="53"/>
    </w:p>
    <w:p w:rsidR="008D29C7" w:rsidRPr="008D29C7" w:rsidRDefault="008D29C7" w:rsidP="008D29C7"/>
    <w:p w:rsidR="00661C4C" w:rsidRPr="008D29C7" w:rsidRDefault="00661C4C" w:rsidP="00661C4C">
      <w:pPr>
        <w:rPr>
          <w:rFonts w:ascii="Courier New" w:hAnsi="Courier New" w:cs="Courier New"/>
          <w:sz w:val="18"/>
        </w:rPr>
      </w:pPr>
      <w:r w:rsidRPr="008D29C7">
        <w:rPr>
          <w:rFonts w:ascii="Courier New" w:hAnsi="Courier New" w:cs="Courier New"/>
          <w:sz w:val="20"/>
          <w:szCs w:val="24"/>
        </w:rPr>
        <w:t>&lt;xsd:complexType name="GeneralAddressClass_type"&gt;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&lt;xsd:documentation&gt;Defining Characteristic: In addresses of this class the Delivery</w:t>
      </w:r>
      <w:r w:rsidR="007518BE" w:rsidRPr="008D29C7">
        <w:rPr>
          <w:rFonts w:ascii="Courier New" w:hAnsi="Courier New" w:cs="Courier New"/>
          <w:sz w:val="20"/>
          <w:szCs w:val="24"/>
        </w:rPr>
        <w:t xml:space="preserve"> A</w:t>
      </w:r>
      <w:r w:rsidRPr="008D29C7">
        <w:rPr>
          <w:rFonts w:ascii="Courier New" w:hAnsi="Courier New" w:cs="Courier New"/>
          <w:sz w:val="20"/>
          <w:szCs w:val="24"/>
        </w:rPr>
        <w:t>ddress must be unparsed (except that in Types 2 and 3 the Complete Subaddress may</w:t>
      </w:r>
      <w:r w:rsidR="007518BE" w:rsidRPr="008D29C7">
        <w:rPr>
          <w:rFonts w:ascii="Courier New" w:hAnsi="Courier New" w:cs="Courier New"/>
          <w:sz w:val="20"/>
          <w:szCs w:val="24"/>
        </w:rPr>
        <w:t xml:space="preserve"> </w:t>
      </w:r>
      <w:r w:rsidRPr="008D29C7">
        <w:rPr>
          <w:rFonts w:ascii="Courier New" w:hAnsi="Courier New" w:cs="Courier New"/>
          <w:sz w:val="20"/>
          <w:szCs w:val="24"/>
        </w:rPr>
        <w:t>be separated from the rest of the Delivery Address) and may contain thoroughfare,</w:t>
      </w:r>
      <w:r w:rsidR="007518BE" w:rsidRPr="008D29C7">
        <w:rPr>
          <w:rFonts w:ascii="Courier New" w:hAnsi="Courier New" w:cs="Courier New"/>
          <w:sz w:val="20"/>
          <w:szCs w:val="24"/>
        </w:rPr>
        <w:t xml:space="preserve"> </w:t>
      </w:r>
      <w:r w:rsidRPr="008D29C7">
        <w:rPr>
          <w:rFonts w:ascii="Courier New" w:hAnsi="Courier New" w:cs="Courier New"/>
          <w:sz w:val="20"/>
          <w:szCs w:val="24"/>
        </w:rPr>
        <w:t>landmark, or postal syntaxes. This class may also include addresses that do not</w:t>
      </w:r>
      <w:r w:rsidR="007518BE" w:rsidRPr="008D29C7">
        <w:rPr>
          <w:rFonts w:ascii="Courier New" w:hAnsi="Courier New" w:cs="Courier New"/>
          <w:sz w:val="20"/>
          <w:szCs w:val="24"/>
        </w:rPr>
        <w:t xml:space="preserve"> </w:t>
      </w:r>
      <w:r w:rsidRPr="008D29C7">
        <w:rPr>
          <w:rFonts w:ascii="Courier New" w:hAnsi="Courier New" w:cs="Courier New"/>
          <w:sz w:val="20"/>
          <w:szCs w:val="24"/>
        </w:rPr>
        <w:t>conform to any of the thoroughfare, landmark, or postal classes, including non-U.S.</w:t>
      </w:r>
      <w:r w:rsidR="007518BE" w:rsidRPr="008D29C7">
        <w:rPr>
          <w:rFonts w:ascii="Courier New" w:hAnsi="Courier New" w:cs="Courier New"/>
          <w:sz w:val="20"/>
          <w:szCs w:val="24"/>
        </w:rPr>
        <w:t xml:space="preserve"> </w:t>
      </w:r>
      <w:r w:rsidRPr="008D29C7">
        <w:rPr>
          <w:rFonts w:ascii="Courier New" w:hAnsi="Courier New" w:cs="Courier New"/>
          <w:sz w:val="20"/>
          <w:szCs w:val="24"/>
        </w:rPr>
        <w:t>addresses. &lt;/xsd:documentation&gt;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&lt;xsd:choice&gt;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&lt;xsd:sequence&gt;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name="GeneralAddress"</w:t>
      </w:r>
      <w:r w:rsidR="007518BE" w:rsidRPr="008D29C7">
        <w:rPr>
          <w:rFonts w:ascii="Courier New" w:hAnsi="Courier New" w:cs="Courier New"/>
          <w:sz w:val="20"/>
          <w:szCs w:val="24"/>
        </w:rPr>
        <w:t xml:space="preserve"> </w:t>
      </w:r>
      <w:r w:rsidRPr="008D29C7">
        <w:rPr>
          <w:rFonts w:ascii="Courier New" w:hAnsi="Courier New" w:cs="Courier New"/>
          <w:sz w:val="20"/>
          <w:szCs w:val="24"/>
        </w:rPr>
        <w:t>type="addr_type:GeneralAddress_type"/&gt;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name="MapPosition" type="addr_type:MapPosition_type" minOccurs="0"</w:t>
      </w:r>
      <w:r w:rsidR="007518BE" w:rsidRPr="008D29C7">
        <w:rPr>
          <w:rFonts w:ascii="Courier New" w:hAnsi="Courier New" w:cs="Courier New"/>
          <w:sz w:val="20"/>
          <w:szCs w:val="24"/>
        </w:rPr>
        <w:t xml:space="preserve"> </w:t>
      </w:r>
      <w:r w:rsidRPr="008D29C7">
        <w:rPr>
          <w:rFonts w:ascii="Courier New" w:hAnsi="Courier New" w:cs="Courier New"/>
          <w:sz w:val="20"/>
          <w:szCs w:val="24"/>
        </w:rPr>
        <w:t>maxOccurs="unbounded"/&gt;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name="AddressId" type="addr_type:AddressID_type" minOccurs="0"</w:t>
      </w:r>
      <w:r w:rsidR="007518BE" w:rsidRPr="008D29C7">
        <w:rPr>
          <w:rFonts w:ascii="Courier New" w:hAnsi="Courier New" w:cs="Courier New"/>
          <w:sz w:val="20"/>
          <w:szCs w:val="24"/>
        </w:rPr>
        <w:t xml:space="preserve"> </w:t>
      </w:r>
      <w:r w:rsidRPr="008D29C7">
        <w:rPr>
          <w:rFonts w:ascii="Courier New" w:hAnsi="Courier New" w:cs="Courier New"/>
          <w:sz w:val="20"/>
          <w:szCs w:val="24"/>
        </w:rPr>
        <w:t>maxOccurs="1"/&gt;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&lt;/xsd:sequence&gt;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&lt;xsd:sequence&gt;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name="USPSGeneralDeliveryPoint"</w:t>
      </w:r>
      <w:r w:rsidR="00C17FF4" w:rsidRPr="008D29C7">
        <w:rPr>
          <w:rFonts w:ascii="Courier New" w:hAnsi="Courier New" w:cs="Courier New"/>
          <w:sz w:val="20"/>
          <w:szCs w:val="24"/>
        </w:rPr>
        <w:t xml:space="preserve"> </w:t>
      </w:r>
      <w:r w:rsidRPr="008D29C7">
        <w:rPr>
          <w:rFonts w:ascii="Courier New" w:hAnsi="Courier New" w:cs="Courier New"/>
          <w:sz w:val="20"/>
          <w:szCs w:val="24"/>
        </w:rPr>
        <w:t>type="addr_type:USPSGeneralDeliveryPoint_type"/&gt;</w:t>
      </w:r>
      <w:r w:rsidRPr="008D29C7">
        <w:rPr>
          <w:rFonts w:ascii="Courier New" w:hAnsi="Courier New" w:cs="Courier New"/>
          <w:sz w:val="20"/>
          <w:szCs w:val="24"/>
        </w:rPr>
        <w:br/>
      </w:r>
      <w:r w:rsidR="007518BE" w:rsidRPr="008D29C7">
        <w:rPr>
          <w:rFonts w:ascii="Courier New" w:hAnsi="Courier New" w:cs="Courier New"/>
          <w:sz w:val="20"/>
          <w:szCs w:val="24"/>
        </w:rPr>
        <w:lastRenderedPageBreak/>
        <w:t xml:space="preserve"> </w:t>
      </w:r>
      <w:r w:rsidRPr="008D29C7">
        <w:rPr>
          <w:rFonts w:ascii="Courier New" w:hAnsi="Courier New" w:cs="Courier New"/>
          <w:sz w:val="20"/>
          <w:szCs w:val="24"/>
        </w:rPr>
        <w:t>&lt;xsd:group ref="addr_type:PlaceStateZip_group" minOccurs="1" maxOccurs="1"/&gt;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name="MapPosition" type="addr_type:MapPosition_type" minOccurs="0"</w:t>
      </w:r>
      <w:r w:rsidR="007518BE" w:rsidRPr="008D29C7">
        <w:rPr>
          <w:rFonts w:ascii="Courier New" w:hAnsi="Courier New" w:cs="Courier New"/>
          <w:sz w:val="20"/>
          <w:szCs w:val="24"/>
        </w:rPr>
        <w:t xml:space="preserve"> </w:t>
      </w:r>
      <w:r w:rsidRPr="008D29C7">
        <w:rPr>
          <w:rFonts w:ascii="Courier New" w:hAnsi="Courier New" w:cs="Courier New"/>
          <w:sz w:val="20"/>
          <w:szCs w:val="24"/>
        </w:rPr>
        <w:t>maxOccurs="unbounded"/&gt;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&lt;xsd:element name="AddressId" type="addr_type:AddressID_type" minOccurs="1"</w:t>
      </w:r>
      <w:r w:rsidR="00C17FF4" w:rsidRPr="008D29C7">
        <w:rPr>
          <w:rFonts w:ascii="Courier New" w:hAnsi="Courier New" w:cs="Courier New"/>
          <w:sz w:val="20"/>
          <w:szCs w:val="24"/>
        </w:rPr>
        <w:t xml:space="preserve"> </w:t>
      </w:r>
      <w:r w:rsidRPr="008D29C7">
        <w:rPr>
          <w:rFonts w:ascii="Courier New" w:hAnsi="Courier New" w:cs="Courier New"/>
          <w:sz w:val="20"/>
          <w:szCs w:val="24"/>
        </w:rPr>
        <w:t>maxOccurs="1"/&gt;</w:t>
      </w:r>
      <w:r w:rsidRPr="008D29C7">
        <w:rPr>
          <w:rFonts w:ascii="Courier New" w:hAnsi="Courier New" w:cs="Courier New"/>
          <w:sz w:val="20"/>
          <w:szCs w:val="24"/>
        </w:rPr>
        <w:br/>
      </w:r>
      <w:r w:rsidR="007518BE" w:rsidRPr="008D29C7">
        <w:rPr>
          <w:rFonts w:ascii="Courier New" w:hAnsi="Courier New" w:cs="Courier New"/>
          <w:sz w:val="20"/>
          <w:szCs w:val="24"/>
        </w:rPr>
        <w:t xml:space="preserve"> </w:t>
      </w:r>
      <w:r w:rsidRPr="008D29C7">
        <w:rPr>
          <w:rFonts w:ascii="Courier New" w:hAnsi="Courier New" w:cs="Courier New"/>
          <w:sz w:val="20"/>
          <w:szCs w:val="24"/>
        </w:rPr>
        <w:t>&lt;xsd:group ref="addr_type:AddressAttributes_group" minOccurs="0" maxOccurs="1"/&gt;</w:t>
      </w:r>
      <w:r w:rsidRPr="008D29C7">
        <w:rPr>
          <w:rFonts w:ascii="Courier New" w:hAnsi="Courier New" w:cs="Courier New"/>
          <w:sz w:val="20"/>
          <w:szCs w:val="24"/>
        </w:rPr>
        <w:br/>
        <w:t>&lt;/xsd:sequence&gt;</w:t>
      </w:r>
      <w:r w:rsidRPr="008D29C7">
        <w:rPr>
          <w:rFonts w:ascii="Courier New" w:hAnsi="Courier New" w:cs="Courier New"/>
          <w:sz w:val="20"/>
          <w:szCs w:val="24"/>
        </w:rPr>
        <w:br/>
        <w:t>&lt;/xsd:choice&gt;</w:t>
      </w:r>
      <w:r w:rsidRPr="008D29C7">
        <w:rPr>
          <w:rFonts w:ascii="Courier New" w:hAnsi="Courier New" w:cs="Courier New"/>
          <w:sz w:val="20"/>
          <w:szCs w:val="24"/>
        </w:rPr>
        <w:br/>
        <w:t>&lt;xsd:attribute name="action" type="addr_type:Action_type"/&gt;</w:t>
      </w:r>
      <w:r w:rsidRPr="008D29C7">
        <w:rPr>
          <w:rFonts w:ascii="Courier New" w:hAnsi="Courier New" w:cs="Courier New"/>
          <w:sz w:val="20"/>
          <w:szCs w:val="24"/>
        </w:rPr>
        <w:br/>
      </w:r>
    </w:p>
    <w:p w:rsidR="0036346A" w:rsidRDefault="0036346A" w:rsidP="00F4676D">
      <w:pPr>
        <w:pStyle w:val="Heading1"/>
      </w:pPr>
      <w:bookmarkStart w:id="54" w:name="_Toc424907068"/>
      <w:r>
        <w:t>Type 1 General Address</w:t>
      </w:r>
      <w:bookmarkEnd w:id="54"/>
    </w:p>
    <w:p w:rsidR="005E6978" w:rsidRDefault="00F0261B" w:rsidP="003D48D1">
      <w:pPr>
        <w:autoSpaceDE w:val="0"/>
        <w:autoSpaceDN w:val="0"/>
        <w:adjustRightInd w:val="0"/>
        <w:spacing w:after="0" w:line="240" w:lineRule="auto"/>
      </w:pPr>
      <w:r w:rsidRPr="00F0261B">
        <w:rPr>
          <w:b/>
        </w:rPr>
        <w:t>Definition</w:t>
      </w:r>
      <w:r>
        <w:t xml:space="preserve">: </w:t>
      </w:r>
      <w:r>
        <w:rPr>
          <w:rFonts w:ascii="Times New Roman" w:hAnsi="Times New Roman" w:cs="Times New Roman"/>
          <w:sz w:val="24"/>
          <w:szCs w:val="24"/>
        </w:rPr>
        <w:t xml:space="preserve">The general address class handles all of the above classes, for files in which addresses of different classes </w:t>
      </w:r>
      <w:proofErr w:type="gramStart"/>
      <w:r>
        <w:rPr>
          <w:rFonts w:ascii="Times New Roman" w:hAnsi="Times New Roman" w:cs="Times New Roman"/>
          <w:sz w:val="24"/>
          <w:szCs w:val="24"/>
        </w:rPr>
        <w:t>may be mixed</w:t>
      </w:r>
      <w:proofErr w:type="gramEnd"/>
      <w:r>
        <w:rPr>
          <w:rFonts w:ascii="Times New Roman" w:hAnsi="Times New Roman" w:cs="Times New Roman"/>
          <w:sz w:val="24"/>
          <w:szCs w:val="24"/>
        </w:rPr>
        <w:t xml:space="preserve"> together, as well as addresses that do not conform to any</w:t>
      </w:r>
      <w:r w:rsidR="003D48D1">
        <w:rPr>
          <w:rFonts w:ascii="Times New Roman" w:hAnsi="Times New Roman" w:cs="Times New Roman"/>
          <w:sz w:val="24"/>
          <w:szCs w:val="24"/>
        </w:rPr>
        <w:t xml:space="preserve"> </w:t>
      </w:r>
      <w:r>
        <w:rPr>
          <w:rFonts w:ascii="Times New Roman" w:hAnsi="Times New Roman" w:cs="Times New Roman"/>
          <w:sz w:val="24"/>
          <w:szCs w:val="24"/>
        </w:rPr>
        <w:t xml:space="preserve">of the above classes. </w:t>
      </w:r>
      <w:r w:rsidR="003D48D1">
        <w:rPr>
          <w:rFonts w:ascii="Times New Roman" w:hAnsi="Times New Roman" w:cs="Times New Roman"/>
          <w:caps/>
          <w:sz w:val="24"/>
          <w:szCs w:val="24"/>
        </w:rPr>
        <w:t xml:space="preserve">A </w:t>
      </w:r>
      <w:r w:rsidR="003D48D1">
        <w:rPr>
          <w:rFonts w:ascii="Times New Roman" w:hAnsi="Times New Roman" w:cs="Times New Roman"/>
          <w:sz w:val="24"/>
          <w:szCs w:val="24"/>
        </w:rPr>
        <w:t>T</w:t>
      </w:r>
      <w:r>
        <w:rPr>
          <w:rFonts w:ascii="Times New Roman" w:hAnsi="Times New Roman" w:cs="Times New Roman"/>
          <w:sz w:val="24"/>
          <w:szCs w:val="24"/>
        </w:rPr>
        <w:t>ype</w:t>
      </w:r>
      <w:r w:rsidR="003D48D1">
        <w:rPr>
          <w:rFonts w:ascii="Times New Roman" w:hAnsi="Times New Roman" w:cs="Times New Roman"/>
          <w:sz w:val="24"/>
          <w:szCs w:val="24"/>
        </w:rPr>
        <w:t xml:space="preserve"> 1 general Address</w:t>
      </w:r>
      <w:r>
        <w:rPr>
          <w:rFonts w:ascii="Times New Roman" w:hAnsi="Times New Roman" w:cs="Times New Roman"/>
          <w:sz w:val="24"/>
          <w:szCs w:val="24"/>
        </w:rPr>
        <w:t xml:space="preserve"> is a single unparsed string of text. </w:t>
      </w:r>
    </w:p>
    <w:p w:rsidR="005E6978" w:rsidRDefault="005E6978" w:rsidP="00C17FF4">
      <w:pPr>
        <w:pStyle w:val="Heading2"/>
      </w:pPr>
      <w:bookmarkStart w:id="55" w:name="_Toc424907069"/>
      <w:r>
        <w:t>Previous XML Example</w:t>
      </w:r>
      <w:bookmarkEnd w:id="55"/>
    </w:p>
    <w:p w:rsidR="00C17FF4" w:rsidRPr="00C17FF4" w:rsidRDefault="00C17FF4" w:rsidP="00C17FF4"/>
    <w:p w:rsidR="005E6978" w:rsidRPr="005E6978" w:rsidRDefault="005E6978" w:rsidP="005E6978">
      <w:r>
        <w:rPr>
          <w:rFonts w:ascii="Courier New" w:hAnsi="Courier New" w:cs="Courier New"/>
          <w:sz w:val="20"/>
          <w:szCs w:val="20"/>
        </w:rPr>
        <w:t>123 Main Street, Apt 1, Ames, IA 50010</w:t>
      </w:r>
    </w:p>
    <w:p w:rsidR="0036346A" w:rsidRDefault="0036346A" w:rsidP="0036346A">
      <w:pPr>
        <w:pStyle w:val="Heading2"/>
      </w:pPr>
      <w:bookmarkStart w:id="56" w:name="_Toc424907070"/>
      <w:r>
        <w:t>New XML Example</w:t>
      </w:r>
      <w:bookmarkEnd w:id="56"/>
    </w:p>
    <w:p w:rsidR="000E6F63" w:rsidRPr="000E6F63" w:rsidRDefault="000E6F63" w:rsidP="000E6F63">
      <w:pPr>
        <w:rPr>
          <w:b/>
        </w:rPr>
      </w:pPr>
      <w:r>
        <w:rPr>
          <w:b/>
        </w:rPr>
        <w:t>Page 259</w:t>
      </w:r>
      <w:r w:rsidR="00B426E8">
        <w:rPr>
          <w:b/>
        </w:rPr>
        <w:t>, 481</w:t>
      </w:r>
    </w:p>
    <w:p w:rsidR="002E04F6" w:rsidRPr="002E04F6" w:rsidRDefault="002E04F6" w:rsidP="000E6F63">
      <w:pPr>
        <w:pStyle w:val="Heading1"/>
        <w:rPr>
          <w:b w:val="0"/>
          <w:color w:val="auto"/>
        </w:rPr>
      </w:pPr>
      <w:bookmarkStart w:id="57" w:name="_Toc424907071"/>
      <w:bookmarkStart w:id="58" w:name="_GoBack"/>
      <w:r w:rsidRPr="002E04F6">
        <w:rPr>
          <w:rFonts w:ascii="Times New Roman" w:hAnsi="Times New Roman" w:cs="Times New Roman"/>
          <w:b w:val="0"/>
          <w:color w:val="auto"/>
          <w:sz w:val="24"/>
          <w:szCs w:val="24"/>
        </w:rPr>
        <w:t>&lt;addr:AddressCollection version="2.0" xmlns:addr="addr" xmlns:addr_type="addr_type"</w:t>
      </w:r>
      <w:r w:rsidRPr="002E04F6">
        <w:rPr>
          <w:rFonts w:ascii="Times New Roman" w:hAnsi="Times New Roman" w:cs="Times New Roman"/>
          <w:b w:val="0"/>
          <w:color w:val="auto"/>
          <w:sz w:val="24"/>
          <w:szCs w:val="24"/>
        </w:rPr>
        <w:br/>
        <w:t xml:space="preserve">    xmlns:gml="http://www.opengis.net/gml" xmlns:smil20="http://www.w3.org/2001/SMIL20/"</w:t>
      </w:r>
      <w:r w:rsidRPr="002E04F6">
        <w:rPr>
          <w:rFonts w:ascii="Times New Roman" w:hAnsi="Times New Roman" w:cs="Times New Roman"/>
          <w:b w:val="0"/>
          <w:color w:val="auto"/>
          <w:sz w:val="24"/>
          <w:szCs w:val="24"/>
        </w:rPr>
        <w:br/>
        <w:t xml:space="preserve">    xmlns:smil20lang="http://www.w3.org/2001/SMIL20/Language"</w:t>
      </w:r>
      <w:r w:rsidRPr="002E04F6">
        <w:rPr>
          <w:rFonts w:ascii="Times New Roman" w:hAnsi="Times New Roman" w:cs="Times New Roman"/>
          <w:b w:val="0"/>
          <w:color w:val="auto"/>
          <w:sz w:val="24"/>
          <w:szCs w:val="24"/>
        </w:rPr>
        <w:br/>
        <w:t xml:space="preserve">    xmlns:xlink="http://www.w3.org/1999/xlink" xmlns:xml="http://www.w3.org/XML/1998/namespace"</w:t>
      </w:r>
      <w:r w:rsidRPr="002E04F6">
        <w:rPr>
          <w:rFonts w:ascii="Times New Roman" w:hAnsi="Times New Roman" w:cs="Times New Roman"/>
          <w:b w:val="0"/>
          <w:color w:val="auto"/>
          <w:sz w:val="24"/>
          <w:szCs w:val="24"/>
        </w:rPr>
        <w:br/>
        <w:t xml:space="preserve">    xmlns:xsi="http://www.w3.org/2001/XMLSchema-instance" xsi:schemaLocation="addr addr.xsd "&gt;</w:t>
      </w:r>
      <w:r w:rsidRPr="002E04F6">
        <w:rPr>
          <w:rFonts w:ascii="Times New Roman" w:hAnsi="Times New Roman" w:cs="Times New Roman"/>
          <w:b w:val="0"/>
          <w:color w:val="auto"/>
          <w:sz w:val="24"/>
          <w:szCs w:val="24"/>
        </w:rPr>
        <w:br/>
        <w:t xml:space="preserve">    &lt;GeneralAddressClass&gt;</w:t>
      </w:r>
      <w:r w:rsidRPr="002E04F6">
        <w:rPr>
          <w:rFonts w:ascii="Times New Roman" w:hAnsi="Times New Roman" w:cs="Times New Roman"/>
          <w:b w:val="0"/>
          <w:color w:val="auto"/>
          <w:sz w:val="24"/>
          <w:szCs w:val="24"/>
        </w:rPr>
        <w:br/>
        <w:t xml:space="preserve">        &lt;GeneralAddress&gt;123 Main Street, Apt 1, Ames, IA 50010&lt;/GeneralAddress&gt;</w:t>
      </w:r>
      <w:r w:rsidRPr="002E04F6">
        <w:rPr>
          <w:rFonts w:ascii="Times New Roman" w:hAnsi="Times New Roman" w:cs="Times New Roman"/>
          <w:b w:val="0"/>
          <w:color w:val="auto"/>
          <w:sz w:val="24"/>
          <w:szCs w:val="24"/>
        </w:rPr>
        <w:br/>
        <w:t xml:space="preserve">         &lt;AddressId&gt;0121&lt;/AddressId&gt;</w:t>
      </w:r>
      <w:r w:rsidRPr="002E04F6">
        <w:rPr>
          <w:rFonts w:ascii="Times New Roman" w:hAnsi="Times New Roman" w:cs="Times New Roman"/>
          <w:b w:val="0"/>
          <w:color w:val="auto"/>
          <w:sz w:val="24"/>
          <w:szCs w:val="24"/>
        </w:rPr>
        <w:br/>
        <w:t xml:space="preserve">    &lt;/GeneralAddressClass&gt;</w:t>
      </w:r>
      <w:r w:rsidRPr="002E04F6">
        <w:rPr>
          <w:rFonts w:ascii="Times New Roman" w:hAnsi="Times New Roman" w:cs="Times New Roman"/>
          <w:b w:val="0"/>
          <w:color w:val="auto"/>
          <w:sz w:val="24"/>
          <w:szCs w:val="24"/>
        </w:rPr>
        <w:br/>
        <w:t>&lt;/addr:AddressCollection&gt;</w:t>
      </w:r>
    </w:p>
    <w:bookmarkEnd w:id="58"/>
    <w:p w:rsidR="005E6978" w:rsidRDefault="000E6F63" w:rsidP="000E6F63">
      <w:pPr>
        <w:pStyle w:val="Heading1"/>
      </w:pPr>
      <w:r>
        <w:t>Type 2 General Address</w:t>
      </w:r>
      <w:bookmarkEnd w:id="57"/>
    </w:p>
    <w:p w:rsidR="00F0261B" w:rsidRDefault="00F0261B" w:rsidP="00F0261B">
      <w:pPr>
        <w:autoSpaceDE w:val="0"/>
        <w:autoSpaceDN w:val="0"/>
        <w:adjustRightInd w:val="0"/>
        <w:spacing w:after="0" w:line="240" w:lineRule="auto"/>
        <w:rPr>
          <w:rFonts w:ascii="Times New Roman" w:hAnsi="Times New Roman" w:cs="Times New Roman"/>
          <w:sz w:val="24"/>
          <w:szCs w:val="24"/>
        </w:rPr>
      </w:pPr>
      <w:r w:rsidRPr="00F0261B">
        <w:rPr>
          <w:b/>
        </w:rPr>
        <w:t>Definition</w:t>
      </w:r>
      <w:r>
        <w:t xml:space="preserve">: </w:t>
      </w:r>
      <w:r>
        <w:rPr>
          <w:rFonts w:ascii="Times New Roman" w:hAnsi="Times New Roman" w:cs="Times New Roman"/>
          <w:sz w:val="24"/>
          <w:szCs w:val="24"/>
        </w:rPr>
        <w:t xml:space="preserve">The general address class handles all of the above classes, for files in which addresses of different classes </w:t>
      </w:r>
      <w:proofErr w:type="gramStart"/>
      <w:r>
        <w:rPr>
          <w:rFonts w:ascii="Times New Roman" w:hAnsi="Times New Roman" w:cs="Times New Roman"/>
          <w:sz w:val="24"/>
          <w:szCs w:val="24"/>
        </w:rPr>
        <w:t>may be mixed</w:t>
      </w:r>
      <w:proofErr w:type="gramEnd"/>
      <w:r>
        <w:rPr>
          <w:rFonts w:ascii="Times New Roman" w:hAnsi="Times New Roman" w:cs="Times New Roman"/>
          <w:sz w:val="24"/>
          <w:szCs w:val="24"/>
        </w:rPr>
        <w:t xml:space="preserve"> together, as well as addresses that do not conform to any</w:t>
      </w:r>
    </w:p>
    <w:p w:rsidR="00F0261B" w:rsidRPr="00F0261B" w:rsidRDefault="00F0261B" w:rsidP="00F0261B">
      <w:proofErr w:type="gramStart"/>
      <w:r>
        <w:rPr>
          <w:rFonts w:ascii="Times New Roman" w:hAnsi="Times New Roman" w:cs="Times New Roman"/>
          <w:sz w:val="24"/>
          <w:szCs w:val="24"/>
        </w:rPr>
        <w:lastRenderedPageBreak/>
        <w:t>of the above classes.</w:t>
      </w:r>
      <w:proofErr w:type="gramEnd"/>
      <w:r>
        <w:rPr>
          <w:rFonts w:ascii="Times New Roman" w:hAnsi="Times New Roman" w:cs="Times New Roman"/>
          <w:sz w:val="24"/>
          <w:szCs w:val="24"/>
        </w:rPr>
        <w:t xml:space="preserve"> </w:t>
      </w:r>
      <w:r w:rsidR="003D48D1">
        <w:rPr>
          <w:rFonts w:ascii="Times New Roman" w:hAnsi="Times New Roman" w:cs="Times New Roman"/>
          <w:sz w:val="24"/>
          <w:szCs w:val="24"/>
        </w:rPr>
        <w:t>A type 2 general</w:t>
      </w:r>
      <w:r>
        <w:rPr>
          <w:rFonts w:ascii="Times New Roman" w:hAnsi="Times New Roman" w:cs="Times New Roman"/>
          <w:sz w:val="24"/>
          <w:szCs w:val="24"/>
        </w:rPr>
        <w:t xml:space="preserve"> address has place, state and zip code parsed out to a single field.</w:t>
      </w:r>
    </w:p>
    <w:p w:rsidR="005E6978" w:rsidRDefault="005E6978" w:rsidP="005E6978">
      <w:pPr>
        <w:pStyle w:val="Heading2"/>
      </w:pPr>
      <w:bookmarkStart w:id="59" w:name="_Toc424907072"/>
      <w:r>
        <w:t>Previous XML Example</w:t>
      </w:r>
      <w:bookmarkEnd w:id="59"/>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 xmlns:addr="addr"</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&lt;GeneralAddressClass&gt;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&lt;DeliveryAddress&gt;123 Main Street, Apt 1&lt;/DeliveryAddress&gt;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&lt;PlaceStateZip&gt;Ames, IA 50010&lt;/PlaceStateZip&gt;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5E6978" w:rsidRDefault="005E6978" w:rsidP="005E6978">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&lt;/GeneralAddressClass&gt;</w:t>
      </w:r>
    </w:p>
    <w:p w:rsidR="003229AA" w:rsidRPr="009B29B6" w:rsidRDefault="005E6978" w:rsidP="009B29B6">
      <w:pPr>
        <w:rPr>
          <w:rFonts w:ascii="Courier New" w:hAnsi="Courier New" w:cs="Courier New"/>
        </w:rPr>
      </w:pPr>
      <w:r w:rsidRPr="009B29B6">
        <w:rPr>
          <w:rFonts w:ascii="Courier New" w:hAnsi="Courier New" w:cs="Courier New"/>
          <w:sz w:val="20"/>
        </w:rPr>
        <w:t>&lt;/addr:AddressCollection&gt;</w:t>
      </w:r>
      <w:r w:rsidR="003229AA" w:rsidRPr="009B29B6">
        <w:rPr>
          <w:rFonts w:ascii="Courier New" w:hAnsi="Courier New" w:cs="Courier New"/>
        </w:rPr>
        <w:br/>
      </w:r>
    </w:p>
    <w:p w:rsidR="000E6F63" w:rsidRDefault="000E6F63" w:rsidP="000E6F63">
      <w:pPr>
        <w:pStyle w:val="Heading2"/>
      </w:pPr>
      <w:bookmarkStart w:id="60" w:name="_Toc424907073"/>
      <w:r>
        <w:t>New XML Example</w:t>
      </w:r>
      <w:bookmarkEnd w:id="60"/>
    </w:p>
    <w:p w:rsidR="000E6F63" w:rsidRPr="000E6F63" w:rsidRDefault="000E6F63" w:rsidP="000E6F63">
      <w:pPr>
        <w:rPr>
          <w:b/>
        </w:rPr>
      </w:pPr>
      <w:r>
        <w:rPr>
          <w:b/>
        </w:rPr>
        <w:t>Page 259</w:t>
      </w:r>
      <w:r w:rsidR="00B426E8">
        <w:rPr>
          <w:b/>
        </w:rPr>
        <w:t>, 481</w:t>
      </w:r>
    </w:p>
    <w:p w:rsidR="00821AE2" w:rsidRPr="00C17FF4" w:rsidRDefault="000E6F63" w:rsidP="00821AE2">
      <w:pPr>
        <w:rPr>
          <w:rFonts w:ascii="Courier New" w:hAnsi="Courier New" w:cs="Courier New"/>
          <w:sz w:val="20"/>
          <w:szCs w:val="24"/>
        </w:rPr>
      </w:pPr>
      <w:r w:rsidRPr="00C17FF4">
        <w:rPr>
          <w:rFonts w:ascii="Courier New" w:hAnsi="Courier New" w:cs="Courier New"/>
          <w:sz w:val="20"/>
          <w:szCs w:val="24"/>
        </w:rPr>
        <w:t xml:space="preserve"> &lt;addr:AddressCollection version="2.0" xmlns:addr="addr" xmlns:addr_type="addr_type"</w:t>
      </w:r>
      <w:r w:rsidRPr="00C17FF4">
        <w:rPr>
          <w:rFonts w:ascii="Courier New" w:hAnsi="Courier New" w:cs="Courier New"/>
          <w:sz w:val="20"/>
          <w:szCs w:val="24"/>
        </w:rPr>
        <w:br/>
        <w:t xml:space="preserve">    xmlns:gml="http://www.opengis.net/gml" xmlns:smil20="http://www.w3.org/2001/SMIL20/"</w:t>
      </w:r>
      <w:r w:rsidRPr="00C17FF4">
        <w:rPr>
          <w:rFonts w:ascii="Courier New" w:hAnsi="Courier New" w:cs="Courier New"/>
          <w:sz w:val="20"/>
          <w:szCs w:val="24"/>
        </w:rPr>
        <w:br/>
        <w:t xml:space="preserve">    xmlns:smil20lang="http://www.w3.org/2001/SMIL20/Language"</w:t>
      </w:r>
      <w:r w:rsidRPr="00C17FF4">
        <w:rPr>
          <w:rFonts w:ascii="Courier New" w:hAnsi="Courier New" w:cs="Courier New"/>
          <w:sz w:val="20"/>
          <w:szCs w:val="24"/>
        </w:rPr>
        <w:br/>
        <w:t xml:space="preserve">    xmlns:xlink="http://www.w3.org/1999/xlink" xmlns:xml="http://www.w3.org/XML/1998/namespace"</w:t>
      </w:r>
      <w:r w:rsidRPr="00C17FF4">
        <w:rPr>
          <w:rFonts w:ascii="Courier New" w:hAnsi="Courier New" w:cs="Courier New"/>
          <w:sz w:val="20"/>
          <w:szCs w:val="24"/>
        </w:rPr>
        <w:br/>
        <w:t xml:space="preserve">    xmlns:xsi="http://www.w3.org/2001/XMLSchema-instance" xsi:schemaLocation="addr addr.xsd "&gt;</w:t>
      </w:r>
      <w:r w:rsidRPr="00C17FF4">
        <w:rPr>
          <w:rFonts w:ascii="Courier New" w:hAnsi="Courier New" w:cs="Courier New"/>
          <w:sz w:val="20"/>
          <w:szCs w:val="24"/>
        </w:rPr>
        <w:br/>
        <w:t xml:space="preserve">    &lt;GeneralAddressClass&gt;</w:t>
      </w:r>
      <w:r w:rsidRPr="00C17FF4">
        <w:rPr>
          <w:rFonts w:ascii="Courier New" w:hAnsi="Courier New" w:cs="Courier New"/>
          <w:sz w:val="20"/>
          <w:szCs w:val="24"/>
        </w:rPr>
        <w:br/>
        <w:t xml:space="preserve">        &lt;USPSGeneralDeliveryPoint&gt;123 Main Street, Apt 1&lt;/USPSGeneralDeliveryPoint&gt;</w:t>
      </w:r>
      <w:r w:rsidRPr="00C17FF4">
        <w:rPr>
          <w:rFonts w:ascii="Courier New" w:hAnsi="Courier New" w:cs="Courier New"/>
          <w:sz w:val="20"/>
          <w:szCs w:val="24"/>
        </w:rPr>
        <w:br/>
        <w:t xml:space="preserve">        &lt;PlaceStateZip&gt;Ames, IA 50010&lt;/PlaceStateZip&gt;</w:t>
      </w:r>
      <w:r w:rsidRPr="00C17FF4">
        <w:rPr>
          <w:rFonts w:ascii="Courier New" w:hAnsi="Courier New" w:cs="Courier New"/>
          <w:sz w:val="20"/>
          <w:szCs w:val="24"/>
        </w:rPr>
        <w:br/>
        <w:t xml:space="preserve">        &lt;AddressId&gt;0125&lt;/AddressId&gt;</w:t>
      </w:r>
      <w:r w:rsidRPr="00C17FF4">
        <w:rPr>
          <w:rFonts w:ascii="Courier New" w:hAnsi="Courier New" w:cs="Courier New"/>
          <w:sz w:val="20"/>
          <w:szCs w:val="24"/>
        </w:rPr>
        <w:br/>
        <w:t xml:space="preserve">    &lt;/GeneralAddressClass&gt;</w:t>
      </w:r>
      <w:r w:rsidRPr="00C17FF4">
        <w:rPr>
          <w:rFonts w:ascii="Courier New" w:hAnsi="Courier New" w:cs="Courier New"/>
          <w:sz w:val="20"/>
          <w:szCs w:val="24"/>
        </w:rPr>
        <w:br/>
        <w:t>&lt;/addr:AddressCollection&gt;</w:t>
      </w:r>
    </w:p>
    <w:p w:rsidR="000E6F63" w:rsidRDefault="000E6F63" w:rsidP="000E6F63">
      <w:pPr>
        <w:pStyle w:val="Heading1"/>
      </w:pPr>
      <w:bookmarkStart w:id="61" w:name="_Toc424907074"/>
      <w:r>
        <w:t>Type 3 General Address</w:t>
      </w:r>
      <w:bookmarkEnd w:id="61"/>
    </w:p>
    <w:p w:rsidR="003D48D1" w:rsidRDefault="003D48D1" w:rsidP="003D48D1">
      <w:pPr>
        <w:autoSpaceDE w:val="0"/>
        <w:autoSpaceDN w:val="0"/>
        <w:adjustRightInd w:val="0"/>
        <w:spacing w:after="0" w:line="240" w:lineRule="auto"/>
        <w:rPr>
          <w:rFonts w:ascii="Times New Roman" w:hAnsi="Times New Roman" w:cs="Times New Roman"/>
          <w:sz w:val="24"/>
          <w:szCs w:val="24"/>
        </w:rPr>
      </w:pPr>
      <w:r w:rsidRPr="00F0261B">
        <w:rPr>
          <w:b/>
        </w:rPr>
        <w:t>Definition</w:t>
      </w:r>
      <w:r>
        <w:t xml:space="preserve">: </w:t>
      </w:r>
      <w:r>
        <w:rPr>
          <w:rFonts w:ascii="Times New Roman" w:hAnsi="Times New Roman" w:cs="Times New Roman"/>
          <w:sz w:val="24"/>
          <w:szCs w:val="24"/>
        </w:rPr>
        <w:t xml:space="preserve">The general address class handles all of the above classes, for files in which addresses of different classes </w:t>
      </w:r>
      <w:proofErr w:type="gramStart"/>
      <w:r>
        <w:rPr>
          <w:rFonts w:ascii="Times New Roman" w:hAnsi="Times New Roman" w:cs="Times New Roman"/>
          <w:sz w:val="24"/>
          <w:szCs w:val="24"/>
        </w:rPr>
        <w:t>may be mixed</w:t>
      </w:r>
      <w:proofErr w:type="gramEnd"/>
      <w:r>
        <w:rPr>
          <w:rFonts w:ascii="Times New Roman" w:hAnsi="Times New Roman" w:cs="Times New Roman"/>
          <w:sz w:val="24"/>
          <w:szCs w:val="24"/>
        </w:rPr>
        <w:t xml:space="preserve"> together, as well as addresses that do not conform to any</w:t>
      </w:r>
    </w:p>
    <w:p w:rsidR="00F47FB4" w:rsidRDefault="003D48D1" w:rsidP="003D48D1">
      <w:proofErr w:type="gramStart"/>
      <w:r>
        <w:rPr>
          <w:rFonts w:ascii="Times New Roman" w:hAnsi="Times New Roman" w:cs="Times New Roman"/>
          <w:sz w:val="24"/>
          <w:szCs w:val="24"/>
        </w:rPr>
        <w:t>of the above classes.</w:t>
      </w:r>
      <w:proofErr w:type="gramEnd"/>
      <w:r>
        <w:rPr>
          <w:rFonts w:ascii="Times New Roman" w:hAnsi="Times New Roman" w:cs="Times New Roman"/>
          <w:sz w:val="24"/>
          <w:szCs w:val="24"/>
        </w:rPr>
        <w:t xml:space="preserve"> A type 3 General address has place, state and zip code parsed out to separate fields.</w:t>
      </w:r>
    </w:p>
    <w:p w:rsidR="00F47FB4" w:rsidRDefault="00F47FB4" w:rsidP="00F47FB4">
      <w:pPr>
        <w:pStyle w:val="Heading2"/>
      </w:pPr>
      <w:bookmarkStart w:id="62" w:name="_Toc424907075"/>
      <w:r>
        <w:lastRenderedPageBreak/>
        <w:t>Previous XML Example</w:t>
      </w:r>
      <w:bookmarkEnd w:id="62"/>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&lt;?xml version="1.0" encoding="UTF-8"?&gt;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&lt;addr:AddressCollection version="0.4.2" xmlns:addr="addr"</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xmlns:addr_type="addr_type" xmlns:gml="http://www.opengis.net/gml"</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xmlns:smil20="http://www.w3.org/2001/SMIL20/"</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xmlns:smil20lang="http://www.w3.org/2001/SMIL20/Language"</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xmlns:xlink="http://www.w3.org/1999/xlink"</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xmlns:xml="http://www.w3.org/XML/1998/namespace"</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xmlns:xsi="http://www.w3.org/2001/XMLSchema-instance"</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xsi:schemaLocation="addr addr.xsd "&gt;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&lt;GeneralAddressClass&gt;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&lt;DeliveryAddress&gt;123 Main Street, Apt 1&lt;/DeliveryAddress&gt;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&lt;PlaceName&gt;Ames&lt;/PlaceName&gt;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&lt;/CompletePlaceName&gt;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&lt;StateName&gt;IA&lt;/StateName&gt;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&lt;ZipCode&gt;50010&lt;/ZipCode&gt;</w:t>
      </w:r>
    </w:p>
    <w:p w:rsidR="00F47FB4" w:rsidRDefault="00F47FB4" w:rsidP="00F47FB4">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&lt;/GeneralAddressClass&gt;</w:t>
      </w:r>
    </w:p>
    <w:p w:rsidR="00F47FB4" w:rsidRPr="00F47FB4" w:rsidRDefault="00F47FB4" w:rsidP="00F47FB4">
      <w:r>
        <w:rPr>
          <w:rFonts w:ascii="Courier New" w:hAnsi="Courier New" w:cs="Courier New"/>
          <w:sz w:val="20"/>
          <w:szCs w:val="20"/>
        </w:rPr>
        <w:t>&lt;/addr:AddressCollection&gt;</w:t>
      </w:r>
    </w:p>
    <w:p w:rsidR="000E6F63" w:rsidRDefault="000E6F63" w:rsidP="000E6F63"/>
    <w:p w:rsidR="000E6F63" w:rsidRDefault="000E6F63" w:rsidP="000E6F63">
      <w:pPr>
        <w:pStyle w:val="Heading2"/>
      </w:pPr>
      <w:bookmarkStart w:id="63" w:name="_Toc424907076"/>
      <w:r>
        <w:t>New XML Example</w:t>
      </w:r>
      <w:bookmarkEnd w:id="63"/>
    </w:p>
    <w:p w:rsidR="000E6F63" w:rsidRPr="000E6F63" w:rsidRDefault="000E6F63" w:rsidP="000E6F63">
      <w:pPr>
        <w:rPr>
          <w:b/>
        </w:rPr>
      </w:pPr>
      <w:r>
        <w:rPr>
          <w:b/>
        </w:rPr>
        <w:t>Page 259</w:t>
      </w:r>
      <w:r w:rsidR="00B426E8">
        <w:rPr>
          <w:b/>
        </w:rPr>
        <w:t>, 482</w:t>
      </w:r>
    </w:p>
    <w:p w:rsidR="000E6F63" w:rsidRPr="00C17FF4" w:rsidRDefault="000E6F63" w:rsidP="000E6F63">
      <w:pPr>
        <w:rPr>
          <w:rFonts w:ascii="Courier New" w:hAnsi="Courier New" w:cs="Courier New"/>
          <w:sz w:val="20"/>
          <w:szCs w:val="24"/>
        </w:rPr>
      </w:pPr>
      <w:r w:rsidRPr="00C17FF4">
        <w:rPr>
          <w:rFonts w:ascii="Courier New" w:hAnsi="Courier New" w:cs="Courier New"/>
          <w:sz w:val="20"/>
          <w:szCs w:val="24"/>
        </w:rPr>
        <w:t>&lt;addr:AddressCollection version="2.0" xmlns:addr="addr"</w:t>
      </w:r>
      <w:r w:rsidRPr="00C17FF4">
        <w:rPr>
          <w:rFonts w:ascii="Courier New" w:hAnsi="Courier New" w:cs="Courier New"/>
          <w:sz w:val="20"/>
          <w:szCs w:val="24"/>
        </w:rPr>
        <w:br/>
        <w:t xml:space="preserve">    xmlns:addr_type="addr_type" xmlns:gml="http://www.opengis.net/gml"</w:t>
      </w:r>
      <w:r w:rsidRPr="00C17FF4">
        <w:rPr>
          <w:rFonts w:ascii="Courier New" w:hAnsi="Courier New" w:cs="Courier New"/>
          <w:sz w:val="20"/>
          <w:szCs w:val="24"/>
        </w:rPr>
        <w:br/>
        <w:t xml:space="preserve">    xmlns:smil20="http://www.w3.org/2001/SMIL20/"</w:t>
      </w:r>
      <w:r w:rsidRPr="00C17FF4">
        <w:rPr>
          <w:rFonts w:ascii="Courier New" w:hAnsi="Courier New" w:cs="Courier New"/>
          <w:sz w:val="20"/>
          <w:szCs w:val="24"/>
        </w:rPr>
        <w:br/>
        <w:t xml:space="preserve">    xmlns:smil20lang="http://www.w3.org/2001/SMIL20/Language"</w:t>
      </w:r>
      <w:r w:rsidRPr="00C17FF4">
        <w:rPr>
          <w:rFonts w:ascii="Courier New" w:hAnsi="Courier New" w:cs="Courier New"/>
          <w:sz w:val="20"/>
          <w:szCs w:val="24"/>
        </w:rPr>
        <w:br/>
        <w:t xml:space="preserve">    xmlns:xlink="http://www.w3.org/1999/xlink"</w:t>
      </w:r>
      <w:r w:rsidRPr="00C17FF4">
        <w:rPr>
          <w:rFonts w:ascii="Courier New" w:hAnsi="Courier New" w:cs="Courier New"/>
          <w:sz w:val="20"/>
          <w:szCs w:val="24"/>
        </w:rPr>
        <w:br/>
        <w:t xml:space="preserve">    xmlns:xml="http://www.w3.org/XML/1998/namespace"</w:t>
      </w:r>
      <w:r w:rsidRPr="00C17FF4">
        <w:rPr>
          <w:rFonts w:ascii="Courier New" w:hAnsi="Courier New" w:cs="Courier New"/>
          <w:sz w:val="20"/>
          <w:szCs w:val="24"/>
        </w:rPr>
        <w:br/>
        <w:t xml:space="preserve">    xmlns:xsi="http://www.w3.org/2001/XMLSchema-instance"</w:t>
      </w:r>
      <w:r w:rsidRPr="00C17FF4">
        <w:rPr>
          <w:rFonts w:ascii="Courier New" w:hAnsi="Courier New" w:cs="Courier New"/>
          <w:sz w:val="20"/>
          <w:szCs w:val="24"/>
        </w:rPr>
        <w:br/>
        <w:t xml:space="preserve">    xsi:schemaLocation="addr addr.xsd "&gt;</w:t>
      </w:r>
      <w:r w:rsidRPr="00C17FF4">
        <w:rPr>
          <w:rFonts w:ascii="Courier New" w:hAnsi="Courier New" w:cs="Courier New"/>
          <w:sz w:val="20"/>
          <w:szCs w:val="24"/>
        </w:rPr>
        <w:br/>
        <w:t xml:space="preserve">   </w:t>
      </w:r>
      <w:r w:rsidRPr="00C17FF4">
        <w:rPr>
          <w:rFonts w:ascii="Courier New" w:hAnsi="Courier New" w:cs="Courier New"/>
          <w:sz w:val="20"/>
          <w:szCs w:val="24"/>
        </w:rPr>
        <w:br/>
        <w:t xml:space="preserve">    &lt;GeneralAddressClass&gt;</w:t>
      </w:r>
      <w:r w:rsidRPr="00C17FF4">
        <w:rPr>
          <w:rFonts w:ascii="Courier New" w:hAnsi="Courier New" w:cs="Courier New"/>
          <w:sz w:val="20"/>
          <w:szCs w:val="24"/>
        </w:rPr>
        <w:br/>
        <w:t xml:space="preserve">        &lt;USPSGeneralDeliveryPoint&gt;123 Main Street, Apt 1&lt;/USPSGeneralDeliveryPoint&gt;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&lt;PlaceName&gt;Ames&lt;/PlaceName&gt;</w:t>
      </w:r>
      <w:r w:rsidRPr="00C17FF4">
        <w:rPr>
          <w:rFonts w:ascii="Courier New" w:hAnsi="Courier New" w:cs="Courier New"/>
          <w:sz w:val="20"/>
          <w:szCs w:val="24"/>
        </w:rPr>
        <w:br/>
        <w:t xml:space="preserve">        &lt;/CompletePlaceName&gt;</w:t>
      </w:r>
      <w:r w:rsidRPr="00C17FF4">
        <w:rPr>
          <w:rFonts w:ascii="Courier New" w:hAnsi="Courier New" w:cs="Courier New"/>
          <w:sz w:val="20"/>
          <w:szCs w:val="24"/>
        </w:rPr>
        <w:br/>
        <w:t xml:space="preserve">        &lt;StateName&gt;IA&lt;/StateName&gt;</w:t>
      </w:r>
      <w:r w:rsidRPr="00C17FF4">
        <w:rPr>
          <w:rFonts w:ascii="Courier New" w:hAnsi="Courier New" w:cs="Courier New"/>
          <w:sz w:val="20"/>
          <w:szCs w:val="24"/>
        </w:rPr>
        <w:br/>
        <w:t xml:space="preserve">        &lt;ZipCode&gt;50010&lt;/ZipCode&gt;</w:t>
      </w:r>
      <w:r w:rsidRPr="00C17FF4">
        <w:rPr>
          <w:rFonts w:ascii="Courier New" w:hAnsi="Courier New" w:cs="Courier New"/>
          <w:sz w:val="20"/>
          <w:szCs w:val="24"/>
        </w:rPr>
        <w:br/>
        <w:t xml:space="preserve">        &lt;AddressId&gt;0126&lt;/AddressId&gt;</w:t>
      </w:r>
      <w:r w:rsidRPr="00C17FF4">
        <w:rPr>
          <w:rFonts w:ascii="Courier New" w:hAnsi="Courier New" w:cs="Courier New"/>
          <w:sz w:val="20"/>
          <w:szCs w:val="24"/>
        </w:rPr>
        <w:br/>
        <w:t xml:space="preserve">    &lt;/GeneralAddressClass&gt;</w:t>
      </w:r>
      <w:r w:rsidRPr="00C17FF4">
        <w:rPr>
          <w:rFonts w:ascii="Courier New" w:hAnsi="Courier New" w:cs="Courier New"/>
          <w:sz w:val="20"/>
          <w:szCs w:val="24"/>
        </w:rPr>
        <w:br/>
        <w:t>&lt;/addr:AddressCollection&gt;</w:t>
      </w:r>
    </w:p>
    <w:p w:rsidR="008D29C7" w:rsidRDefault="008D29C7" w:rsidP="00D23BF5">
      <w:pPr>
        <w:pStyle w:val="Heading1"/>
      </w:pPr>
      <w:bookmarkStart w:id="64" w:name="_Toc424907077"/>
    </w:p>
    <w:p w:rsidR="00900650" w:rsidRDefault="00900650" w:rsidP="00D23BF5">
      <w:pPr>
        <w:pStyle w:val="Heading1"/>
      </w:pPr>
    </w:p>
    <w:p w:rsidR="008141E3" w:rsidRDefault="00D23BF5" w:rsidP="00D23BF5">
      <w:pPr>
        <w:pStyle w:val="Heading1"/>
      </w:pPr>
      <w:r>
        <w:t>Addr type Schema</w:t>
      </w:r>
      <w:bookmarkEnd w:id="64"/>
    </w:p>
    <w:p w:rsidR="00C17FF4" w:rsidRDefault="00C17FF4" w:rsidP="00D23BF5">
      <w:pPr>
        <w:spacing w:after="0"/>
      </w:pPr>
    </w:p>
    <w:p w:rsidR="00526934" w:rsidRPr="008D29C7" w:rsidRDefault="00D23BF5" w:rsidP="00D23BF5">
      <w:pPr>
        <w:spacing w:after="0"/>
        <w:rPr>
          <w:rFonts w:ascii="Courier New" w:hAnsi="Courier New" w:cs="Courier New"/>
          <w:sz w:val="20"/>
          <w:szCs w:val="24"/>
        </w:rPr>
      </w:pPr>
      <w:r w:rsidRPr="008D29C7">
        <w:rPr>
          <w:rFonts w:ascii="Courier New" w:hAnsi="Courier New" w:cs="Courier New"/>
          <w:sz w:val="20"/>
          <w:szCs w:val="24"/>
        </w:rPr>
        <w:t>&lt;xsd:schema targetNamespace="addr"</w:t>
      </w:r>
    </w:p>
    <w:p w:rsidR="00526934" w:rsidRPr="008D29C7" w:rsidRDefault="00D23BF5" w:rsidP="00D23BF5">
      <w:pPr>
        <w:spacing w:after="0"/>
        <w:rPr>
          <w:rFonts w:ascii="Courier New" w:hAnsi="Courier New" w:cs="Courier New"/>
          <w:sz w:val="20"/>
          <w:szCs w:val="24"/>
        </w:rPr>
      </w:pPr>
      <w:r w:rsidRPr="008D29C7">
        <w:rPr>
          <w:rFonts w:ascii="Courier New" w:hAnsi="Courier New" w:cs="Courier New"/>
          <w:sz w:val="20"/>
          <w:szCs w:val="24"/>
        </w:rPr>
        <w:t xml:space="preserve"> xmlns:xsd=</w:t>
      </w:r>
      <w:hyperlink r:id="rId9" w:history="1">
        <w:r w:rsidR="00526934" w:rsidRPr="008D29C7">
          <w:rPr>
            <w:rStyle w:val="Hyperlink"/>
            <w:rFonts w:ascii="Courier New" w:hAnsi="Courier New" w:cs="Courier New"/>
            <w:color w:val="auto"/>
            <w:sz w:val="20"/>
            <w:szCs w:val="24"/>
          </w:rPr>
          <w:t>http://www.w3.org/2001/XMLSchema</w:t>
        </w:r>
      </w:hyperlink>
    </w:p>
    <w:p w:rsidR="00526934" w:rsidRPr="008D29C7" w:rsidRDefault="00D23BF5" w:rsidP="00D23BF5">
      <w:pPr>
        <w:spacing w:after="0"/>
        <w:rPr>
          <w:rFonts w:ascii="Courier New" w:hAnsi="Courier New" w:cs="Courier New"/>
          <w:sz w:val="20"/>
          <w:szCs w:val="24"/>
        </w:rPr>
      </w:pPr>
      <w:r w:rsidRPr="008D29C7">
        <w:rPr>
          <w:rFonts w:ascii="Courier New" w:hAnsi="Courier New" w:cs="Courier New"/>
          <w:sz w:val="20"/>
          <w:szCs w:val="24"/>
        </w:rPr>
        <w:t xml:space="preserve"> xmlns:addr="addr"</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xmlns:addr_type="addr_type" xmlns:gml="http://www.opengis.net/gml/3.2"&gt;</w:t>
      </w:r>
      <w:r w:rsidRPr="008D29C7">
        <w:rPr>
          <w:rFonts w:ascii="Courier New" w:hAnsi="Courier New" w:cs="Courier New"/>
          <w:sz w:val="20"/>
          <w:szCs w:val="24"/>
        </w:rPr>
        <w:br/>
      </w:r>
      <w:r w:rsidRPr="008D29C7">
        <w:rPr>
          <w:rFonts w:ascii="Courier New" w:hAnsi="Courier New" w:cs="Courier New"/>
          <w:sz w:val="20"/>
          <w:szCs w:val="24"/>
        </w:rPr>
        <w:br/>
        <w:t>&lt;!-- gml/3.2.1/gml.xsd</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Draft Address Standard, version 0.4.3 being prepared and tested</w:t>
      </w:r>
      <w:r w:rsidR="00526934" w:rsidRPr="008D29C7">
        <w:rPr>
          <w:rFonts w:ascii="Courier New" w:hAnsi="Courier New" w:cs="Courier New"/>
          <w:sz w:val="20"/>
          <w:szCs w:val="24"/>
        </w:rPr>
        <w:t xml:space="preserve"> </w:t>
      </w:r>
      <w:r w:rsidRPr="008D29C7">
        <w:rPr>
          <w:rFonts w:ascii="Courier New" w:hAnsi="Courier New" w:cs="Courier New"/>
          <w:sz w:val="20"/>
          <w:szCs w:val="24"/>
        </w:rPr>
        <w:t>by a Working Group coordinated by URISA and NENA and the Census   Bureau for submittal to the FGDC.--&gt;</w:t>
      </w:r>
      <w:r w:rsidRPr="008D29C7">
        <w:rPr>
          <w:rFonts w:ascii="Courier New" w:hAnsi="Courier New" w:cs="Courier New"/>
          <w:sz w:val="20"/>
          <w:szCs w:val="24"/>
        </w:rPr>
        <w:br/>
      </w:r>
      <w:r w:rsidRPr="008D29C7">
        <w:rPr>
          <w:rFonts w:ascii="Courier New" w:hAnsi="Courier New" w:cs="Courier New"/>
          <w:sz w:val="20"/>
          <w:szCs w:val="24"/>
        </w:rPr>
        <w:br/>
      </w:r>
      <w:r w:rsidRPr="008D29C7">
        <w:rPr>
          <w:rFonts w:ascii="Courier New" w:hAnsi="Courier New" w:cs="Courier New"/>
          <w:sz w:val="20"/>
          <w:szCs w:val="24"/>
        </w:rPr>
        <w:tab/>
      </w:r>
      <w:r w:rsidRPr="008D29C7">
        <w:rPr>
          <w:rFonts w:ascii="Courier New" w:hAnsi="Courier New" w:cs="Courier New"/>
          <w:sz w:val="20"/>
          <w:szCs w:val="24"/>
        </w:rPr>
        <w:br/>
        <w:t>&lt;xsd:import namespace="addr_type" schemaLocation="../addr_type.xsd"&gt;</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&lt;xsd:documentation&gt; Base types from the AddressStandard &lt;/xsd:documentation&gt;</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&lt;/xsd:annotation&gt;</w:t>
      </w:r>
      <w:r w:rsidRPr="008D29C7">
        <w:rPr>
          <w:rFonts w:ascii="Courier New" w:hAnsi="Courier New" w:cs="Courier New"/>
          <w:sz w:val="20"/>
          <w:szCs w:val="24"/>
        </w:rPr>
        <w:br/>
        <w:t>&lt;/xsd:import&gt;</w:t>
      </w:r>
      <w:r w:rsidRPr="008D29C7">
        <w:rPr>
          <w:rFonts w:ascii="Courier New" w:hAnsi="Courier New" w:cs="Courier New"/>
          <w:sz w:val="20"/>
          <w:szCs w:val="24"/>
        </w:rPr>
        <w:br/>
      </w:r>
      <w:r w:rsidRPr="008D29C7">
        <w:rPr>
          <w:rFonts w:ascii="Courier New" w:hAnsi="Courier New" w:cs="Courier New"/>
          <w:sz w:val="20"/>
          <w:szCs w:val="24"/>
        </w:rPr>
        <w:br/>
        <w:t>&lt;xsd:annotation&gt;</w:t>
      </w:r>
      <w:r w:rsidRPr="008D29C7">
        <w:rPr>
          <w:rFonts w:ascii="Courier New" w:hAnsi="Courier New" w:cs="Courier New"/>
          <w:sz w:val="20"/>
          <w:szCs w:val="24"/>
        </w:rPr>
        <w:br/>
      </w:r>
      <w:r w:rsidR="00526934" w:rsidRPr="008D29C7">
        <w:rPr>
          <w:rFonts w:ascii="Courier New" w:hAnsi="Courier New" w:cs="Courier New"/>
          <w:sz w:val="20"/>
          <w:szCs w:val="24"/>
        </w:rPr>
        <w:t xml:space="preserve"> </w:t>
      </w:r>
      <w:r w:rsidRPr="008D29C7">
        <w:rPr>
          <w:rFonts w:ascii="Courier New" w:hAnsi="Courier New" w:cs="Courier New"/>
          <w:sz w:val="20"/>
          <w:szCs w:val="24"/>
        </w:rPr>
        <w:t xml:space="preserve">&lt;xsd:documentation xml:lang="en"&gt; </w:t>
      </w:r>
    </w:p>
    <w:p w:rsidR="00526934" w:rsidRPr="002A3F2A" w:rsidRDefault="002A3F2A"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Revision #</w:t>
      </w:r>
      <w:r w:rsidR="00D23BF5" w:rsidRPr="002A3F2A">
        <w:rPr>
          <w:rFonts w:ascii="Courier New" w:hAnsi="Courier New" w:cs="Courier New"/>
          <w:color w:val="000000"/>
          <w:sz w:val="18"/>
          <w:szCs w:val="24"/>
        </w:rPr>
        <w:t xml:space="preserve"> Date Made Revised By Revision</w:t>
      </w:r>
    </w:p>
    <w:p w:rsidR="002A3F2A" w:rsidRP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 1 </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2/4/14</w:t>
      </w:r>
      <w:r w:rsidR="002A3F2A" w:rsidRPr="002A3F2A">
        <w:rPr>
          <w:rFonts w:ascii="Courier New" w:hAnsi="Courier New" w:cs="Courier New"/>
          <w:color w:val="000000"/>
          <w:sz w:val="18"/>
          <w:szCs w:val="24"/>
        </w:rPr>
        <w:t xml:space="preserve">    Census    </w:t>
      </w:r>
      <w:r w:rsidRPr="002A3F2A">
        <w:rPr>
          <w:rFonts w:ascii="Courier New" w:hAnsi="Courier New" w:cs="Courier New"/>
          <w:color w:val="000000"/>
          <w:sz w:val="18"/>
          <w:szCs w:val="24"/>
        </w:rPr>
        <w:t xml:space="preserve"> added AddressId to the</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NumberedThoroughfareAddress_type</w:t>
      </w:r>
    </w:p>
    <w:p w:rsidR="002A3F2A" w:rsidRP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 2 </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2/4/14</w:t>
      </w:r>
      <w:r w:rsidR="002A3F2A" w:rsidRPr="002A3F2A">
        <w:rPr>
          <w:rFonts w:ascii="Courier New" w:hAnsi="Courier New" w:cs="Courier New"/>
          <w:color w:val="000000"/>
          <w:sz w:val="18"/>
          <w:szCs w:val="24"/>
        </w:rPr>
        <w:t xml:space="preserve">    Census</w:t>
      </w:r>
      <w:r w:rsidRPr="002A3F2A">
        <w:rPr>
          <w:rFonts w:ascii="Courier New" w:hAnsi="Courier New" w:cs="Courier New"/>
          <w:color w:val="000000"/>
          <w:sz w:val="18"/>
          <w:szCs w:val="24"/>
        </w:rPr>
        <w:t xml:space="preserve"> added AddressId to the</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NumberedThoroughfareAddress_type</w:t>
      </w:r>
    </w:p>
    <w:p w:rsid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 3 </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2/4/14</w:t>
      </w:r>
      <w:r w:rsidR="002A3F2A" w:rsidRP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 xml:space="preserve">Census </w:t>
      </w:r>
      <w:r w:rsidRPr="002A3F2A">
        <w:rPr>
          <w:rFonts w:ascii="Courier New" w:hAnsi="Courier New" w:cs="Courier New"/>
          <w:color w:val="000000"/>
          <w:sz w:val="18"/>
          <w:szCs w:val="24"/>
        </w:rPr>
        <w:t>added AddressId to the TwoNumberAddressRange_type</w:t>
      </w:r>
    </w:p>
    <w:p w:rsidR="002A3F2A" w:rsidRP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 4</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2/4/14 </w:t>
      </w:r>
      <w:r w:rsidR="002A3F2A" w:rsidRP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 xml:space="preserve">Census </w:t>
      </w:r>
      <w:r w:rsidRPr="002A3F2A">
        <w:rPr>
          <w:rFonts w:ascii="Courier New" w:hAnsi="Courier New" w:cs="Courier New"/>
          <w:color w:val="000000"/>
          <w:sz w:val="18"/>
          <w:szCs w:val="24"/>
        </w:rPr>
        <w:t>added AddressId to the</w:t>
      </w:r>
      <w:r w:rsidR="002A3F2A" w:rsidRP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FourNumberAddressRange_type</w:t>
      </w:r>
    </w:p>
    <w:p w:rsidR="002A3F2A" w:rsidRDefault="002A3F2A" w:rsidP="00D23BF5">
      <w:pPr>
        <w:spacing w:after="0"/>
        <w:rPr>
          <w:rFonts w:ascii="Courier New" w:hAnsi="Courier New" w:cs="Courier New"/>
          <w:color w:val="000000"/>
          <w:sz w:val="18"/>
          <w:szCs w:val="24"/>
        </w:rPr>
      </w:pPr>
      <w:r>
        <w:rPr>
          <w:rFonts w:ascii="Courier New" w:hAnsi="Courier New" w:cs="Courier New"/>
          <w:color w:val="000000"/>
          <w:sz w:val="18"/>
          <w:szCs w:val="24"/>
        </w:rPr>
        <w:t xml:space="preserve"> </w:t>
      </w:r>
      <w:r w:rsidR="00D23BF5" w:rsidRPr="002A3F2A">
        <w:rPr>
          <w:rFonts w:ascii="Courier New" w:hAnsi="Courier New" w:cs="Courier New"/>
          <w:color w:val="000000"/>
          <w:sz w:val="18"/>
          <w:szCs w:val="24"/>
        </w:rPr>
        <w:t xml:space="preserve">5 </w:t>
      </w:r>
      <w:r>
        <w:rPr>
          <w:rFonts w:ascii="Courier New" w:hAnsi="Courier New" w:cs="Courier New"/>
          <w:color w:val="000000"/>
          <w:sz w:val="18"/>
          <w:szCs w:val="24"/>
        </w:rPr>
        <w:t xml:space="preserve">        </w:t>
      </w:r>
      <w:r w:rsidR="00D23BF5" w:rsidRPr="002A3F2A">
        <w:rPr>
          <w:rFonts w:ascii="Courier New" w:hAnsi="Courier New" w:cs="Courier New"/>
          <w:color w:val="000000"/>
          <w:sz w:val="18"/>
          <w:szCs w:val="24"/>
        </w:rPr>
        <w:t xml:space="preserve">2/4/14 </w:t>
      </w:r>
      <w:r>
        <w:rPr>
          <w:rFonts w:ascii="Courier New" w:hAnsi="Courier New" w:cs="Courier New"/>
          <w:color w:val="000000"/>
          <w:sz w:val="18"/>
          <w:szCs w:val="24"/>
        </w:rPr>
        <w:t xml:space="preserve">   </w:t>
      </w:r>
      <w:r w:rsidRPr="002A3F2A">
        <w:rPr>
          <w:rFonts w:ascii="Courier New" w:hAnsi="Courier New" w:cs="Courier New"/>
          <w:b/>
          <w:color w:val="000000"/>
          <w:sz w:val="18"/>
          <w:szCs w:val="24"/>
        </w:rPr>
        <w:t>Census</w:t>
      </w:r>
      <w:r>
        <w:rPr>
          <w:rFonts w:ascii="Courier New" w:hAnsi="Courier New" w:cs="Courier New"/>
          <w:b/>
          <w:color w:val="000000"/>
          <w:sz w:val="18"/>
          <w:szCs w:val="24"/>
        </w:rPr>
        <w:t xml:space="preserve"> </w:t>
      </w:r>
      <w:r w:rsidR="00D23BF5" w:rsidRPr="002A3F2A">
        <w:rPr>
          <w:rFonts w:ascii="Courier New" w:hAnsi="Courier New" w:cs="Courier New"/>
          <w:color w:val="000000"/>
          <w:sz w:val="18"/>
          <w:szCs w:val="24"/>
        </w:rPr>
        <w:t xml:space="preserve">added AddressId to the UnnumberedThoroughfareAddress_type </w:t>
      </w:r>
      <w:r>
        <w:rPr>
          <w:rFonts w:ascii="Courier New" w:hAnsi="Courier New" w:cs="Courier New"/>
          <w:color w:val="000000"/>
          <w:sz w:val="18"/>
          <w:szCs w:val="24"/>
        </w:rPr>
        <w:t xml:space="preserve">      </w:t>
      </w:r>
      <w:r w:rsidR="00D23BF5" w:rsidRPr="002A3F2A">
        <w:rPr>
          <w:rFonts w:ascii="Courier New" w:hAnsi="Courier New" w:cs="Courier New"/>
          <w:color w:val="000000"/>
          <w:sz w:val="18"/>
          <w:szCs w:val="24"/>
        </w:rPr>
        <w:t xml:space="preserve">6 </w:t>
      </w:r>
      <w:r>
        <w:rPr>
          <w:rFonts w:ascii="Courier New" w:hAnsi="Courier New" w:cs="Courier New"/>
          <w:color w:val="000000"/>
          <w:sz w:val="18"/>
          <w:szCs w:val="24"/>
        </w:rPr>
        <w:t xml:space="preserve">         </w:t>
      </w:r>
      <w:r w:rsidR="00D23BF5" w:rsidRPr="002A3F2A">
        <w:rPr>
          <w:rFonts w:ascii="Courier New" w:hAnsi="Courier New" w:cs="Courier New"/>
          <w:color w:val="000000"/>
          <w:sz w:val="18"/>
          <w:szCs w:val="24"/>
        </w:rPr>
        <w:t>2/4/14</w:t>
      </w:r>
      <w:r>
        <w:rPr>
          <w:rFonts w:ascii="Courier New" w:hAnsi="Courier New" w:cs="Courier New"/>
          <w:color w:val="000000"/>
          <w:sz w:val="18"/>
          <w:szCs w:val="24"/>
        </w:rPr>
        <w:t xml:space="preserve">    Census </w:t>
      </w:r>
      <w:r w:rsidR="00D23BF5" w:rsidRPr="002A3F2A">
        <w:rPr>
          <w:rFonts w:ascii="Courier New" w:hAnsi="Courier New" w:cs="Courier New"/>
          <w:color w:val="000000"/>
          <w:sz w:val="18"/>
          <w:szCs w:val="24"/>
        </w:rPr>
        <w:t>added AddressId to the LandmarkAddress_type</w:t>
      </w:r>
    </w:p>
    <w:p w:rsid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7 </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2/4/14 </w:t>
      </w:r>
      <w:r w:rsid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Census</w:t>
      </w:r>
      <w:r w:rsidR="002A3F2A">
        <w:rPr>
          <w:rFonts w:ascii="Courier New" w:hAnsi="Courier New" w:cs="Courier New"/>
          <w:b/>
          <w:color w:val="000000"/>
          <w:sz w:val="18"/>
          <w:szCs w:val="24"/>
        </w:rPr>
        <w:t xml:space="preserve"> </w:t>
      </w:r>
      <w:r w:rsidRPr="002A3F2A">
        <w:rPr>
          <w:rFonts w:ascii="Courier New" w:hAnsi="Courier New" w:cs="Courier New"/>
          <w:color w:val="000000"/>
          <w:sz w:val="18"/>
          <w:szCs w:val="24"/>
        </w:rPr>
        <w:t>added AddressId to</w:t>
      </w:r>
      <w:r w:rsidRPr="002A3F2A">
        <w:rPr>
          <w:rFonts w:ascii="Courier New" w:hAnsi="Courier New" w:cs="Courier New"/>
          <w:color w:val="000000"/>
          <w:sz w:val="18"/>
          <w:szCs w:val="24"/>
        </w:rPr>
        <w:tab/>
        <w:t>the CommunityAddress_type</w:t>
      </w:r>
    </w:p>
    <w:p w:rsid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8 </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2/4/14 </w:t>
      </w:r>
      <w:r w:rsid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Census</w:t>
      </w:r>
      <w:r w:rsidR="002A3F2A">
        <w:rPr>
          <w:rFonts w:ascii="Courier New" w:hAnsi="Courier New" w:cs="Courier New"/>
          <w:b/>
          <w:color w:val="000000"/>
          <w:sz w:val="18"/>
          <w:szCs w:val="24"/>
        </w:rPr>
        <w:t xml:space="preserve"> </w:t>
      </w:r>
      <w:r w:rsidRPr="002A3F2A">
        <w:rPr>
          <w:rFonts w:ascii="Courier New" w:hAnsi="Courier New" w:cs="Courier New"/>
          <w:color w:val="000000"/>
          <w:sz w:val="18"/>
          <w:szCs w:val="24"/>
        </w:rPr>
        <w:t>added AddressId to the USPSPostalDeliveryBox_type</w:t>
      </w:r>
    </w:p>
    <w:p w:rsid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9</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 2/4/14</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Census</w:t>
      </w:r>
      <w:r w:rsidR="002A3F2A">
        <w:rPr>
          <w:rFonts w:ascii="Courier New" w:hAnsi="Courier New" w:cs="Courier New"/>
          <w:b/>
          <w:color w:val="000000"/>
          <w:sz w:val="18"/>
          <w:szCs w:val="24"/>
        </w:rPr>
        <w:t xml:space="preserve"> </w:t>
      </w:r>
      <w:r w:rsidRPr="002A3F2A">
        <w:rPr>
          <w:rFonts w:ascii="Courier New" w:hAnsi="Courier New" w:cs="Courier New"/>
          <w:color w:val="000000"/>
          <w:sz w:val="18"/>
          <w:szCs w:val="24"/>
        </w:rPr>
        <w:t>added AddressId to the USPSPostalDeliveryRoute_type</w:t>
      </w:r>
    </w:p>
    <w:p w:rsidR="002A3F2A" w:rsidRDefault="00D23BF5" w:rsidP="00D23BF5">
      <w:pPr>
        <w:spacing w:after="0"/>
        <w:rPr>
          <w:rFonts w:ascii="Courier New" w:hAnsi="Courier New" w:cs="Courier New"/>
          <w:color w:val="000000"/>
          <w:sz w:val="18"/>
          <w:szCs w:val="24"/>
        </w:rPr>
      </w:pPr>
      <w:r w:rsidRPr="002A3F2A">
        <w:rPr>
          <w:rFonts w:ascii="Courier New" w:hAnsi="Courier New" w:cs="Courier New"/>
          <w:color w:val="000000"/>
          <w:sz w:val="18"/>
          <w:szCs w:val="24"/>
        </w:rPr>
        <w:t xml:space="preserve">10 </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2/4/14</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Census</w:t>
      </w:r>
      <w:r w:rsidR="002A3F2A">
        <w:rPr>
          <w:rFonts w:ascii="Courier New" w:hAnsi="Courier New" w:cs="Courier New"/>
          <w:b/>
          <w:color w:val="000000"/>
          <w:sz w:val="18"/>
          <w:szCs w:val="24"/>
        </w:rPr>
        <w:t xml:space="preserve"> </w:t>
      </w:r>
      <w:r w:rsidRPr="002A3F2A">
        <w:rPr>
          <w:rFonts w:ascii="Courier New" w:hAnsi="Courier New" w:cs="Courier New"/>
          <w:color w:val="000000"/>
          <w:sz w:val="18"/>
          <w:szCs w:val="24"/>
        </w:rPr>
        <w:t>added AddressId to the USPSGeneralDeliveryOffice_type</w:t>
      </w:r>
    </w:p>
    <w:p w:rsidR="00D23BF5" w:rsidRPr="00C67EAB" w:rsidRDefault="00D23BF5" w:rsidP="00D23BF5">
      <w:pPr>
        <w:spacing w:after="0"/>
        <w:rPr>
          <w:rFonts w:ascii="Courier New" w:hAnsi="Courier New" w:cs="Courier New"/>
          <w:sz w:val="20"/>
          <w:szCs w:val="24"/>
        </w:rPr>
      </w:pPr>
      <w:r w:rsidRPr="002A3F2A">
        <w:rPr>
          <w:rFonts w:ascii="Courier New" w:hAnsi="Courier New" w:cs="Courier New"/>
          <w:color w:val="000000"/>
          <w:sz w:val="18"/>
          <w:szCs w:val="24"/>
        </w:rPr>
        <w:t xml:space="preserve">11 </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2/4/14</w:t>
      </w:r>
      <w:r w:rsidR="002A3F2A">
        <w:rPr>
          <w:rFonts w:ascii="Courier New" w:hAnsi="Courier New" w:cs="Courier New"/>
          <w:color w:val="000000"/>
          <w:sz w:val="18"/>
          <w:szCs w:val="24"/>
        </w:rPr>
        <w:t xml:space="preserve">  </w:t>
      </w:r>
      <w:r w:rsidRPr="002A3F2A">
        <w:rPr>
          <w:rFonts w:ascii="Courier New" w:hAnsi="Courier New" w:cs="Courier New"/>
          <w:color w:val="000000"/>
          <w:sz w:val="18"/>
          <w:szCs w:val="24"/>
        </w:rPr>
        <w:t xml:space="preserve"> </w:t>
      </w:r>
      <w:r w:rsidR="002A3F2A">
        <w:rPr>
          <w:rFonts w:ascii="Courier New" w:hAnsi="Courier New" w:cs="Courier New"/>
          <w:color w:val="000000"/>
          <w:sz w:val="18"/>
          <w:szCs w:val="24"/>
        </w:rPr>
        <w:t xml:space="preserve"> </w:t>
      </w:r>
      <w:r w:rsidR="002A3F2A" w:rsidRPr="002A3F2A">
        <w:rPr>
          <w:rFonts w:ascii="Courier New" w:hAnsi="Courier New" w:cs="Courier New"/>
          <w:b/>
          <w:color w:val="000000"/>
          <w:sz w:val="18"/>
          <w:szCs w:val="24"/>
        </w:rPr>
        <w:t>Census</w:t>
      </w:r>
      <w:r w:rsidR="002A3F2A">
        <w:rPr>
          <w:rFonts w:ascii="Courier New" w:hAnsi="Courier New" w:cs="Courier New"/>
          <w:b/>
          <w:color w:val="000000"/>
          <w:sz w:val="18"/>
          <w:szCs w:val="24"/>
        </w:rPr>
        <w:t xml:space="preserve"> </w:t>
      </w:r>
      <w:r w:rsidRPr="002A3F2A">
        <w:rPr>
          <w:rFonts w:ascii="Courier New" w:hAnsi="Courier New" w:cs="Courier New"/>
          <w:color w:val="000000"/>
          <w:sz w:val="18"/>
          <w:szCs w:val="24"/>
        </w:rPr>
        <w:t xml:space="preserve">added AddressId to the GeneralAddressClass_type </w:t>
      </w:r>
      <w:r w:rsidR="00C67EAB">
        <w:rPr>
          <w:rFonts w:ascii="Courier New" w:hAnsi="Courier New" w:cs="Courier New"/>
          <w:color w:val="000000"/>
          <w:sz w:val="18"/>
          <w:szCs w:val="24"/>
        </w:rPr>
        <w:t xml:space="preserve">  </w:t>
      </w:r>
      <w:r w:rsidRPr="00C67EAB">
        <w:rPr>
          <w:rFonts w:ascii="Courier New" w:hAnsi="Courier New" w:cs="Courier New"/>
          <w:sz w:val="18"/>
          <w:szCs w:val="24"/>
        </w:rPr>
        <w:t>&lt;/xsd:documentation&gt;</w:t>
      </w:r>
      <w:r w:rsidRPr="00C67EAB">
        <w:rPr>
          <w:rFonts w:ascii="Courier New" w:hAnsi="Courier New" w:cs="Courier New"/>
          <w:sz w:val="20"/>
          <w:szCs w:val="24"/>
        </w:rPr>
        <w:br/>
        <w:t>&lt;/xsd:annotation&gt;</w:t>
      </w:r>
      <w:r w:rsidRPr="00C67EAB">
        <w:rPr>
          <w:rFonts w:ascii="Courier New" w:hAnsi="Courier New" w:cs="Courier New"/>
          <w:sz w:val="20"/>
          <w:szCs w:val="24"/>
        </w:rPr>
        <w:br/>
        <w:t>&lt;!-- Begin Support Groups --&gt;</w:t>
      </w:r>
      <w:r w:rsidRPr="00C67EAB">
        <w:rPr>
          <w:rFonts w:ascii="Courier New" w:hAnsi="Courier New" w:cs="Courier New"/>
          <w:sz w:val="20"/>
          <w:szCs w:val="24"/>
        </w:rPr>
        <w:br/>
      </w:r>
      <w:r w:rsidR="00C67EAB" w:rsidRPr="00C67EAB">
        <w:rPr>
          <w:rFonts w:ascii="Courier New" w:hAnsi="Courier New" w:cs="Courier New"/>
          <w:sz w:val="20"/>
          <w:szCs w:val="24"/>
        </w:rPr>
        <w:t>&lt;</w:t>
      </w:r>
      <w:r w:rsidRPr="00C67EAB">
        <w:rPr>
          <w:rFonts w:ascii="Courier New" w:hAnsi="Courier New" w:cs="Courier New"/>
          <w:sz w:val="20"/>
          <w:szCs w:val="24"/>
        </w:rPr>
        <w:t>xsd:group name="IntersectionAddress_StreetName_group"&gt;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&lt;xsd:element name="SeparatorElement" type="addr_type:Separator_type" maxOccurs="1" minOccurs="1"/&gt;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&lt;xsd:element name="CompleteStreetName"</w:t>
      </w:r>
      <w:r w:rsidR="00C67EAB" w:rsidRPr="00C67EAB">
        <w:rPr>
          <w:rFonts w:ascii="Courier New" w:hAnsi="Courier New" w:cs="Courier New"/>
          <w:sz w:val="20"/>
          <w:szCs w:val="24"/>
        </w:rPr>
        <w:t xml:space="preserve"> </w:t>
      </w:r>
      <w:r w:rsidRPr="00C67EAB">
        <w:rPr>
          <w:rFonts w:ascii="Courier New" w:hAnsi="Courier New" w:cs="Courier New"/>
          <w:sz w:val="20"/>
          <w:szCs w:val="24"/>
        </w:rPr>
        <w:t>type="addr_type:CompleteStreetName_type" maxOccurs="1" minOccurs="1"/&gt;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8D29C7">
        <w:rPr>
          <w:rFonts w:ascii="Courier New" w:hAnsi="Courier New" w:cs="Courier New"/>
          <w:sz w:val="20"/>
          <w:szCs w:val="24"/>
        </w:rPr>
        <w:lastRenderedPageBreak/>
        <w:t>&lt;/xsd:group&gt;</w:t>
      </w:r>
      <w:r w:rsidRPr="00D23BF5">
        <w:rPr>
          <w:rFonts w:ascii="Courier New" w:hAnsi="Courier New" w:cs="Courier New"/>
          <w:color w:val="000000"/>
          <w:sz w:val="20"/>
          <w:szCs w:val="24"/>
        </w:rPr>
        <w:br/>
      </w:r>
      <w:r w:rsidRPr="00D23BF5">
        <w:rPr>
          <w:rFonts w:ascii="Courier New" w:hAnsi="Courier New" w:cs="Courier New"/>
          <w:color w:val="000000"/>
          <w:sz w:val="20"/>
          <w:szCs w:val="24"/>
        </w:rPr>
        <w:tab/>
      </w:r>
      <w:r w:rsidRPr="00D23BF5">
        <w:rPr>
          <w:rFonts w:ascii="Courier New" w:hAnsi="Courier New" w:cs="Courier New"/>
          <w:color w:val="006400"/>
          <w:sz w:val="20"/>
          <w:szCs w:val="24"/>
        </w:rPr>
        <w:t>&lt;!-- Begin Base Class Types --&gt;</w:t>
      </w:r>
      <w:r w:rsidR="008D29C7">
        <w:rPr>
          <w:rFonts w:ascii="Courier New" w:hAnsi="Courier New" w:cs="Courier New"/>
          <w:color w:val="000000"/>
          <w:sz w:val="20"/>
          <w:szCs w:val="24"/>
        </w:rPr>
        <w:br/>
        <w:t xml:space="preserve">      </w:t>
      </w:r>
      <w:r w:rsidRPr="00D23BF5">
        <w:rPr>
          <w:rFonts w:ascii="Courier New" w:hAnsi="Courier New" w:cs="Courier New"/>
          <w:color w:val="006400"/>
          <w:sz w:val="20"/>
          <w:szCs w:val="24"/>
        </w:rPr>
        <w:t>&lt;!-- Thoroughfare Addresses  --&gt;</w:t>
      </w:r>
      <w:r w:rsidRPr="00D23BF5">
        <w:rPr>
          <w:rFonts w:ascii="Courier New" w:hAnsi="Courier New" w:cs="Courier New"/>
          <w:color w:val="000000"/>
          <w:sz w:val="20"/>
          <w:szCs w:val="24"/>
        </w:rPr>
        <w:br/>
      </w:r>
      <w:r w:rsidRPr="00D23BF5">
        <w:rPr>
          <w:rFonts w:ascii="Courier New" w:hAnsi="Courier New" w:cs="Courier New"/>
          <w:color w:val="000000"/>
          <w:sz w:val="20"/>
          <w:szCs w:val="24"/>
        </w:rPr>
        <w:br/>
      </w:r>
      <w:r w:rsidRPr="00C67EAB">
        <w:rPr>
          <w:rFonts w:ascii="Courier New" w:hAnsi="Courier New" w:cs="Courier New"/>
          <w:sz w:val="20"/>
          <w:szCs w:val="24"/>
        </w:rPr>
        <w:t>&lt;xsd:complexType name="NumberedThoroughfareAddress_type"&gt;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&lt;xsd:documentation xml:lang="en"&gt;Defining Characteristics: 1. Addresses of this class must include a Complete Address Number and a Complete Street Name.</w:t>
      </w:r>
    </w:p>
    <w:p w:rsidR="00362E0A"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 addition, all thoroughfare, landmark, and postal addresses must include a Place Name and a State Name. A Zip Code is recommended but not mandatory. &lt;/xsd:documentation&gt;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t xml:space="preserve">  &lt;xsd:choice&gt;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 xml:space="preserve">  &lt;xsd:element name="CompleteLandmarkName" type="addr_type:CompleteLandmarkName_type" minOccurs="0"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 xml:space="preserve">  &lt;xsd:element name="CompletePlaceName" type="addr_type:CompletePlaceName_type" minOccurs="0"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 xml:space="preserve"> &lt;/xsd:choice&gt;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 xml:space="preserve"> &lt;xsd:element name="CompleteAddressNumber" type="addr_type:CompleteAddressNumber_type" minOccurs="1"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name="CompleteStreetName" type="addr_type:CompleteStreetName_type" minOccurs="1"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name="CompleteSubaddress" type="addr_type:CompleteSubaddress_type" minOccurs="0"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&lt;xsd:group ref="addr_type:PlaceStateZip_group" minOccurs="0" maxOccurs="unbounded"/&gt;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 maxOccurs="unbounded"&gt; &lt;/xsd:element&gt;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t xml:space="preserve"> &lt;/xsd:sequence&gt;</w:t>
      </w:r>
      <w:r w:rsidRPr="00C67EAB">
        <w:rPr>
          <w:rFonts w:ascii="Courier New" w:hAnsi="Courier New" w:cs="Courier New"/>
          <w:sz w:val="20"/>
          <w:szCs w:val="24"/>
        </w:rPr>
        <w:br/>
        <w:t xml:space="preserve"> &lt;xsd:attribute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C67EAB">
        <w:rPr>
          <w:rFonts w:ascii="Courier New" w:hAnsi="Courier New" w:cs="Courier New"/>
          <w:sz w:val="20"/>
          <w:szCs w:val="24"/>
        </w:rPr>
        <w:br/>
      </w:r>
      <w:r w:rsidRPr="00D23BF5">
        <w:rPr>
          <w:rFonts w:ascii="Courier New" w:hAnsi="Courier New" w:cs="Courier New"/>
          <w:color w:val="003296"/>
          <w:sz w:val="20"/>
          <w:szCs w:val="24"/>
        </w:rPr>
        <w:t>&lt;</w:t>
      </w:r>
      <w:r w:rsidRPr="00C67EAB">
        <w:rPr>
          <w:rFonts w:ascii="Courier New" w:hAnsi="Courier New" w:cs="Courier New"/>
          <w:sz w:val="20"/>
          <w:szCs w:val="24"/>
        </w:rPr>
        <w:t>xsd:complexType name="IntersectionAddress_type"&gt;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362E0A"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An address of this class must include</w:t>
      </w:r>
      <w:r w:rsidRPr="00C67EAB">
        <w:rPr>
          <w:rFonts w:ascii="Courier New" w:hAnsi="Courier New" w:cs="Courier New"/>
          <w:sz w:val="20"/>
          <w:szCs w:val="24"/>
        </w:rPr>
        <w:tab/>
        <w:t>two or more Complete Street Names, each separated by a Separator Element.</w:t>
      </w:r>
    </w:p>
    <w:p w:rsidR="00362E0A"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w:t>
      </w:r>
      <w:r w:rsidR="00362E0A" w:rsidRPr="00C67EAB">
        <w:rPr>
          <w:rFonts w:ascii="Courier New" w:hAnsi="Courier New" w:cs="Courier New"/>
          <w:sz w:val="20"/>
          <w:szCs w:val="24"/>
        </w:rPr>
        <w:t xml:space="preserve"> </w:t>
      </w:r>
      <w:r w:rsidRPr="00C67EAB">
        <w:rPr>
          <w:rFonts w:ascii="Courier New" w:hAnsi="Courier New" w:cs="Courier New"/>
          <w:sz w:val="20"/>
          <w:szCs w:val="24"/>
        </w:rPr>
        <w:t>addition, all thoroughfare, landmark, and postal addresses must include a Place Name</w:t>
      </w:r>
      <w:r w:rsidR="00362E0A" w:rsidRPr="00C67EAB">
        <w:rPr>
          <w:rFonts w:ascii="Courier New" w:hAnsi="Courier New" w:cs="Courier New"/>
          <w:sz w:val="20"/>
          <w:szCs w:val="24"/>
        </w:rPr>
        <w:t xml:space="preserve"> </w:t>
      </w:r>
      <w:r w:rsidRPr="00C67EAB">
        <w:rPr>
          <w:rFonts w:ascii="Courier New" w:hAnsi="Courier New" w:cs="Courier New"/>
          <w:sz w:val="20"/>
          <w:szCs w:val="24"/>
        </w:rPr>
        <w:t>and a State Name. A Zip Code is recommended but not mandatory. &lt;/xsd:documentation&gt;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00362E0A"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00362E0A"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w:t>
      </w:r>
      <w:r w:rsidR="00C67EAB" w:rsidRPr="00C67EAB">
        <w:rPr>
          <w:rFonts w:ascii="Courier New" w:hAnsi="Courier New" w:cs="Courier New"/>
          <w:sz w:val="20"/>
          <w:szCs w:val="24"/>
        </w:rPr>
        <w:t xml:space="preserve"> </w:t>
      </w:r>
      <w:r w:rsidRPr="00C67EAB">
        <w:rPr>
          <w:rFonts w:ascii="Courier New" w:hAnsi="Courier New" w:cs="Courier New"/>
          <w:sz w:val="20"/>
          <w:szCs w:val="24"/>
        </w:rPr>
        <w:lastRenderedPageBreak/>
        <w:t>type="addr_type:CompleteLandmarkName_type"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362E0A" w:rsidRPr="00C67EAB">
        <w:rPr>
          <w:rFonts w:ascii="Courier New" w:hAnsi="Courier New" w:cs="Courier New"/>
          <w:sz w:val="20"/>
          <w:szCs w:val="24"/>
        </w:rPr>
        <w:t xml:space="preserve">   </w:t>
      </w:r>
      <w:r w:rsidRPr="00C67EAB">
        <w:rPr>
          <w:rFonts w:ascii="Courier New" w:hAnsi="Courier New" w:cs="Courier New"/>
          <w:sz w:val="20"/>
          <w:szCs w:val="24"/>
        </w:rPr>
        <w:t>&lt;xsd:element name="CompletePlaceName"</w:t>
      </w:r>
      <w:r w:rsidR="00C67EAB" w:rsidRPr="00C67EAB">
        <w:rPr>
          <w:rFonts w:ascii="Courier New" w:hAnsi="Courier New" w:cs="Courier New"/>
          <w:sz w:val="20"/>
          <w:szCs w:val="24"/>
        </w:rPr>
        <w:t xml:space="preserve"> </w:t>
      </w:r>
      <w:r w:rsidRPr="00C67EAB">
        <w:rPr>
          <w:rFonts w:ascii="Courier New" w:hAnsi="Courier New" w:cs="Courier New"/>
          <w:sz w:val="20"/>
          <w:szCs w:val="24"/>
        </w:rPr>
        <w:t>type="addr_type:CompletePlaceName_type"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t>&lt;/xsd:choice&gt;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&lt;xsd:element name="CornerOf" type="addr_type:CornerOf_type" minOccurs="0"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name="CompleteStreetName" type="addr_type:CompleteStreetName_type"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362E0A" w:rsidRPr="00C67EAB">
        <w:rPr>
          <w:rFonts w:ascii="Courier New" w:hAnsi="Courier New" w:cs="Courier New"/>
          <w:sz w:val="20"/>
          <w:szCs w:val="24"/>
        </w:rPr>
        <w:t xml:space="preserve"> </w:t>
      </w:r>
      <w:r w:rsidRPr="00C67EAB">
        <w:rPr>
          <w:rFonts w:ascii="Courier New" w:hAnsi="Courier New" w:cs="Courier New"/>
          <w:sz w:val="20"/>
          <w:szCs w:val="24"/>
        </w:rPr>
        <w:t>&lt;xsd:group ref="addr:IntersectionAddress_StreetName_group" minOccurs="1"</w:t>
      </w:r>
      <w:r w:rsidR="00362E0A"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&lt;xsd:group ref="addr_type:PlaceStateZip_group" minOccurs="1"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w:t>
      </w:r>
      <w:r w:rsidR="00362E0A"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w:t>
      </w:r>
      <w:r w:rsidR="00362E0A"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8D29C7">
        <w:rPr>
          <w:rFonts w:ascii="Courier New" w:hAnsi="Courier New" w:cs="Courier New"/>
          <w:sz w:val="20"/>
          <w:szCs w:val="24"/>
        </w:rPr>
        <w:t xml:space="preserve"> </w:t>
      </w:r>
      <w:r w:rsidRPr="00C67EAB">
        <w:rPr>
          <w:rFonts w:ascii="Courier New" w:hAnsi="Courier New" w:cs="Courier New"/>
          <w:sz w:val="20"/>
          <w:szCs w:val="24"/>
        </w:rPr>
        <w:t>&lt;xsd:attribute name="action" type="addr_type:Action_type"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D23BF5">
        <w:rPr>
          <w:rFonts w:ascii="Courier New" w:hAnsi="Courier New" w:cs="Courier New"/>
          <w:color w:val="000000"/>
          <w:sz w:val="20"/>
          <w:szCs w:val="24"/>
        </w:rPr>
        <w:br/>
      </w:r>
      <w:r w:rsidRPr="00C67EAB">
        <w:rPr>
          <w:rFonts w:ascii="Courier New" w:hAnsi="Courier New" w:cs="Courier New"/>
          <w:sz w:val="20"/>
          <w:szCs w:val="24"/>
        </w:rPr>
        <w:t>&lt;xsd:complexType name="TwoNumberAddressRange_type"&gt;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00362E0A" w:rsidRPr="00C67EAB">
        <w:rPr>
          <w:rFonts w:ascii="Courier New" w:hAnsi="Courier New" w:cs="Courier New"/>
          <w:sz w:val="20"/>
          <w:szCs w:val="24"/>
        </w:rPr>
        <w:t xml:space="preserve"> </w:t>
      </w:r>
      <w:r w:rsidRPr="00C67EAB">
        <w:rPr>
          <w:rFonts w:ascii="Courier New" w:hAnsi="Courier New" w:cs="Courier New"/>
          <w:sz w:val="20"/>
          <w:szCs w:val="24"/>
        </w:rPr>
        <w:t>&lt;xsd:documentation&gt;</w:t>
      </w:r>
      <w:r w:rsidR="00362E0A" w:rsidRPr="00C67EAB">
        <w:rPr>
          <w:rFonts w:ascii="Courier New" w:hAnsi="Courier New" w:cs="Courier New"/>
          <w:sz w:val="20"/>
          <w:szCs w:val="24"/>
        </w:rPr>
        <w:t xml:space="preserve"> </w:t>
      </w:r>
      <w:r w:rsidRPr="00C67EAB">
        <w:rPr>
          <w:rFonts w:ascii="Courier New" w:hAnsi="Courier New" w:cs="Courier New"/>
          <w:sz w:val="20"/>
          <w:szCs w:val="24"/>
        </w:rPr>
        <w:t>Defining Characteristics</w:t>
      </w:r>
    </w:p>
    <w:p w:rsidR="00362E0A"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 must include two</w:t>
      </w:r>
      <w:r w:rsidR="00362E0A" w:rsidRPr="00C67EAB">
        <w:rPr>
          <w:rFonts w:ascii="Courier New" w:hAnsi="Courier New" w:cs="Courier New"/>
          <w:sz w:val="20"/>
          <w:szCs w:val="24"/>
        </w:rPr>
        <w:t xml:space="preserve"> </w:t>
      </w:r>
      <w:r w:rsidRPr="00C67EAB">
        <w:rPr>
          <w:rFonts w:ascii="Courier New" w:hAnsi="Courier New" w:cs="Courier New"/>
          <w:sz w:val="20"/>
          <w:szCs w:val="24"/>
        </w:rPr>
        <w:t>Complete Address Numbers separated by a hyphen. The first Complete Address Number</w:t>
      </w:r>
      <w:r w:rsidR="00362E0A" w:rsidRPr="00C67EAB">
        <w:rPr>
          <w:rFonts w:ascii="Courier New" w:hAnsi="Courier New" w:cs="Courier New"/>
          <w:sz w:val="20"/>
          <w:szCs w:val="24"/>
        </w:rPr>
        <w:t xml:space="preserve"> </w:t>
      </w:r>
      <w:r w:rsidRPr="00C67EAB">
        <w:rPr>
          <w:rFonts w:ascii="Courier New" w:hAnsi="Courier New" w:cs="Courier New"/>
          <w:sz w:val="20"/>
          <w:szCs w:val="24"/>
        </w:rPr>
        <w:t>must be less than or equal to the second.</w:t>
      </w:r>
    </w:p>
    <w:p w:rsidR="00362E0A"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w:t>
      </w:r>
      <w:proofErr w:type="gramStart"/>
      <w:r w:rsidRPr="00C67EAB">
        <w:rPr>
          <w:rFonts w:ascii="Courier New" w:hAnsi="Courier New" w:cs="Courier New"/>
          <w:sz w:val="20"/>
          <w:szCs w:val="24"/>
        </w:rPr>
        <w:t>2. The two Complete Address Numbers must</w:t>
      </w:r>
      <w:r w:rsidR="00362E0A" w:rsidRPr="00C67EAB">
        <w:rPr>
          <w:rFonts w:ascii="Courier New" w:hAnsi="Courier New" w:cs="Courier New"/>
          <w:sz w:val="20"/>
          <w:szCs w:val="24"/>
        </w:rPr>
        <w:t xml:space="preserve"> </w:t>
      </w:r>
      <w:r w:rsidRPr="00C67EAB">
        <w:rPr>
          <w:rFonts w:ascii="Courier New" w:hAnsi="Courier New" w:cs="Courier New"/>
          <w:sz w:val="20"/>
          <w:szCs w:val="24"/>
        </w:rPr>
        <w:t>be followed by a Complete Street Name</w:t>
      </w:r>
      <w:proofErr w:type="gramEnd"/>
      <w:r w:rsidRPr="00C67EAB">
        <w:rPr>
          <w:rFonts w:ascii="Courier New" w:hAnsi="Courier New" w:cs="Courier New"/>
          <w:sz w:val="20"/>
          <w:szCs w:val="24"/>
        </w:rPr>
        <w:t>.</w:t>
      </w:r>
    </w:p>
    <w:p w:rsidR="00976EB9"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3. In addition, all thoroughfare, landmark,</w:t>
      </w:r>
      <w:r w:rsidR="00362E0A" w:rsidRPr="00C67EAB">
        <w:rPr>
          <w:rFonts w:ascii="Courier New" w:hAnsi="Courier New" w:cs="Courier New"/>
          <w:sz w:val="20"/>
          <w:szCs w:val="24"/>
        </w:rPr>
        <w:t xml:space="preserve"> </w:t>
      </w:r>
      <w:r w:rsidRPr="00C67EAB">
        <w:rPr>
          <w:rFonts w:ascii="Courier New" w:hAnsi="Courier New" w:cs="Courier New"/>
          <w:sz w:val="20"/>
          <w:szCs w:val="24"/>
        </w:rPr>
        <w:t>and postal addresses must include a Place Name and a State Name. A Zip Code is</w:t>
      </w:r>
      <w:r w:rsidR="00362E0A" w:rsidRPr="00C67EAB">
        <w:rPr>
          <w:rFonts w:ascii="Courier New" w:hAnsi="Courier New" w:cs="Courier New"/>
          <w:sz w:val="20"/>
          <w:szCs w:val="24"/>
        </w:rPr>
        <w:t xml:space="preserve"> </w:t>
      </w:r>
      <w:r w:rsidRPr="00C67EAB">
        <w:rPr>
          <w:rFonts w:ascii="Courier New" w:hAnsi="Courier New" w:cs="Courier New"/>
          <w:sz w:val="20"/>
          <w:szCs w:val="24"/>
        </w:rPr>
        <w:t>recommended but not mandatory. &lt;/xsd:documentation&gt;</w:t>
      </w:r>
      <w:r w:rsidRPr="00C67EAB">
        <w:rPr>
          <w:rFonts w:ascii="Courier New" w:hAnsi="Courier New" w:cs="Courier New"/>
          <w:sz w:val="20"/>
          <w:szCs w:val="24"/>
        </w:rPr>
        <w:br/>
      </w:r>
      <w:r w:rsidR="00362E0A"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362E0A"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362E0A" w:rsidRPr="00C67EAB">
        <w:rPr>
          <w:rFonts w:ascii="Courier New" w:hAnsi="Courier New" w:cs="Courier New"/>
          <w:sz w:val="20"/>
          <w:szCs w:val="24"/>
        </w:rPr>
        <w:t xml:space="preserve"> &lt;</w:t>
      </w:r>
      <w:r w:rsidRPr="00C67EAB">
        <w:rPr>
          <w:rFonts w:ascii="Courier New" w:hAnsi="Courier New" w:cs="Courier New"/>
          <w:sz w:val="20"/>
          <w:szCs w:val="24"/>
        </w:rPr>
        <w:t>xsd:choice&gt;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 type="addr_type:CompleteLandmarkName_type"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&lt;xsd:element name="CompletePlaceName" type="addr_type:CompletePlaceName_type"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C67EAB"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name="SeparatorElement" type="addr_type:Separator_type" maxOccurs="1"</w:t>
      </w:r>
      <w:r w:rsidR="00362E0A" w:rsidRPr="00C67EAB">
        <w:rPr>
          <w:rFonts w:ascii="Courier New" w:hAnsi="Courier New" w:cs="Courier New"/>
          <w:sz w:val="20"/>
          <w:szCs w:val="24"/>
        </w:rPr>
        <w:t xml:space="preserve"> </w:t>
      </w:r>
      <w:r w:rsidRPr="00C67EAB">
        <w:rPr>
          <w:rFonts w:ascii="Courier New" w:hAnsi="Courier New" w:cs="Courier New"/>
          <w:sz w:val="20"/>
          <w:szCs w:val="24"/>
        </w:rPr>
        <w:t>minOccurs="1"/&gt;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name="CompleteStreetName" type="addr_type:CompleteStreetName_type"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 xml:space="preserve">&lt;xsd:group ref="addr_type:PlaceStateZip_group" minOccurs="1" </w:t>
      </w:r>
      <w:r w:rsidRPr="00C67EAB">
        <w:rPr>
          <w:rFonts w:ascii="Courier New" w:hAnsi="Courier New" w:cs="Courier New"/>
          <w:sz w:val="20"/>
          <w:szCs w:val="24"/>
        </w:rPr>
        <w:lastRenderedPageBreak/>
        <w:t>maxOccurs="unbounded"/&gt;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w:t>
      </w:r>
      <w:r w:rsidR="00976EB9"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w:t>
      </w:r>
      <w:r w:rsidR="00976EB9"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C67EAB">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t>&lt;/xsd:sequence&gt;</w:t>
      </w:r>
      <w:r w:rsidRPr="00C67EAB">
        <w:rPr>
          <w:rFonts w:ascii="Courier New" w:hAnsi="Courier New" w:cs="Courier New"/>
          <w:sz w:val="20"/>
          <w:szCs w:val="24"/>
        </w:rPr>
        <w:br/>
        <w:t>&lt;xsd:attribute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D23BF5">
        <w:rPr>
          <w:rFonts w:ascii="Courier New" w:hAnsi="Courier New" w:cs="Courier New"/>
          <w:color w:val="000000"/>
          <w:sz w:val="20"/>
          <w:szCs w:val="24"/>
        </w:rPr>
        <w:br/>
      </w:r>
      <w:r w:rsidRPr="00C67EAB">
        <w:rPr>
          <w:rFonts w:ascii="Courier New" w:hAnsi="Courier New" w:cs="Courier New"/>
          <w:sz w:val="20"/>
          <w:szCs w:val="24"/>
        </w:rPr>
        <w:t>&lt;xsd:complexType name="FourNumberAddressRange_type"&gt;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976EB9"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 must include</w:t>
      </w:r>
      <w:r w:rsidR="00976EB9" w:rsidRPr="00C67EAB">
        <w:rPr>
          <w:rFonts w:ascii="Courier New" w:hAnsi="Courier New" w:cs="Courier New"/>
          <w:sz w:val="20"/>
          <w:szCs w:val="24"/>
        </w:rPr>
        <w:t xml:space="preserve"> </w:t>
      </w:r>
      <w:r w:rsidRPr="00C67EAB">
        <w:rPr>
          <w:rFonts w:ascii="Courier New" w:hAnsi="Courier New" w:cs="Courier New"/>
          <w:sz w:val="20"/>
          <w:szCs w:val="24"/>
        </w:rPr>
        <w:t>four Complete Address Numbers, representing respectively the left low, left high,</w:t>
      </w:r>
      <w:r w:rsidR="00976EB9" w:rsidRPr="00C67EAB">
        <w:rPr>
          <w:rFonts w:ascii="Courier New" w:hAnsi="Courier New" w:cs="Courier New"/>
          <w:sz w:val="20"/>
          <w:szCs w:val="24"/>
        </w:rPr>
        <w:t xml:space="preserve"> </w:t>
      </w:r>
      <w:r w:rsidRPr="00C67EAB">
        <w:rPr>
          <w:rFonts w:ascii="Courier New" w:hAnsi="Courier New" w:cs="Courier New"/>
          <w:sz w:val="20"/>
          <w:szCs w:val="24"/>
        </w:rPr>
        <w:t>right low, and right high four Complete Address Numbers for the block or</w:t>
      </w:r>
      <w:r w:rsidR="00976EB9" w:rsidRPr="00C67EAB">
        <w:rPr>
          <w:rFonts w:ascii="Courier New" w:hAnsi="Courier New" w:cs="Courier New"/>
          <w:sz w:val="20"/>
          <w:szCs w:val="24"/>
        </w:rPr>
        <w:t xml:space="preserve"> </w:t>
      </w:r>
      <w:r w:rsidRPr="00C67EAB">
        <w:rPr>
          <w:rFonts w:ascii="Courier New" w:hAnsi="Courier New" w:cs="Courier New"/>
          <w:sz w:val="20"/>
          <w:szCs w:val="24"/>
        </w:rPr>
        <w:t>transportation segment(s), followed by a Complete Street Name.</w:t>
      </w:r>
    </w:p>
    <w:p w:rsidR="00976EB9"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 addition, all</w:t>
      </w:r>
      <w:r w:rsidR="00976EB9" w:rsidRPr="00C67EAB">
        <w:rPr>
          <w:rFonts w:ascii="Courier New" w:hAnsi="Courier New" w:cs="Courier New"/>
          <w:sz w:val="20"/>
          <w:szCs w:val="24"/>
        </w:rPr>
        <w:t xml:space="preserve"> </w:t>
      </w:r>
      <w:r w:rsidRPr="00C67EAB">
        <w:rPr>
          <w:rFonts w:ascii="Courier New" w:hAnsi="Courier New" w:cs="Courier New"/>
          <w:sz w:val="20"/>
          <w:szCs w:val="24"/>
        </w:rPr>
        <w:t>thoroughfare, landmark, and postal addresses must include a Place Name and a State</w:t>
      </w:r>
      <w:r w:rsidR="00976EB9" w:rsidRPr="00C67EAB">
        <w:rPr>
          <w:rFonts w:ascii="Courier New" w:hAnsi="Courier New" w:cs="Courier New"/>
          <w:sz w:val="20"/>
          <w:szCs w:val="24"/>
        </w:rPr>
        <w:t xml:space="preserve"> </w:t>
      </w:r>
      <w:r w:rsidRPr="00C67EAB">
        <w:rPr>
          <w:rFonts w:ascii="Courier New" w:hAnsi="Courier New" w:cs="Courier New"/>
          <w:sz w:val="20"/>
          <w:szCs w:val="24"/>
        </w:rPr>
        <w:t>Name. A ZIP Code is recommended but not mandatory.</w:t>
      </w:r>
    </w:p>
    <w:p w:rsidR="00976EB9"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3. The Four Number Address Range</w:t>
      </w:r>
      <w:r w:rsidR="00976EB9" w:rsidRPr="00C67EAB">
        <w:rPr>
          <w:rFonts w:ascii="Courier New" w:hAnsi="Courier New" w:cs="Courier New"/>
          <w:sz w:val="20"/>
          <w:szCs w:val="24"/>
        </w:rPr>
        <w:t xml:space="preserve"> </w:t>
      </w:r>
      <w:r w:rsidRPr="00C67EAB">
        <w:rPr>
          <w:rFonts w:ascii="Courier New" w:hAnsi="Courier New" w:cs="Courier New"/>
          <w:sz w:val="20"/>
          <w:szCs w:val="24"/>
        </w:rPr>
        <w:t>syntax follows the structure established by the U.S. Census Bureau for TIGER/Line</w:t>
      </w:r>
      <w:r w:rsidR="00976EB9" w:rsidRPr="00C67EAB">
        <w:rPr>
          <w:rFonts w:ascii="Courier New" w:hAnsi="Courier New" w:cs="Courier New"/>
          <w:sz w:val="20"/>
          <w:szCs w:val="24"/>
        </w:rPr>
        <w:t xml:space="preserve"> </w:t>
      </w:r>
      <w:proofErr w:type="gramStart"/>
      <w:r w:rsidRPr="00C67EAB">
        <w:rPr>
          <w:rFonts w:ascii="Courier New" w:hAnsi="Courier New" w:cs="Courier New"/>
          <w:sz w:val="20"/>
          <w:szCs w:val="24"/>
        </w:rPr>
        <w:t>file street segm</w:t>
      </w:r>
      <w:r w:rsidR="00976EB9" w:rsidRPr="00C67EAB">
        <w:rPr>
          <w:rFonts w:ascii="Courier New" w:hAnsi="Courier New" w:cs="Courier New"/>
          <w:sz w:val="20"/>
          <w:szCs w:val="24"/>
        </w:rPr>
        <w:t>ent address</w:t>
      </w:r>
      <w:proofErr w:type="gramEnd"/>
      <w:r w:rsidR="00976EB9" w:rsidRPr="00C67EAB">
        <w:rPr>
          <w:rFonts w:ascii="Courier New" w:hAnsi="Courier New" w:cs="Courier New"/>
          <w:sz w:val="20"/>
          <w:szCs w:val="24"/>
        </w:rPr>
        <w:t xml:space="preserve"> ranges (see</w:t>
      </w:r>
      <w:r w:rsidR="00976EB9" w:rsidRPr="00C67EAB">
        <w:rPr>
          <w:rFonts w:ascii="Courier New" w:hAnsi="Courier New" w:cs="Courier New"/>
          <w:sz w:val="20"/>
          <w:szCs w:val="24"/>
        </w:rPr>
        <w:br/>
        <w:t>http://www2.census.gov/geo/pdfs/maps-data/data/tiger/tgrshp2014/TGRSHP2014_TechDoc.pdf</w:t>
      </w:r>
      <w:r w:rsidRPr="00C67EAB">
        <w:rPr>
          <w:rFonts w:ascii="Courier New" w:hAnsi="Courier New" w:cs="Courier New"/>
          <w:sz w:val="16"/>
          <w:szCs w:val="24"/>
        </w:rPr>
        <w:t xml:space="preserve"> </w:t>
      </w:r>
      <w:r w:rsidRPr="00C67EAB">
        <w:rPr>
          <w:rFonts w:ascii="Courier New" w:hAnsi="Courier New" w:cs="Courier New"/>
          <w:sz w:val="20"/>
          <w:szCs w:val="24"/>
        </w:rPr>
        <w:t>("All Lines Shapefile"</w:t>
      </w:r>
      <w:r w:rsidRPr="00C67EAB">
        <w:rPr>
          <w:rFonts w:ascii="Courier New" w:hAnsi="Courier New" w:cs="Courier New"/>
          <w:sz w:val="20"/>
          <w:szCs w:val="24"/>
        </w:rPr>
        <w:br/>
      </w:r>
      <w:r w:rsidRPr="00C67EAB">
        <w:rPr>
          <w:rFonts w:ascii="Courier New" w:hAnsi="Courier New" w:cs="Courier New"/>
          <w:sz w:val="20"/>
          <w:szCs w:val="24"/>
        </w:rPr>
        <w:tab/>
      </w:r>
      <w:r w:rsidRPr="00C67EAB">
        <w:rPr>
          <w:rFonts w:ascii="Courier New" w:hAnsi="Courier New" w:cs="Courier New"/>
          <w:sz w:val="20"/>
          <w:szCs w:val="24"/>
        </w:rPr>
        <w:tab/>
      </w:r>
      <w:r w:rsidRPr="00C67EAB">
        <w:rPr>
          <w:rFonts w:ascii="Courier New" w:hAnsi="Courier New" w:cs="Courier New"/>
          <w:sz w:val="20"/>
          <w:szCs w:val="24"/>
        </w:rPr>
        <w:tab/>
      </w:r>
      <w:r w:rsidRPr="00C67EAB">
        <w:rPr>
          <w:rFonts w:ascii="Courier New" w:hAnsi="Courier New" w:cs="Courier New"/>
          <w:sz w:val="20"/>
          <w:szCs w:val="24"/>
        </w:rPr>
        <w:tab/>
        <w:t>attribute table layout)). &lt;/xsd:documentation&gt;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w:t>
      </w:r>
      <w:r w:rsidR="00976EB9" w:rsidRPr="00C67EAB">
        <w:rPr>
          <w:rFonts w:ascii="Courier New" w:hAnsi="Courier New" w:cs="Courier New"/>
          <w:sz w:val="20"/>
          <w:szCs w:val="24"/>
        </w:rPr>
        <w:t xml:space="preserve"> </w:t>
      </w:r>
      <w:r w:rsidRPr="00C67EAB">
        <w:rPr>
          <w:rFonts w:ascii="Courier New" w:hAnsi="Courier New" w:cs="Courier New"/>
          <w:sz w:val="20"/>
          <w:szCs w:val="24"/>
        </w:rPr>
        <w:t>type="addr_type:CompleteLandmarkName_type"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name="CompletePlaceName" type="addr_type:CompletePlaceName_type"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name="SeparatorElement" type="addr_type:Separator_type" maxOccurs="1"</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name="SeparatorElement" type="addr_type:Separator_type" maxOccurs="1"</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name="CompleteStreetName" type="addr_type:CompleteStreetName_type"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 xml:space="preserve">&lt;xsd:group ref="addr_type:PlaceStateZip_group" minOccurs="1" </w:t>
      </w:r>
      <w:r w:rsidRPr="00C67EAB">
        <w:rPr>
          <w:rFonts w:ascii="Courier New" w:hAnsi="Courier New" w:cs="Courier New"/>
          <w:sz w:val="20"/>
          <w:szCs w:val="24"/>
        </w:rPr>
        <w:lastRenderedPageBreak/>
        <w:t>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w:t>
      </w:r>
      <w:r w:rsidR="00976EB9"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w:t>
      </w:r>
      <w:r w:rsidR="00976EB9"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C67EAB">
        <w:rPr>
          <w:rFonts w:ascii="Courier New" w:hAnsi="Courier New" w:cs="Courier New"/>
          <w:sz w:val="20"/>
          <w:szCs w:val="24"/>
        </w:rPr>
        <w:br/>
        <w:t>&lt;xsd:complexType name="UnnumberedThoroughfareAddress_type"&gt;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&lt;xsd:documentation xml:lang="en"&gt;Defining Characteristics:</w:t>
      </w:r>
    </w:p>
    <w:p w:rsidR="00976EB9"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w:t>
      </w:r>
      <w:r w:rsidR="00976EB9" w:rsidRPr="00C67EAB">
        <w:rPr>
          <w:rFonts w:ascii="Courier New" w:hAnsi="Courier New" w:cs="Courier New"/>
          <w:sz w:val="20"/>
          <w:szCs w:val="24"/>
        </w:rPr>
        <w:t xml:space="preserve"> </w:t>
      </w:r>
      <w:r w:rsidRPr="00C67EAB">
        <w:rPr>
          <w:rFonts w:ascii="Courier New" w:hAnsi="Courier New" w:cs="Courier New"/>
          <w:sz w:val="20"/>
          <w:szCs w:val="24"/>
        </w:rPr>
        <w:t>must contain a Complete Street Name with no Complete Address Number preceding it.</w:t>
      </w:r>
    </w:p>
    <w:p w:rsidR="00915B65"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w:t>
      </w:r>
      <w:r w:rsidR="00976EB9" w:rsidRPr="00C67EAB">
        <w:rPr>
          <w:rFonts w:ascii="Courier New" w:hAnsi="Courier New" w:cs="Courier New"/>
          <w:sz w:val="20"/>
          <w:szCs w:val="24"/>
        </w:rPr>
        <w:t xml:space="preserve"> </w:t>
      </w:r>
      <w:r w:rsidRPr="00C67EAB">
        <w:rPr>
          <w:rFonts w:ascii="Courier New" w:hAnsi="Courier New" w:cs="Courier New"/>
          <w:sz w:val="20"/>
          <w:szCs w:val="24"/>
        </w:rPr>
        <w:t>In addition, all thoroughfare, landmark, and postal addresses must include a Place</w:t>
      </w:r>
      <w:r w:rsidR="00976EB9" w:rsidRPr="00C67EAB">
        <w:rPr>
          <w:rFonts w:ascii="Courier New" w:hAnsi="Courier New" w:cs="Courier New"/>
          <w:sz w:val="20"/>
          <w:szCs w:val="24"/>
        </w:rPr>
        <w:t xml:space="preserve"> </w:t>
      </w:r>
      <w:r w:rsidRPr="00C67EAB">
        <w:rPr>
          <w:rFonts w:ascii="Courier New" w:hAnsi="Courier New" w:cs="Courier New"/>
          <w:sz w:val="20"/>
          <w:szCs w:val="24"/>
        </w:rPr>
        <w:t>Name and a State Name. A Zip Code is recommended but not mandatory.</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&lt;/xsd:documentation&gt;</w:t>
      </w:r>
      <w:r w:rsidRPr="00C67EAB">
        <w:rPr>
          <w:rFonts w:ascii="Courier New" w:hAnsi="Courier New" w:cs="Courier New"/>
          <w:sz w:val="20"/>
          <w:szCs w:val="24"/>
        </w:rPr>
        <w:br/>
        <w:t>&lt;/xsd:annotation&gt;</w:t>
      </w:r>
      <w:r w:rsidRPr="00C67EAB">
        <w:rPr>
          <w:rFonts w:ascii="Courier New" w:hAnsi="Courier New" w:cs="Courier New"/>
          <w:sz w:val="20"/>
          <w:szCs w:val="24"/>
        </w:rPr>
        <w:br/>
        <w:t>&lt;xsd:sequence&gt;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 type="addr_type:CompleteLandmarkName_type"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976EB9" w:rsidRPr="00C67EAB">
        <w:rPr>
          <w:rFonts w:ascii="Courier New" w:hAnsi="Courier New" w:cs="Courier New"/>
          <w:sz w:val="20"/>
          <w:szCs w:val="24"/>
        </w:rPr>
        <w:t xml:space="preserve">  </w:t>
      </w:r>
      <w:r w:rsidRPr="00C67EAB">
        <w:rPr>
          <w:rFonts w:ascii="Courier New" w:hAnsi="Courier New" w:cs="Courier New"/>
          <w:sz w:val="20"/>
          <w:szCs w:val="24"/>
        </w:rPr>
        <w:t>&lt;xsd:element name="CompletePlaceName" type="addr_type:CompletePlaceName_type"</w:t>
      </w:r>
      <w:r w:rsidR="00976EB9"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t>&lt;xsd:element name="CompleteStreetName" type="addr_type:CompleteStreetName_type"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t>&lt;xsd:element name="CompleteSubaddress" type="addr_type:CompleteSubaddress_type"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t>&lt;xsd:group ref="addr_type:PlaceStateZip_group" minOccurs="1" maxOccurs="1"/&gt;</w:t>
      </w:r>
      <w:r w:rsidRPr="00C67EAB">
        <w:rPr>
          <w:rFonts w:ascii="Courier New" w:hAnsi="Courier New" w:cs="Courier New"/>
          <w:sz w:val="20"/>
          <w:szCs w:val="24"/>
        </w:rPr>
        <w:br/>
        <w:t>&lt;xsd:element name="MapPosition" type="addr_type:MapPosition_type" minOccurs="0"</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t>&lt;xsd:element name="AddressId" type="addr_type:AddressID_type" minOccurs="1"</w:t>
      </w:r>
      <w:r w:rsidRPr="00C67EAB">
        <w:rPr>
          <w:rFonts w:ascii="Courier New" w:hAnsi="Courier New" w:cs="Courier New"/>
          <w:sz w:val="20"/>
          <w:szCs w:val="24"/>
        </w:rPr>
        <w:br/>
        <w:t>maxOccurs="1"/&gt;</w:t>
      </w:r>
      <w:r w:rsidRPr="00C67EAB">
        <w:rPr>
          <w:rFonts w:ascii="Courier New" w:hAnsi="Courier New" w:cs="Courier New"/>
          <w:sz w:val="20"/>
          <w:szCs w:val="24"/>
        </w:rPr>
        <w:br/>
        <w:t>&lt;xsd:group ref="addr_type:AddressAttributes_group" minOccurs="0"</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t>&lt;/xsd:sequence&gt;</w:t>
      </w:r>
      <w:r w:rsidRPr="00C67EAB">
        <w:rPr>
          <w:rFonts w:ascii="Courier New" w:hAnsi="Courier New" w:cs="Courier New"/>
          <w:sz w:val="20"/>
          <w:szCs w:val="24"/>
        </w:rPr>
        <w:br/>
        <w:t>&lt;xsd:attribute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C67EAB">
        <w:rPr>
          <w:rFonts w:ascii="Courier New" w:hAnsi="Courier New" w:cs="Courier New"/>
          <w:sz w:val="20"/>
          <w:szCs w:val="24"/>
        </w:rPr>
        <w:br/>
      </w:r>
      <w:r w:rsidRPr="00C67EAB">
        <w:rPr>
          <w:rFonts w:ascii="Courier New" w:hAnsi="Courier New" w:cs="Courier New"/>
          <w:sz w:val="20"/>
          <w:szCs w:val="24"/>
        </w:rPr>
        <w:tab/>
        <w:t>&lt;!-- Landmark Address Classes --&gt;</w:t>
      </w:r>
      <w:r w:rsidRPr="00C67EAB">
        <w:rPr>
          <w:rFonts w:ascii="Courier New" w:hAnsi="Courier New" w:cs="Courier New"/>
          <w:sz w:val="20"/>
          <w:szCs w:val="24"/>
        </w:rPr>
        <w:br/>
      </w:r>
      <w:r w:rsidRPr="00C67EAB">
        <w:rPr>
          <w:rFonts w:ascii="Courier New" w:hAnsi="Courier New" w:cs="Courier New"/>
          <w:sz w:val="20"/>
          <w:szCs w:val="24"/>
        </w:rPr>
        <w:br/>
        <w:t>&lt;xsd:complexType name="LandmarkAddress_type"&gt;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915B65" w:rsidRPr="00C67EAB" w:rsidRDefault="00D23BF5" w:rsidP="00D23BF5">
      <w:pPr>
        <w:spacing w:after="0"/>
        <w:rPr>
          <w:rFonts w:ascii="Courier New" w:hAnsi="Courier New" w:cs="Courier New"/>
          <w:sz w:val="20"/>
          <w:szCs w:val="24"/>
        </w:rPr>
      </w:pPr>
      <w:r w:rsidRPr="00D23BF5">
        <w:rPr>
          <w:rFonts w:ascii="Courier New" w:hAnsi="Courier New" w:cs="Courier New"/>
          <w:color w:val="000000"/>
          <w:sz w:val="20"/>
          <w:szCs w:val="24"/>
        </w:rPr>
        <w:lastRenderedPageBreak/>
        <w:t xml:space="preserve"> </w:t>
      </w:r>
      <w:r w:rsidRPr="00C67EAB">
        <w:rPr>
          <w:rFonts w:ascii="Courier New" w:hAnsi="Courier New" w:cs="Courier New"/>
          <w:sz w:val="20"/>
          <w:szCs w:val="24"/>
        </w:rPr>
        <w:t>1. Addresses of this class must include a</w:t>
      </w:r>
      <w:r w:rsidR="00915B65" w:rsidRPr="00C67EAB">
        <w:rPr>
          <w:rFonts w:ascii="Courier New" w:hAnsi="Courier New" w:cs="Courier New"/>
          <w:sz w:val="20"/>
          <w:szCs w:val="24"/>
        </w:rPr>
        <w:t xml:space="preserve"> </w:t>
      </w:r>
      <w:r w:rsidRPr="00C67EAB">
        <w:rPr>
          <w:rFonts w:ascii="Courier New" w:hAnsi="Courier New" w:cs="Courier New"/>
          <w:sz w:val="20"/>
          <w:szCs w:val="24"/>
        </w:rPr>
        <w:t>Complete Landmark Name, with no Complete Address Number preceding it and no Complete</w:t>
      </w:r>
      <w:r w:rsidR="00915B65" w:rsidRPr="00C67EAB">
        <w:rPr>
          <w:rFonts w:ascii="Courier New" w:hAnsi="Courier New" w:cs="Courier New"/>
          <w:sz w:val="20"/>
          <w:szCs w:val="24"/>
        </w:rPr>
        <w:t xml:space="preserve"> </w:t>
      </w:r>
      <w:r w:rsidRPr="00C67EAB">
        <w:rPr>
          <w:rFonts w:ascii="Courier New" w:hAnsi="Courier New" w:cs="Courier New"/>
          <w:sz w:val="20"/>
          <w:szCs w:val="24"/>
        </w:rPr>
        <w:t>Street Name following it.</w:t>
      </w:r>
    </w:p>
    <w:p w:rsidR="00915B65"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 addition, all thoroughfare, landmark, and postal</w:t>
      </w:r>
      <w:r w:rsidR="00915B65" w:rsidRPr="00C67EAB">
        <w:rPr>
          <w:rFonts w:ascii="Courier New" w:hAnsi="Courier New" w:cs="Courier New"/>
          <w:sz w:val="20"/>
          <w:szCs w:val="24"/>
        </w:rPr>
        <w:t xml:space="preserve"> </w:t>
      </w:r>
      <w:r w:rsidRPr="00C67EAB">
        <w:rPr>
          <w:rFonts w:ascii="Courier New" w:hAnsi="Courier New" w:cs="Courier New"/>
          <w:sz w:val="20"/>
          <w:szCs w:val="24"/>
        </w:rPr>
        <w:t>addresses must include a Place Name and a State Name. A Zip Code is recommended but</w:t>
      </w:r>
      <w:r w:rsidR="00915B65" w:rsidRPr="00C67EAB">
        <w:rPr>
          <w:rFonts w:ascii="Courier New" w:hAnsi="Courier New" w:cs="Courier New"/>
          <w:sz w:val="20"/>
          <w:szCs w:val="24"/>
        </w:rPr>
        <w:t xml:space="preserve"> </w:t>
      </w:r>
      <w:r w:rsidRPr="00C67EAB">
        <w:rPr>
          <w:rFonts w:ascii="Courier New" w:hAnsi="Courier New" w:cs="Courier New"/>
          <w:sz w:val="20"/>
          <w:szCs w:val="24"/>
        </w:rPr>
        <w:t>not mandatory. &lt;/xsd:documentation&gt;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 type="addr_type:CompleteLandmarkName_type"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name="CompleteSubaddress" type="addr_type:CompleteSubaddress_type"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&lt;xsd:group ref="addr_type:PlaceStateZip_group" minOccurs="1"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C67EAB">
        <w:rPr>
          <w:rFonts w:ascii="Courier New" w:hAnsi="Courier New" w:cs="Courier New"/>
          <w:sz w:val="20"/>
          <w:szCs w:val="24"/>
        </w:rPr>
        <w:br/>
        <w:t>&lt;xsd:complexType name="CommunityAddress_type"&gt;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915B65"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 must include a</w:t>
      </w:r>
      <w:r w:rsidR="00915B65" w:rsidRPr="00C67EAB">
        <w:rPr>
          <w:rFonts w:ascii="Courier New" w:hAnsi="Courier New" w:cs="Courier New"/>
          <w:sz w:val="20"/>
          <w:szCs w:val="24"/>
        </w:rPr>
        <w:t xml:space="preserve"> </w:t>
      </w:r>
      <w:r w:rsidRPr="00C67EAB">
        <w:rPr>
          <w:rFonts w:ascii="Courier New" w:hAnsi="Courier New" w:cs="Courier New"/>
          <w:sz w:val="20"/>
          <w:szCs w:val="24"/>
        </w:rPr>
        <w:t>Complete Address Number followed by a Complete Landmark Name or a Complete Place</w:t>
      </w:r>
      <w:r w:rsidRPr="00C67EAB">
        <w:rPr>
          <w:rFonts w:ascii="Courier New" w:hAnsi="Courier New" w:cs="Courier New"/>
          <w:sz w:val="20"/>
          <w:szCs w:val="24"/>
        </w:rPr>
        <w:tab/>
        <w:t>Name, and they must not include a Complete Street Name.</w:t>
      </w:r>
    </w:p>
    <w:p w:rsidR="00A36DFB"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 addition, all</w:t>
      </w:r>
      <w:r w:rsidR="00915B65" w:rsidRPr="00C67EAB">
        <w:rPr>
          <w:rFonts w:ascii="Courier New" w:hAnsi="Courier New" w:cs="Courier New"/>
          <w:sz w:val="20"/>
          <w:szCs w:val="24"/>
        </w:rPr>
        <w:t xml:space="preserve"> </w:t>
      </w:r>
      <w:r w:rsidRPr="00C67EAB">
        <w:rPr>
          <w:rFonts w:ascii="Courier New" w:hAnsi="Courier New" w:cs="Courier New"/>
          <w:sz w:val="20"/>
          <w:szCs w:val="24"/>
        </w:rPr>
        <w:t>thoroughfare, landmark, and postal addresses must include a Place Name and a State</w:t>
      </w:r>
      <w:r w:rsidR="00915B65" w:rsidRPr="00C67EAB">
        <w:rPr>
          <w:rFonts w:ascii="Courier New" w:hAnsi="Courier New" w:cs="Courier New"/>
          <w:sz w:val="20"/>
          <w:szCs w:val="24"/>
        </w:rPr>
        <w:t xml:space="preserve"> </w:t>
      </w:r>
      <w:r w:rsidRPr="00C67EAB">
        <w:rPr>
          <w:rFonts w:ascii="Courier New" w:hAnsi="Courier New" w:cs="Courier New"/>
          <w:sz w:val="20"/>
          <w:szCs w:val="24"/>
        </w:rPr>
        <w:t>Name. A Zip Code is recommended but not mandatory. &lt;/xsd:documentation&gt;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name="CompleteAddressNumber" type="addr_type:CompleteAddressNumber_type"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name="CompleteLandmarkName" type="addr_type:CompleteLandmarkName_type"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&lt;xsd:element name="CompletePlaceName" type="addr_type:CompletePlaceName_type"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minOccurs="1" maxOccurs="1"/&gt;</w:t>
      </w:r>
      <w:r w:rsidRPr="00C67EAB">
        <w:rPr>
          <w:rFonts w:ascii="Courier New" w:hAnsi="Courier New" w:cs="Courier New"/>
          <w:sz w:val="20"/>
          <w:szCs w:val="24"/>
        </w:rPr>
        <w:br/>
      </w:r>
      <w:r w:rsidR="00915B65" w:rsidRPr="00C67EAB">
        <w:rPr>
          <w:rFonts w:ascii="Courier New" w:hAnsi="Courier New" w:cs="Courier New"/>
          <w:sz w:val="20"/>
          <w:szCs w:val="24"/>
        </w:rPr>
        <w:t xml:space="preserve">   </w:t>
      </w:r>
      <w:r w:rsidRPr="00C67EAB">
        <w:rPr>
          <w:rFonts w:ascii="Courier New" w:hAnsi="Courier New" w:cs="Courier New"/>
          <w:sz w:val="20"/>
          <w:szCs w:val="24"/>
        </w:rPr>
        <w:t>&lt;/xsd:choice&gt;</w:t>
      </w:r>
      <w:r w:rsidRPr="00C67EAB">
        <w:rPr>
          <w:rFonts w:ascii="Courier New" w:hAnsi="Courier New" w:cs="Courier New"/>
          <w:sz w:val="20"/>
          <w:szCs w:val="24"/>
        </w:rPr>
        <w:br/>
      </w:r>
      <w:r w:rsidRPr="00C67EAB">
        <w:rPr>
          <w:rFonts w:ascii="Courier New" w:hAnsi="Courier New" w:cs="Courier New"/>
          <w:sz w:val="20"/>
          <w:szCs w:val="24"/>
        </w:rPr>
        <w:tab/>
        <w:t>&lt;xsd:element name="CompleteSubaddress" type="addr_type:CompleteSubaddress_type"</w:t>
      </w:r>
      <w:r w:rsidR="00915B65"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Pr="00C67EAB">
        <w:rPr>
          <w:rFonts w:ascii="Courier New" w:hAnsi="Courier New" w:cs="Courier New"/>
          <w:sz w:val="20"/>
          <w:szCs w:val="24"/>
        </w:rPr>
        <w:tab/>
        <w:t>&lt;xsd:group ref="addr_type:PlaceStateZip_group" minOccurs="1" maxOccurs="1"/&gt;</w:t>
      </w:r>
      <w:r w:rsidRPr="00C67EAB">
        <w:rPr>
          <w:rFonts w:ascii="Courier New" w:hAnsi="Courier New" w:cs="Courier New"/>
          <w:sz w:val="20"/>
          <w:szCs w:val="24"/>
        </w:rPr>
        <w:br/>
      </w:r>
      <w:r w:rsidRPr="00C67EAB">
        <w:rPr>
          <w:rFonts w:ascii="Courier New" w:hAnsi="Courier New" w:cs="Courier New"/>
          <w:sz w:val="20"/>
          <w:szCs w:val="24"/>
        </w:rPr>
        <w:tab/>
        <w:t>&lt;xsd:element name="MapPosition" type="addr_type:MapPosition_type" minOccurs="0"</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Pr="00D23BF5">
        <w:rPr>
          <w:rFonts w:ascii="Courier New" w:hAnsi="Courier New" w:cs="Courier New"/>
          <w:color w:val="000000"/>
          <w:sz w:val="20"/>
          <w:szCs w:val="24"/>
        </w:rPr>
        <w:lastRenderedPageBreak/>
        <w:tab/>
      </w:r>
      <w:r w:rsidRPr="00C67EAB">
        <w:rPr>
          <w:rFonts w:ascii="Courier New" w:hAnsi="Courier New" w:cs="Courier New"/>
          <w:sz w:val="20"/>
          <w:szCs w:val="24"/>
        </w:rPr>
        <w:t>&lt;xsd:element name="AddressId" type="addr_type:AddressID_type" minOccurs="1"</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Pr="00C67EAB">
        <w:rPr>
          <w:rFonts w:ascii="Courier New" w:hAnsi="Courier New" w:cs="Courier New"/>
          <w:sz w:val="20"/>
          <w:szCs w:val="24"/>
        </w:rPr>
        <w:tab/>
        <w:t>&lt;xsd:group ref="addr_type:AddressAttributes_group" minOccurs="0"</w:t>
      </w:r>
      <w:r w:rsidR="00915B65"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&lt;xsd:attribute name="action" type="addr_type:Action_type" use="optional"/&gt;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&lt;/xsd:complexType&gt;</w:t>
      </w:r>
      <w:r w:rsidRPr="00D23BF5">
        <w:rPr>
          <w:rFonts w:ascii="Courier New" w:hAnsi="Courier New" w:cs="Courier New"/>
          <w:color w:val="000000"/>
          <w:sz w:val="20"/>
          <w:szCs w:val="24"/>
        </w:rPr>
        <w:br/>
      </w:r>
      <w:r w:rsidRPr="00D23BF5">
        <w:rPr>
          <w:rFonts w:ascii="Courier New" w:hAnsi="Courier New" w:cs="Courier New"/>
          <w:color w:val="000000"/>
          <w:sz w:val="20"/>
          <w:szCs w:val="24"/>
        </w:rPr>
        <w:br/>
      </w:r>
      <w:r w:rsidRPr="00D23BF5">
        <w:rPr>
          <w:rFonts w:ascii="Courier New" w:hAnsi="Courier New" w:cs="Courier New"/>
          <w:color w:val="006400"/>
          <w:sz w:val="20"/>
          <w:szCs w:val="24"/>
        </w:rPr>
        <w:t>&lt;!-- Postal Delivery Address Classes --&gt;</w:t>
      </w:r>
      <w:r w:rsidRPr="00D23BF5">
        <w:rPr>
          <w:rFonts w:ascii="Courier New" w:hAnsi="Courier New" w:cs="Courier New"/>
          <w:color w:val="000000"/>
          <w:sz w:val="20"/>
          <w:szCs w:val="24"/>
        </w:rPr>
        <w:br/>
      </w:r>
      <w:r w:rsidR="00A36DFB">
        <w:rPr>
          <w:rFonts w:ascii="Courier New" w:hAnsi="Courier New" w:cs="Courier New"/>
          <w:color w:val="003296"/>
          <w:sz w:val="20"/>
          <w:szCs w:val="24"/>
        </w:rPr>
        <w:t xml:space="preserve"> </w:t>
      </w:r>
      <w:r w:rsidRPr="00C67EAB">
        <w:rPr>
          <w:rFonts w:ascii="Courier New" w:hAnsi="Courier New" w:cs="Courier New"/>
          <w:sz w:val="20"/>
          <w:szCs w:val="24"/>
        </w:rPr>
        <w:t>&lt;xsd:complexType name="USPSPostalDeliveryBox_type"&gt;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A36DFB"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 must include a</w:t>
      </w:r>
      <w:r w:rsidR="00A36DFB" w:rsidRPr="00C67EAB">
        <w:rPr>
          <w:rFonts w:ascii="Courier New" w:hAnsi="Courier New" w:cs="Courier New"/>
          <w:sz w:val="20"/>
          <w:szCs w:val="24"/>
        </w:rPr>
        <w:t xml:space="preserve"> </w:t>
      </w:r>
      <w:r w:rsidRPr="00C67EAB">
        <w:rPr>
          <w:rFonts w:ascii="Courier New" w:hAnsi="Courier New" w:cs="Courier New"/>
          <w:sz w:val="20"/>
          <w:szCs w:val="24"/>
        </w:rPr>
        <w:t>USPS Box in the required format, and must not include a USPS Route.</w:t>
      </w:r>
    </w:p>
    <w:p w:rsidR="00A36DFB"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 addition,</w:t>
      </w:r>
      <w:r w:rsidR="00A36DFB" w:rsidRPr="00C67EAB">
        <w:rPr>
          <w:rFonts w:ascii="Courier New" w:hAnsi="Courier New" w:cs="Courier New"/>
          <w:sz w:val="20"/>
          <w:szCs w:val="24"/>
        </w:rPr>
        <w:t xml:space="preserve"> </w:t>
      </w:r>
      <w:r w:rsidRPr="00C67EAB">
        <w:rPr>
          <w:rFonts w:ascii="Courier New" w:hAnsi="Courier New" w:cs="Courier New"/>
          <w:sz w:val="20"/>
          <w:szCs w:val="24"/>
        </w:rPr>
        <w:t>all thoroughfare, landmark, and postal addresses must include a Place Name and a</w:t>
      </w:r>
      <w:r w:rsidR="00A36DFB" w:rsidRPr="00C67EAB">
        <w:rPr>
          <w:rFonts w:ascii="Courier New" w:hAnsi="Courier New" w:cs="Courier New"/>
          <w:sz w:val="20"/>
          <w:szCs w:val="24"/>
        </w:rPr>
        <w:t xml:space="preserve"> </w:t>
      </w:r>
      <w:r w:rsidRPr="00C67EAB">
        <w:rPr>
          <w:rFonts w:ascii="Courier New" w:hAnsi="Courier New" w:cs="Courier New"/>
          <w:sz w:val="20"/>
          <w:szCs w:val="24"/>
        </w:rPr>
        <w:t>State Name. A Zip Code is recommended but not mandatory. &lt;/xsd:documentation&gt;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&lt;xsd:element name="USPSBox" type="addr_type:USPSBox_type" minOccurs="1" 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&lt;xsd:element name="CompleteSubaddress"</w:t>
      </w:r>
      <w:r w:rsidR="00A36DFB" w:rsidRPr="00C67EAB">
        <w:rPr>
          <w:rFonts w:ascii="Courier New" w:hAnsi="Courier New" w:cs="Courier New"/>
          <w:sz w:val="20"/>
          <w:szCs w:val="24"/>
        </w:rPr>
        <w:t xml:space="preserve"> </w:t>
      </w:r>
      <w:r w:rsidRPr="00C67EAB">
        <w:rPr>
          <w:rFonts w:ascii="Courier New" w:hAnsi="Courier New" w:cs="Courier New"/>
          <w:sz w:val="20"/>
          <w:szCs w:val="24"/>
        </w:rPr>
        <w:t>type="addr_type:CompleteSubaddress_type"</w:t>
      </w:r>
      <w:r w:rsidR="00A36DFB" w:rsidRPr="00C67EAB">
        <w:rPr>
          <w:rFonts w:ascii="Courier New" w:hAnsi="Courier New" w:cs="Courier New"/>
          <w:sz w:val="20"/>
          <w:szCs w:val="24"/>
        </w:rPr>
        <w:t xml:space="preserve"> </w:t>
      </w:r>
      <w:r w:rsidRPr="00C67EAB">
        <w:rPr>
          <w:rFonts w:ascii="Courier New" w:hAnsi="Courier New" w:cs="Courier New"/>
          <w:sz w:val="20"/>
          <w:szCs w:val="24"/>
        </w:rPr>
        <w:t>minOccurs="0" 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&lt;xsd:group ref="addr_type:PlaceStateZip_group" minOccurs="1"</w:t>
      </w:r>
      <w:r w:rsidR="00A36DFB" w:rsidRPr="00C67EAB">
        <w:rPr>
          <w:rFonts w:ascii="Courier New" w:hAnsi="Courier New" w:cs="Courier New"/>
          <w:sz w:val="20"/>
          <w:szCs w:val="24"/>
        </w:rPr>
        <w:t xml:space="preserve"> m</w:t>
      </w:r>
      <w:r w:rsidRPr="00C67EAB">
        <w:rPr>
          <w:rFonts w:ascii="Courier New" w:hAnsi="Courier New" w:cs="Courier New"/>
          <w:sz w:val="20"/>
          <w:szCs w:val="24"/>
        </w:rPr>
        <w:t>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&lt;xsd:element name="MapPosition" type="addr_type:MapPosition_type" minOccurs="0"</w:t>
      </w:r>
      <w:r w:rsidR="00A36DFB" w:rsidRPr="00C67EAB">
        <w:rPr>
          <w:rFonts w:ascii="Courier New" w:hAnsi="Courier New" w:cs="Courier New"/>
          <w:sz w:val="20"/>
          <w:szCs w:val="24"/>
        </w:rPr>
        <w:t xml:space="preserve"> </w:t>
      </w:r>
      <w:r w:rsidRPr="00C67EAB">
        <w:rPr>
          <w:rFonts w:ascii="Courier New" w:hAnsi="Courier New" w:cs="Courier New"/>
          <w:sz w:val="20"/>
          <w:szCs w:val="24"/>
        </w:rPr>
        <w:t>maxOccurs="unbounded"/&gt;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&lt;xsd:element name="AddressId" type="addr_type:AddressID_type" minOccurs="1"</w:t>
      </w:r>
      <w:r w:rsidR="00A36DFB"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&lt;xsd:group ref="addr_type:AddressAttributes_group" minOccurs="0" 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&lt;xsd:attribute name="action" type="addr_type:Action_type" use="optional"/&gt;</w:t>
      </w:r>
      <w:r w:rsidRPr="00C67EAB">
        <w:rPr>
          <w:rFonts w:ascii="Courier New" w:hAnsi="Courier New" w:cs="Courier New"/>
          <w:sz w:val="20"/>
          <w:szCs w:val="24"/>
        </w:rPr>
        <w:br/>
        <w:t>&lt;/xsd:complexType&gt;</w:t>
      </w:r>
      <w:r w:rsidRPr="00C67EAB">
        <w:rPr>
          <w:rFonts w:ascii="Courier New" w:hAnsi="Courier New" w:cs="Courier New"/>
          <w:sz w:val="20"/>
          <w:szCs w:val="24"/>
        </w:rPr>
        <w:br/>
      </w:r>
      <w:r w:rsidRPr="00C67EAB">
        <w:rPr>
          <w:rFonts w:ascii="Courier New" w:hAnsi="Courier New" w:cs="Courier New"/>
          <w:sz w:val="20"/>
          <w:szCs w:val="24"/>
        </w:rPr>
        <w:br/>
        <w:t>&lt;xsd:complexType name="USPSPostalDeliveryRoute_type"&gt;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&lt;xsd:documentation&gt;Defining Characteristics:</w:t>
      </w:r>
    </w:p>
    <w:p w:rsidR="00A36DFB" w:rsidRPr="00C67EAB"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1. Addresses of this class must include a</w:t>
      </w:r>
      <w:r w:rsidR="00A36DFB" w:rsidRPr="00C67EAB">
        <w:rPr>
          <w:rFonts w:ascii="Courier New" w:hAnsi="Courier New" w:cs="Courier New"/>
          <w:sz w:val="20"/>
          <w:szCs w:val="24"/>
        </w:rPr>
        <w:t xml:space="preserve"> </w:t>
      </w:r>
      <w:r w:rsidRPr="00C67EAB">
        <w:rPr>
          <w:rFonts w:ascii="Courier New" w:hAnsi="Courier New" w:cs="Courier New"/>
          <w:sz w:val="20"/>
          <w:szCs w:val="24"/>
        </w:rPr>
        <w:t>USPS Address in the specified RR or HC or overseas military delivery format.</w:t>
      </w:r>
    </w:p>
    <w:p w:rsidR="00A36DFB" w:rsidRPr="00BC0D65" w:rsidRDefault="00D23BF5" w:rsidP="00D23BF5">
      <w:pPr>
        <w:spacing w:after="0"/>
        <w:rPr>
          <w:rFonts w:ascii="Courier New" w:hAnsi="Courier New" w:cs="Courier New"/>
          <w:sz w:val="20"/>
          <w:szCs w:val="24"/>
        </w:rPr>
      </w:pPr>
      <w:r w:rsidRPr="00C67EAB">
        <w:rPr>
          <w:rFonts w:ascii="Courier New" w:hAnsi="Courier New" w:cs="Courier New"/>
          <w:sz w:val="20"/>
          <w:szCs w:val="24"/>
        </w:rPr>
        <w:t xml:space="preserve"> 2. In</w:t>
      </w:r>
      <w:r w:rsidR="00A36DFB" w:rsidRPr="00C67EAB">
        <w:rPr>
          <w:rFonts w:ascii="Courier New" w:hAnsi="Courier New" w:cs="Courier New"/>
          <w:sz w:val="20"/>
          <w:szCs w:val="24"/>
        </w:rPr>
        <w:t xml:space="preserve"> </w:t>
      </w:r>
      <w:r w:rsidRPr="00C67EAB">
        <w:rPr>
          <w:rFonts w:ascii="Courier New" w:hAnsi="Courier New" w:cs="Courier New"/>
          <w:sz w:val="20"/>
          <w:szCs w:val="24"/>
        </w:rPr>
        <w:t>addition, all thoroughfare, landmark, and postal addresses must include a Place Name</w:t>
      </w:r>
      <w:r w:rsidR="00A36DFB" w:rsidRPr="00C67EAB">
        <w:rPr>
          <w:rFonts w:ascii="Courier New" w:hAnsi="Courier New" w:cs="Courier New"/>
          <w:sz w:val="20"/>
          <w:szCs w:val="24"/>
        </w:rPr>
        <w:t xml:space="preserve"> </w:t>
      </w:r>
      <w:r w:rsidRPr="00C67EAB">
        <w:rPr>
          <w:rFonts w:ascii="Courier New" w:hAnsi="Courier New" w:cs="Courier New"/>
          <w:sz w:val="20"/>
          <w:szCs w:val="24"/>
        </w:rPr>
        <w:t>and a State Name. A Zip Code is recommended but not mandatory. &lt;/xsd:documentation&gt;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&lt;/xsd:annotation&gt;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&lt;xsd:sequence&gt;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&lt;xsd:element name="USPSAddress" type="addr_type:USPSAddress_type" minOccurs="1"</w:t>
      </w:r>
      <w:r w:rsidR="00A36DFB" w:rsidRPr="00C67EAB">
        <w:rPr>
          <w:rFonts w:ascii="Courier New" w:hAnsi="Courier New" w:cs="Courier New"/>
          <w:sz w:val="20"/>
          <w:szCs w:val="24"/>
        </w:rPr>
        <w:t xml:space="preserve"> </w:t>
      </w:r>
      <w:r w:rsidRPr="00C67EAB">
        <w:rPr>
          <w:rFonts w:ascii="Courier New" w:hAnsi="Courier New" w:cs="Courier New"/>
          <w:sz w:val="20"/>
          <w:szCs w:val="24"/>
        </w:rPr>
        <w:t>maxOccurs="1"/&gt;</w:t>
      </w:r>
      <w:r w:rsidRPr="00C67EAB">
        <w:rPr>
          <w:rFonts w:ascii="Courier New" w:hAnsi="Courier New" w:cs="Courier New"/>
          <w:sz w:val="20"/>
          <w:szCs w:val="24"/>
        </w:rPr>
        <w:br/>
      </w:r>
      <w:r w:rsidR="00A36DFB" w:rsidRPr="00C67EAB">
        <w:rPr>
          <w:rFonts w:ascii="Courier New" w:hAnsi="Courier New" w:cs="Courier New"/>
          <w:sz w:val="20"/>
          <w:szCs w:val="24"/>
        </w:rPr>
        <w:t xml:space="preserve">  </w:t>
      </w:r>
      <w:r w:rsidRPr="00C67EAB">
        <w:rPr>
          <w:rFonts w:ascii="Courier New" w:hAnsi="Courier New" w:cs="Courier New"/>
          <w:sz w:val="20"/>
          <w:szCs w:val="24"/>
        </w:rPr>
        <w:t xml:space="preserve">&lt;xsd:group ref="addr_type:PlaceStateZip_group" minOccurs="1" </w:t>
      </w:r>
      <w:r w:rsidRPr="00BC0D65">
        <w:rPr>
          <w:rFonts w:ascii="Courier New" w:hAnsi="Courier New" w:cs="Courier New"/>
          <w:sz w:val="20"/>
          <w:szCs w:val="24"/>
        </w:rPr>
        <w:lastRenderedPageBreak/>
        <w:t>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&lt;xsd:element name="MapPosition" type="addr_type:MapPosition_type" minOccurs="0"</w:t>
      </w:r>
      <w:r w:rsidR="00A36DFB"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&lt;xsd:element name="AddressId" type="addr_type:AddressID_type" minOccurs="1"</w:t>
      </w:r>
      <w:r w:rsidR="00A36DFB" w:rsidRPr="00BC0D65">
        <w:rPr>
          <w:rFonts w:ascii="Courier New" w:hAnsi="Courier New" w:cs="Courier New"/>
          <w:sz w:val="20"/>
          <w:szCs w:val="24"/>
        </w:rPr>
        <w:t xml:space="preserve"> </w:t>
      </w:r>
      <w:r w:rsidRPr="00BC0D65">
        <w:rPr>
          <w:rFonts w:ascii="Courier New" w:hAnsi="Courier New" w:cs="Courier New"/>
          <w:sz w:val="20"/>
          <w:szCs w:val="24"/>
        </w:rPr>
        <w:t>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&lt;xsd:group ref="addr_type:AddressAttributes_group" minOccurs="0" 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&lt;/xsd:sequence&gt;</w:t>
      </w:r>
      <w:r w:rsidRPr="00BC0D65">
        <w:rPr>
          <w:rFonts w:ascii="Courier New" w:hAnsi="Courier New" w:cs="Courier New"/>
          <w:sz w:val="20"/>
          <w:szCs w:val="24"/>
        </w:rPr>
        <w:br/>
        <w:t>&lt;xsd:attribute name="action" type="addr_type:Action_type" use="optional"/&gt;</w:t>
      </w:r>
      <w:r w:rsidRPr="00BC0D65">
        <w:rPr>
          <w:rFonts w:ascii="Courier New" w:hAnsi="Courier New" w:cs="Courier New"/>
          <w:sz w:val="20"/>
          <w:szCs w:val="24"/>
        </w:rPr>
        <w:br/>
        <w:t>&lt;/xsd:complexType&gt;</w:t>
      </w:r>
      <w:r w:rsidRPr="00BC0D65">
        <w:rPr>
          <w:rFonts w:ascii="Courier New" w:hAnsi="Courier New" w:cs="Courier New"/>
          <w:sz w:val="20"/>
          <w:szCs w:val="24"/>
        </w:rPr>
        <w:br/>
      </w:r>
      <w:r w:rsidRPr="00BC0D65">
        <w:rPr>
          <w:rFonts w:ascii="Courier New" w:hAnsi="Courier New" w:cs="Courier New"/>
          <w:sz w:val="20"/>
          <w:szCs w:val="24"/>
        </w:rPr>
        <w:br/>
        <w:t>&lt;xsd:complexType name="USPSGeneralDeliveryOffice_type"&gt;</w:t>
      </w:r>
      <w:r w:rsidRPr="00BC0D65">
        <w:rPr>
          <w:rFonts w:ascii="Courier New" w:hAnsi="Courier New" w:cs="Courier New"/>
          <w:sz w:val="20"/>
          <w:szCs w:val="24"/>
        </w:rPr>
        <w:br/>
      </w:r>
      <w:r w:rsidR="00A36DFB" w:rsidRPr="00BC0D65">
        <w:rPr>
          <w:rFonts w:ascii="Courier New" w:hAnsi="Courier New" w:cs="Courier New"/>
          <w:sz w:val="20"/>
          <w:szCs w:val="24"/>
        </w:rPr>
        <w:t xml:space="preserve"> &lt;</w:t>
      </w:r>
      <w:r w:rsidRPr="00BC0D65">
        <w:rPr>
          <w:rFonts w:ascii="Courier New" w:hAnsi="Courier New" w:cs="Courier New"/>
          <w:sz w:val="20"/>
          <w:szCs w:val="24"/>
        </w:rPr>
        <w:t>xsd:annotation&gt;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&lt;xsd:documentation&gt;Defining Characteristics:</w:t>
      </w:r>
    </w:p>
    <w:p w:rsidR="00A36DFB" w:rsidRPr="00BC0D65" w:rsidRDefault="00D23BF5" w:rsidP="00D23BF5">
      <w:pPr>
        <w:spacing w:after="0"/>
        <w:rPr>
          <w:rFonts w:ascii="Courier New" w:hAnsi="Courier New" w:cs="Courier New"/>
          <w:sz w:val="20"/>
          <w:szCs w:val="24"/>
        </w:rPr>
      </w:pPr>
      <w:r w:rsidRPr="00BC0D65">
        <w:rPr>
          <w:rFonts w:ascii="Courier New" w:hAnsi="Courier New" w:cs="Courier New"/>
          <w:sz w:val="20"/>
          <w:szCs w:val="24"/>
        </w:rPr>
        <w:t xml:space="preserve"> 1. Addresses of this class must include </w:t>
      </w:r>
      <w:proofErr w:type="gramStart"/>
      <w:r w:rsidRPr="00BC0D65">
        <w:rPr>
          <w:rFonts w:ascii="Courier New" w:hAnsi="Courier New" w:cs="Courier New"/>
          <w:sz w:val="20"/>
          <w:szCs w:val="24"/>
        </w:rPr>
        <w:t>a</w:t>
      </w:r>
      <w:proofErr w:type="gramEnd"/>
      <w:r w:rsidR="00A36DFB" w:rsidRPr="00BC0D65">
        <w:rPr>
          <w:rFonts w:ascii="Courier New" w:hAnsi="Courier New" w:cs="Courier New"/>
          <w:sz w:val="20"/>
          <w:szCs w:val="24"/>
        </w:rPr>
        <w:t xml:space="preserve"> </w:t>
      </w:r>
      <w:r w:rsidRPr="00BC0D65">
        <w:rPr>
          <w:rFonts w:ascii="Courier New" w:hAnsi="Courier New" w:cs="Courier New"/>
          <w:sz w:val="20"/>
          <w:szCs w:val="24"/>
        </w:rPr>
        <w:t>USPSGeneral Delivery Point in the specified format.</w:t>
      </w:r>
    </w:p>
    <w:p w:rsidR="002A21B9" w:rsidRPr="00BC0D65" w:rsidRDefault="00D23BF5" w:rsidP="00D23BF5">
      <w:pPr>
        <w:spacing w:after="0"/>
        <w:rPr>
          <w:rFonts w:ascii="Courier New" w:hAnsi="Courier New" w:cs="Courier New"/>
          <w:sz w:val="20"/>
          <w:szCs w:val="24"/>
        </w:rPr>
      </w:pPr>
      <w:r w:rsidRPr="00BC0D65">
        <w:rPr>
          <w:rFonts w:ascii="Courier New" w:hAnsi="Courier New" w:cs="Courier New"/>
          <w:sz w:val="20"/>
          <w:szCs w:val="24"/>
        </w:rPr>
        <w:t xml:space="preserve"> 2. In addition, all</w:t>
      </w:r>
      <w:r w:rsidR="00A36DFB" w:rsidRPr="00BC0D65">
        <w:rPr>
          <w:rFonts w:ascii="Courier New" w:hAnsi="Courier New" w:cs="Courier New"/>
          <w:sz w:val="20"/>
          <w:szCs w:val="24"/>
        </w:rPr>
        <w:t xml:space="preserve"> </w:t>
      </w:r>
      <w:r w:rsidRPr="00BC0D65">
        <w:rPr>
          <w:rFonts w:ascii="Courier New" w:hAnsi="Courier New" w:cs="Courier New"/>
          <w:sz w:val="20"/>
          <w:szCs w:val="24"/>
        </w:rPr>
        <w:t>thoroughfare, landmark, and postal addresses must include a Place Name and a State</w:t>
      </w:r>
      <w:r w:rsidR="00A36DFB" w:rsidRPr="00BC0D65">
        <w:rPr>
          <w:rFonts w:ascii="Courier New" w:hAnsi="Courier New" w:cs="Courier New"/>
          <w:sz w:val="20"/>
          <w:szCs w:val="24"/>
        </w:rPr>
        <w:t xml:space="preserve"> </w:t>
      </w:r>
      <w:r w:rsidRPr="00BC0D65">
        <w:rPr>
          <w:rFonts w:ascii="Courier New" w:hAnsi="Courier New" w:cs="Courier New"/>
          <w:sz w:val="20"/>
          <w:szCs w:val="24"/>
        </w:rPr>
        <w:t>Name. A Zip Code is recommended but not mandatory. &lt;/xsd:documentation&gt;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&lt;xsd:sequence&gt;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&lt;xsd:element name="USPSGeneralDeliveryPoint"</w:t>
      </w:r>
      <w:r w:rsidR="00A36DFB" w:rsidRPr="00BC0D65">
        <w:rPr>
          <w:rFonts w:ascii="Courier New" w:hAnsi="Courier New" w:cs="Courier New"/>
          <w:sz w:val="20"/>
          <w:szCs w:val="24"/>
        </w:rPr>
        <w:t xml:space="preserve"> </w:t>
      </w:r>
      <w:r w:rsidRPr="00BC0D65">
        <w:rPr>
          <w:rFonts w:ascii="Courier New" w:hAnsi="Courier New" w:cs="Courier New"/>
          <w:sz w:val="20"/>
          <w:szCs w:val="24"/>
        </w:rPr>
        <w:t>type="addr_type:USPSGeneralDeliveryPoint_type"/&gt;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&lt;xsd:group ref="addr_type:PlaceStateZip_group" minOccurs="1" 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&lt;xsd:element name="MapPosition" type="addr_type:MapPosition_type" minOccurs="0"</w:t>
      </w:r>
      <w:r w:rsidR="00A36DFB"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&lt;xsd:element name="AddressId" type="addr_type:AddressID_type" minOccurs="1"</w:t>
      </w:r>
      <w:r w:rsidR="00A36DFB" w:rsidRPr="00BC0D65">
        <w:rPr>
          <w:rFonts w:ascii="Courier New" w:hAnsi="Courier New" w:cs="Courier New"/>
          <w:sz w:val="20"/>
          <w:szCs w:val="24"/>
        </w:rPr>
        <w:t xml:space="preserve"> </w:t>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&lt;xsd:group ref="addr_type:AddressAttributes_group" minOccurs="0" maxOccurs="1"/&gt;</w:t>
      </w:r>
      <w:r w:rsidRPr="00BC0D65">
        <w:rPr>
          <w:rFonts w:ascii="Courier New" w:hAnsi="Courier New" w:cs="Courier New"/>
          <w:sz w:val="20"/>
          <w:szCs w:val="24"/>
        </w:rPr>
        <w:br/>
      </w:r>
      <w:r w:rsidR="00A36DFB" w:rsidRPr="00BC0D65">
        <w:rPr>
          <w:rFonts w:ascii="Courier New" w:hAnsi="Courier New" w:cs="Courier New"/>
          <w:sz w:val="20"/>
          <w:szCs w:val="24"/>
        </w:rPr>
        <w:t xml:space="preserve"> </w:t>
      </w:r>
      <w:r w:rsidRPr="00BC0D65">
        <w:rPr>
          <w:rFonts w:ascii="Courier New" w:hAnsi="Courier New" w:cs="Courier New"/>
          <w:sz w:val="20"/>
          <w:szCs w:val="24"/>
        </w:rPr>
        <w:t>&lt;/xsd:sequence&gt;</w:t>
      </w:r>
      <w:r w:rsidRPr="00BC0D65">
        <w:rPr>
          <w:rFonts w:ascii="Courier New" w:hAnsi="Courier New" w:cs="Courier New"/>
          <w:sz w:val="20"/>
          <w:szCs w:val="24"/>
        </w:rPr>
        <w:br/>
        <w:t>&lt;xsd:attribute name="action" type="addr_type:Action_type" use="optional"/&gt;</w:t>
      </w:r>
      <w:r w:rsidRPr="00BC0D65">
        <w:rPr>
          <w:rFonts w:ascii="Courier New" w:hAnsi="Courier New" w:cs="Courier New"/>
          <w:sz w:val="20"/>
          <w:szCs w:val="24"/>
        </w:rPr>
        <w:br/>
        <w:t>&lt;/xsd:complexType&gt;</w:t>
      </w:r>
      <w:r w:rsidRPr="00BC0D65">
        <w:rPr>
          <w:rFonts w:ascii="Courier New" w:hAnsi="Courier New" w:cs="Courier New"/>
          <w:sz w:val="20"/>
          <w:szCs w:val="24"/>
        </w:rPr>
        <w:br/>
      </w:r>
      <w:r w:rsidRPr="00BC0D65">
        <w:rPr>
          <w:rFonts w:ascii="Courier New" w:hAnsi="Courier New" w:cs="Courier New"/>
          <w:sz w:val="20"/>
          <w:szCs w:val="24"/>
        </w:rPr>
        <w:br/>
        <w:t>&lt;xsd:complexType name="GeneralAddressClass_type"&gt;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&lt;xsd:documentation&gt;Defining Characteristic: In addresses of this class the Delivery</w:t>
      </w:r>
      <w:r w:rsidR="00AC531D" w:rsidRPr="00BC0D65">
        <w:rPr>
          <w:rFonts w:ascii="Courier New" w:hAnsi="Courier New" w:cs="Courier New"/>
          <w:sz w:val="20"/>
          <w:szCs w:val="24"/>
        </w:rPr>
        <w:t xml:space="preserve"> </w:t>
      </w:r>
      <w:r w:rsidRPr="00BC0D65">
        <w:rPr>
          <w:rFonts w:ascii="Courier New" w:hAnsi="Courier New" w:cs="Courier New"/>
          <w:sz w:val="20"/>
          <w:szCs w:val="24"/>
        </w:rPr>
        <w:t>Address must be unparsed (except that in Types 2 and 3 the Complete Subaddress may</w:t>
      </w:r>
      <w:r w:rsidR="00AC531D" w:rsidRPr="00BC0D65">
        <w:rPr>
          <w:rFonts w:ascii="Courier New" w:hAnsi="Courier New" w:cs="Courier New"/>
          <w:sz w:val="20"/>
          <w:szCs w:val="24"/>
        </w:rPr>
        <w:t xml:space="preserve"> </w:t>
      </w:r>
      <w:r w:rsidRPr="00BC0D65">
        <w:rPr>
          <w:rFonts w:ascii="Courier New" w:hAnsi="Courier New" w:cs="Courier New"/>
          <w:sz w:val="20"/>
          <w:szCs w:val="24"/>
        </w:rPr>
        <w:t>be separated from the rest of the Delivery Address) and may contain thoroughfare,</w:t>
      </w:r>
      <w:r w:rsidR="00AC531D" w:rsidRPr="00BC0D65">
        <w:rPr>
          <w:rFonts w:ascii="Courier New" w:hAnsi="Courier New" w:cs="Courier New"/>
          <w:sz w:val="20"/>
          <w:szCs w:val="24"/>
        </w:rPr>
        <w:t xml:space="preserve"> </w:t>
      </w:r>
      <w:r w:rsidRPr="00BC0D65">
        <w:rPr>
          <w:rFonts w:ascii="Courier New" w:hAnsi="Courier New" w:cs="Courier New"/>
          <w:sz w:val="20"/>
          <w:szCs w:val="24"/>
        </w:rPr>
        <w:t>landmark, or postal syntaxes. This class may also include addresses that do not</w:t>
      </w:r>
      <w:r w:rsidRPr="00BC0D65">
        <w:rPr>
          <w:rFonts w:ascii="Courier New" w:hAnsi="Courier New" w:cs="Courier New"/>
          <w:sz w:val="20"/>
          <w:szCs w:val="24"/>
        </w:rPr>
        <w:tab/>
        <w:t>conform to any of the thoroughfare, landmark, or postal classes, including non-U.S.</w:t>
      </w:r>
      <w:r w:rsidR="00AC531D" w:rsidRPr="00BC0D65">
        <w:rPr>
          <w:rFonts w:ascii="Courier New" w:hAnsi="Courier New" w:cs="Courier New"/>
          <w:sz w:val="20"/>
          <w:szCs w:val="24"/>
        </w:rPr>
        <w:t xml:space="preserve"> </w:t>
      </w:r>
      <w:r w:rsidRPr="00BC0D65">
        <w:rPr>
          <w:rFonts w:ascii="Courier New" w:hAnsi="Courier New" w:cs="Courier New"/>
          <w:sz w:val="20"/>
          <w:szCs w:val="24"/>
        </w:rPr>
        <w:t>addresses. &lt;/xsd:documentation&gt;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t>&lt;xsd:choice&gt;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&lt;xsd:sequence&gt;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&lt;xsd:element name="GeneralAddress" type="addr_type:GeneralAddress_type"/&gt;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&lt;xsd:element name="MapPosition" type="addr_type:MapPosition_type"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r>
      <w:r w:rsidR="00AC531D">
        <w:rPr>
          <w:rFonts w:ascii="Courier New" w:hAnsi="Courier New" w:cs="Courier New"/>
          <w:color w:val="003296"/>
          <w:sz w:val="20"/>
          <w:szCs w:val="24"/>
        </w:rPr>
        <w:lastRenderedPageBreak/>
        <w:t xml:space="preserve">  </w:t>
      </w:r>
      <w:r w:rsidRPr="00BC0D65">
        <w:rPr>
          <w:rFonts w:ascii="Courier New" w:hAnsi="Courier New" w:cs="Courier New"/>
          <w:sz w:val="20"/>
          <w:szCs w:val="24"/>
        </w:rPr>
        <w:t>&lt;xsd:element name="AddressId" type="addr_type:AddressID_type" minOccurs="0"</w:t>
      </w:r>
      <w:r w:rsidRPr="00BC0D65">
        <w:rPr>
          <w:rFonts w:ascii="Courier New" w:hAnsi="Courier New" w:cs="Courier New"/>
          <w:sz w:val="20"/>
          <w:szCs w:val="24"/>
        </w:rPr>
        <w:br/>
        <w:t>maxOccurs="1"/&gt;</w:t>
      </w:r>
      <w:r w:rsidRPr="00BC0D65">
        <w:rPr>
          <w:rFonts w:ascii="Courier New" w:hAnsi="Courier New" w:cs="Courier New"/>
          <w:sz w:val="20"/>
          <w:szCs w:val="24"/>
        </w:rPr>
        <w:br/>
        <w:t>&lt;/xsd:sequence&gt;</w:t>
      </w:r>
      <w:r w:rsidRPr="00BC0D65">
        <w:rPr>
          <w:rFonts w:ascii="Courier New" w:hAnsi="Courier New" w:cs="Courier New"/>
          <w:sz w:val="20"/>
          <w:szCs w:val="24"/>
        </w:rPr>
        <w:br/>
        <w:t>&lt;xsd:sequence&gt;</w:t>
      </w:r>
      <w:r w:rsidRPr="00BC0D65">
        <w:rPr>
          <w:rFonts w:ascii="Courier New" w:hAnsi="Courier New" w:cs="Courier New"/>
          <w:sz w:val="20"/>
          <w:szCs w:val="24"/>
        </w:rPr>
        <w:br/>
        <w:t>&lt;xsd:element name="USPSGeneralDeliveryPoint"</w:t>
      </w:r>
      <w:r w:rsidR="00BC0D65">
        <w:rPr>
          <w:rFonts w:ascii="Courier New" w:hAnsi="Courier New" w:cs="Courier New"/>
          <w:sz w:val="20"/>
          <w:szCs w:val="24"/>
        </w:rPr>
        <w:t xml:space="preserve"> </w:t>
      </w:r>
      <w:r w:rsidRPr="00BC0D65">
        <w:rPr>
          <w:rFonts w:ascii="Courier New" w:hAnsi="Courier New" w:cs="Courier New"/>
          <w:sz w:val="20"/>
          <w:szCs w:val="24"/>
        </w:rPr>
        <w:t>type="addr_type:USPSGeneralDeliveryPoint_type"/&gt;</w:t>
      </w:r>
      <w:r w:rsidRPr="00BC0D65">
        <w:rPr>
          <w:rFonts w:ascii="Courier New" w:hAnsi="Courier New" w:cs="Courier New"/>
          <w:sz w:val="20"/>
          <w:szCs w:val="24"/>
        </w:rPr>
        <w:br/>
        <w:t>&lt;xsd:group ref="addr_type:PlaceStateZip_group" minOccurs="1" maxOccurs="1"/&gt;</w:t>
      </w:r>
      <w:r w:rsidRPr="00BC0D65">
        <w:rPr>
          <w:rFonts w:ascii="Courier New" w:hAnsi="Courier New" w:cs="Courier New"/>
          <w:sz w:val="20"/>
          <w:szCs w:val="24"/>
        </w:rPr>
        <w:br/>
        <w:t>&lt;xsd:element name="MapPosition" type="addr_type:MapPosition_type" 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t>&lt;xsd:element name="AddressId" type="addr_type:AddressID_type" minOccurs="1"</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maxOccurs="1"/&gt;</w:t>
      </w:r>
      <w:r w:rsidRPr="00BC0D65">
        <w:rPr>
          <w:rFonts w:ascii="Courier New" w:hAnsi="Courier New" w:cs="Courier New"/>
          <w:sz w:val="20"/>
          <w:szCs w:val="24"/>
        </w:rPr>
        <w:br/>
        <w:t>&lt;xsd:group ref="addr_type:AddressAttributes_group" 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maxOccurs="1"/&gt;</w:t>
      </w:r>
      <w:r w:rsidRPr="00BC0D65">
        <w:rPr>
          <w:rFonts w:ascii="Courier New" w:hAnsi="Courier New" w:cs="Courier New"/>
          <w:sz w:val="20"/>
          <w:szCs w:val="24"/>
        </w:rPr>
        <w:br/>
        <w:t>&lt;/xsd:sequence&gt;</w:t>
      </w:r>
      <w:r w:rsidRPr="00BC0D65">
        <w:rPr>
          <w:rFonts w:ascii="Courier New" w:hAnsi="Courier New" w:cs="Courier New"/>
          <w:sz w:val="20"/>
          <w:szCs w:val="24"/>
        </w:rPr>
        <w:br/>
        <w:t>&lt;/xsd:choice&gt;</w:t>
      </w:r>
      <w:r w:rsidRPr="00BC0D65">
        <w:rPr>
          <w:rFonts w:ascii="Courier New" w:hAnsi="Courier New" w:cs="Courier New"/>
          <w:sz w:val="20"/>
          <w:szCs w:val="24"/>
        </w:rPr>
        <w:br/>
        <w:t>&lt;xsd:attribute name="action" type="addr_type:Action_type"/&gt;</w:t>
      </w:r>
      <w:r w:rsidRPr="00BC0D65">
        <w:rPr>
          <w:rFonts w:ascii="Courier New" w:hAnsi="Courier New" w:cs="Courier New"/>
          <w:sz w:val="20"/>
          <w:szCs w:val="24"/>
        </w:rPr>
        <w:br/>
        <w:t>&lt;/xsd:complexType&gt;</w:t>
      </w:r>
      <w:r w:rsidRPr="00BC0D65">
        <w:rPr>
          <w:rFonts w:ascii="Courier New" w:hAnsi="Courier New" w:cs="Courier New"/>
          <w:sz w:val="20"/>
          <w:szCs w:val="24"/>
        </w:rPr>
        <w:br/>
      </w:r>
      <w:r w:rsidRPr="00BC0D65">
        <w:rPr>
          <w:rFonts w:ascii="Courier New" w:hAnsi="Courier New" w:cs="Courier New"/>
          <w:sz w:val="20"/>
          <w:szCs w:val="24"/>
        </w:rPr>
        <w:br/>
        <w:t>&lt;xsd:group name="AddressCollection_group"&gt;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AC531D" w:rsidRPr="00BC0D65">
        <w:rPr>
          <w:rFonts w:ascii="Courier New" w:hAnsi="Courier New" w:cs="Courier New"/>
          <w:sz w:val="20"/>
          <w:szCs w:val="24"/>
        </w:rPr>
        <w:t xml:space="preserve">  </w:t>
      </w:r>
      <w:r w:rsidRPr="00BC0D65">
        <w:rPr>
          <w:rFonts w:ascii="Courier New" w:hAnsi="Courier New" w:cs="Courier New"/>
          <w:sz w:val="20"/>
          <w:szCs w:val="24"/>
        </w:rPr>
        <w:t xml:space="preserve">&lt;xsd:documentation&gt; The Single Choice Union of all Address Types </w:t>
      </w:r>
      <w:r w:rsidR="00AC531D" w:rsidRPr="00BC0D65">
        <w:rPr>
          <w:rFonts w:ascii="Courier New" w:hAnsi="Courier New" w:cs="Courier New"/>
          <w:sz w:val="20"/>
          <w:szCs w:val="24"/>
        </w:rPr>
        <w:t xml:space="preserve">  </w:t>
      </w:r>
      <w:r w:rsidRPr="00BC0D65">
        <w:rPr>
          <w:rFonts w:ascii="Courier New" w:hAnsi="Courier New" w:cs="Courier New"/>
          <w:sz w:val="20"/>
          <w:szCs w:val="24"/>
        </w:rPr>
        <w:t>&lt;/xsd:documentation&gt;</w:t>
      </w:r>
      <w:r w:rsidRPr="00BC0D65">
        <w:rPr>
          <w:rFonts w:ascii="Courier New" w:hAnsi="Courier New" w:cs="Courier New"/>
          <w:sz w:val="20"/>
          <w:szCs w:val="24"/>
        </w:rPr>
        <w:br/>
        <w:t>&lt;/xsd:annotation&gt;</w:t>
      </w:r>
      <w:r w:rsidRPr="00BC0D65">
        <w:rPr>
          <w:rFonts w:ascii="Courier New" w:hAnsi="Courier New" w:cs="Courier New"/>
          <w:sz w:val="20"/>
          <w:szCs w:val="24"/>
        </w:rPr>
        <w:br/>
        <w:t>&lt;xsd:choice&gt;</w:t>
      </w:r>
      <w:r w:rsidRPr="00BC0D65">
        <w:rPr>
          <w:rFonts w:ascii="Courier New" w:hAnsi="Courier New" w:cs="Courier New"/>
          <w:sz w:val="20"/>
          <w:szCs w:val="24"/>
        </w:rPr>
        <w:br/>
        <w:t>&lt;xsd:element name="NumberedThoroughfareAddress"</w:t>
      </w:r>
      <w:r w:rsidR="00AC531D" w:rsidRPr="00BC0D65">
        <w:rPr>
          <w:rFonts w:ascii="Courier New" w:hAnsi="Courier New" w:cs="Courier New"/>
          <w:sz w:val="20"/>
          <w:szCs w:val="24"/>
        </w:rPr>
        <w:t xml:space="preserve"> </w:t>
      </w:r>
      <w:r w:rsidRPr="00BC0D65">
        <w:rPr>
          <w:rFonts w:ascii="Courier New" w:hAnsi="Courier New" w:cs="Courier New"/>
          <w:sz w:val="20"/>
          <w:szCs w:val="24"/>
        </w:rPr>
        <w:t>type="addr:NumberedThoroughfareAddress_type" minOccurs="0" maxOccurs="unbounded"/&gt;</w:t>
      </w:r>
      <w:r w:rsidRPr="00BC0D65">
        <w:rPr>
          <w:rFonts w:ascii="Courier New" w:hAnsi="Courier New" w:cs="Courier New"/>
          <w:sz w:val="20"/>
          <w:szCs w:val="24"/>
        </w:rPr>
        <w:br/>
        <w:t>&lt;xsd:element name="IntersectionAddress" type="addr:IntersectionAddress_type"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name="TwoNumberAddressRange" type="addr:TwoNumberAddressRange_type"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name="FourNumberAddressRange" type="addr:FourNumberAddressRange_type"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name="UnnumberedThoroughfareAddress"</w:t>
      </w:r>
      <w:r w:rsidR="00AC531D" w:rsidRPr="00BC0D65">
        <w:rPr>
          <w:rFonts w:ascii="Courier New" w:hAnsi="Courier New" w:cs="Courier New"/>
          <w:sz w:val="20"/>
          <w:szCs w:val="24"/>
        </w:rPr>
        <w:t xml:space="preserve"> </w:t>
      </w:r>
      <w:r w:rsidRPr="00BC0D65">
        <w:rPr>
          <w:rFonts w:ascii="Courier New" w:hAnsi="Courier New" w:cs="Courier New"/>
          <w:sz w:val="20"/>
          <w:szCs w:val="24"/>
        </w:rPr>
        <w:t>type="addr:UnnumberedThoroughfareAddress_type" 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t>&lt;xsd:element name="LandmarkAddress" type="addr:LandmarkAddress_type" 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t>&lt;xsd:element name="CommunityAddress" type="addr:CommunityAddress_type" 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t>&lt;xsd:element name="USPSPostalDeliveryBox" type="addr:USPSPostalDeliveryBox_type"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name="USPSPostalDeliveryRoute" type="addr:USPSPostalDeliveryRoute_type"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name="USPSGeneralDeliveryOffice" type="addr:USPSGeneralDeliveryOffice_type"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 maxOccurs="unbounded"/&gt;</w:t>
      </w:r>
      <w:r w:rsidRPr="00BC0D65">
        <w:rPr>
          <w:rFonts w:ascii="Courier New" w:hAnsi="Courier New" w:cs="Courier New"/>
          <w:sz w:val="20"/>
          <w:szCs w:val="24"/>
        </w:rPr>
        <w:br/>
        <w:t>&lt;xsd:element name="GeneralAddressClass" type="addr:GeneralAddressClass_type"</w:t>
      </w:r>
      <w:r w:rsidR="00AC531D" w:rsidRPr="00BC0D65">
        <w:rPr>
          <w:rFonts w:ascii="Courier New" w:hAnsi="Courier New" w:cs="Courier New"/>
          <w:sz w:val="20"/>
          <w:szCs w:val="24"/>
        </w:rPr>
        <w:t xml:space="preserve"> </w:t>
      </w:r>
      <w:r w:rsidRPr="00BC0D65">
        <w:rPr>
          <w:rFonts w:ascii="Courier New" w:hAnsi="Courier New" w:cs="Courier New"/>
          <w:sz w:val="20"/>
          <w:szCs w:val="24"/>
        </w:rPr>
        <w:lastRenderedPageBreak/>
        <w:t>minOccurs="0" maxOccurs="unbounded"/&gt;</w:t>
      </w:r>
      <w:r w:rsidRPr="00BC0D65">
        <w:rPr>
          <w:rFonts w:ascii="Courier New" w:hAnsi="Courier New" w:cs="Courier New"/>
          <w:sz w:val="20"/>
          <w:szCs w:val="24"/>
        </w:rPr>
        <w:br/>
        <w:t>&lt;xsd:element name="AddressReferenceSystem" type="addr_type:AddressReferenceSystem_type"</w:t>
      </w:r>
      <w:r w:rsidR="00AC531D" w:rsidRPr="00BC0D65">
        <w:rPr>
          <w:rFonts w:ascii="Courier New" w:hAnsi="Courier New" w:cs="Courier New"/>
          <w:sz w:val="20"/>
          <w:szCs w:val="24"/>
        </w:rPr>
        <w:t xml:space="preserve"> </w:t>
      </w:r>
      <w:r w:rsidRPr="00BC0D65">
        <w:rPr>
          <w:rFonts w:ascii="Courier New" w:hAnsi="Courier New" w:cs="Courier New"/>
          <w:sz w:val="20"/>
          <w:szCs w:val="24"/>
        </w:rPr>
        <w:t>minOccurs="0"</w:t>
      </w:r>
      <w:r w:rsidR="00AC531D" w:rsidRPr="00BC0D65">
        <w:rPr>
          <w:rFonts w:ascii="Courier New" w:hAnsi="Courier New" w:cs="Courier New"/>
          <w:sz w:val="20"/>
          <w:szCs w:val="24"/>
        </w:rPr>
        <w:t xml:space="preserve"> </w:t>
      </w:r>
      <w:r w:rsidRPr="00BC0D65">
        <w:rPr>
          <w:rFonts w:ascii="Courier New" w:hAnsi="Courier New" w:cs="Courier New"/>
          <w:sz w:val="20"/>
          <w:szCs w:val="24"/>
        </w:rPr>
        <w:t>maxOccurs="unbounded"/&gt;</w:t>
      </w:r>
      <w:r w:rsidRPr="00BC0D65">
        <w:rPr>
          <w:rFonts w:ascii="Courier New" w:hAnsi="Courier New" w:cs="Courier New"/>
          <w:sz w:val="20"/>
          <w:szCs w:val="24"/>
        </w:rPr>
        <w:br/>
        <w:t>&lt;/xsd:choice&gt;</w:t>
      </w:r>
      <w:r w:rsidRPr="00BC0D65">
        <w:rPr>
          <w:rFonts w:ascii="Courier New" w:hAnsi="Courier New" w:cs="Courier New"/>
          <w:sz w:val="20"/>
          <w:szCs w:val="24"/>
        </w:rPr>
        <w:br/>
        <w:t>&lt;/xsd:group&gt;</w:t>
      </w:r>
      <w:r w:rsidRPr="00BC0D65">
        <w:rPr>
          <w:rFonts w:ascii="Courier New" w:hAnsi="Courier New" w:cs="Courier New"/>
          <w:sz w:val="20"/>
          <w:szCs w:val="24"/>
        </w:rPr>
        <w:br/>
      </w:r>
      <w:r w:rsidRPr="00BC0D65">
        <w:rPr>
          <w:rFonts w:ascii="Courier New" w:hAnsi="Courier New" w:cs="Courier New"/>
          <w:sz w:val="20"/>
          <w:szCs w:val="24"/>
        </w:rPr>
        <w:br/>
      </w:r>
      <w:r w:rsidRPr="00BC0D65">
        <w:rPr>
          <w:rFonts w:ascii="Courier New" w:hAnsi="Courier New" w:cs="Courier New"/>
          <w:sz w:val="20"/>
          <w:szCs w:val="24"/>
        </w:rPr>
        <w:tab/>
        <w:t>&lt;!-- End Complex Types --&gt;</w:t>
      </w:r>
      <w:r w:rsidRPr="00BC0D65">
        <w:rPr>
          <w:rFonts w:ascii="Courier New" w:hAnsi="Courier New" w:cs="Courier New"/>
          <w:sz w:val="20"/>
          <w:szCs w:val="24"/>
        </w:rPr>
        <w:br/>
      </w:r>
      <w:r w:rsidRPr="00BC0D65">
        <w:rPr>
          <w:rFonts w:ascii="Courier New" w:hAnsi="Courier New" w:cs="Courier New"/>
          <w:sz w:val="20"/>
          <w:szCs w:val="24"/>
        </w:rPr>
        <w:br/>
        <w:t>&lt;!-- Wrapper collecting a set of addresses --&gt;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&lt;xsd:element name="AddressCollection"&gt;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&lt;xsd:complexType mixed="false"&gt;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&lt;xsd:choice minOccurs="1" maxOccurs="unbounded"&gt;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&lt;xsd:group ref="addr:AddressCollection_group"/&gt;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&lt;/xsd:choice&gt;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&lt;xsd:attribute name="version" type="addr_type:version_type" use="required"/&gt;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&lt;/xsd:complexType&gt;</w:t>
      </w:r>
      <w:r w:rsidRPr="00BC0D65">
        <w:rPr>
          <w:rFonts w:ascii="Courier New" w:hAnsi="Courier New" w:cs="Courier New"/>
          <w:sz w:val="20"/>
          <w:szCs w:val="24"/>
        </w:rPr>
        <w:br/>
      </w:r>
      <w:r w:rsidR="00884535" w:rsidRPr="00BC0D65">
        <w:rPr>
          <w:rFonts w:ascii="Courier New" w:hAnsi="Courier New" w:cs="Courier New"/>
          <w:sz w:val="20"/>
          <w:szCs w:val="24"/>
        </w:rPr>
        <w:t xml:space="preserve"> </w:t>
      </w:r>
      <w:r w:rsidRPr="00BC0D65">
        <w:rPr>
          <w:rFonts w:ascii="Courier New" w:hAnsi="Courier New" w:cs="Courier New"/>
          <w:sz w:val="20"/>
          <w:szCs w:val="24"/>
        </w:rPr>
        <w:t>&lt;/xsd:element&gt;</w:t>
      </w:r>
      <w:r w:rsidRPr="00BC0D65">
        <w:rPr>
          <w:rFonts w:ascii="Courier New" w:hAnsi="Courier New" w:cs="Courier New"/>
          <w:sz w:val="20"/>
          <w:szCs w:val="24"/>
        </w:rPr>
        <w:br/>
        <w:t>&lt;/xsd:schema&gt;</w:t>
      </w: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2A21B9" w:rsidRDefault="002A21B9" w:rsidP="00D23BF5">
      <w:pPr>
        <w:spacing w:after="0"/>
        <w:rPr>
          <w:rFonts w:ascii="Courier New" w:hAnsi="Courier New" w:cs="Courier New"/>
          <w:color w:val="003296"/>
          <w:sz w:val="20"/>
          <w:szCs w:val="24"/>
        </w:rPr>
      </w:pPr>
    </w:p>
    <w:p w:rsidR="00900650" w:rsidRDefault="00900650" w:rsidP="002A21B9">
      <w:pPr>
        <w:pStyle w:val="Heading1"/>
      </w:pPr>
      <w:bookmarkStart w:id="65" w:name="_Toc424907078"/>
    </w:p>
    <w:p w:rsidR="005D5A0A" w:rsidRDefault="002A21B9" w:rsidP="002A21B9">
      <w:pPr>
        <w:pStyle w:val="Heading1"/>
      </w:pPr>
      <w:r>
        <w:t>Addr_type Schema</w:t>
      </w:r>
      <w:bookmarkEnd w:id="65"/>
    </w:p>
    <w:p w:rsidR="00AF3C55" w:rsidRPr="00BC0D65" w:rsidRDefault="002A21B9" w:rsidP="005D5A0A">
      <w:pPr>
        <w:pStyle w:val="NoSpacing"/>
        <w:rPr>
          <w:rFonts w:ascii="Courier New" w:hAnsi="Courier New" w:cs="Courier New"/>
          <w:sz w:val="20"/>
          <w:szCs w:val="24"/>
        </w:rPr>
      </w:pPr>
      <w:r w:rsidRPr="005D5A0A">
        <w:t>&lt;?xml version="1.0" encoding="UTF-8"?&gt;</w:t>
      </w:r>
      <w:r w:rsidRPr="005D5A0A">
        <w:br/>
      </w:r>
      <w:r w:rsidRPr="005D5A0A">
        <w:br/>
      </w:r>
      <w:r w:rsidRPr="005D5A0A">
        <w:tab/>
        <w:t>&lt;!-- use this when publishing the standard  --&gt;</w:t>
      </w:r>
      <w:r w:rsidRPr="005D5A0A">
        <w:br/>
        <w:t>&lt;xsd:schema targetNamespace="addr_type" xmlns:xsd="http://www.w3.org/2001/XMLSchema"</w:t>
      </w:r>
      <w:r w:rsidRPr="005D5A0A">
        <w:br/>
      </w:r>
      <w:r w:rsidRPr="005D5A0A">
        <w:tab/>
        <w:t>xmlns:addr_type="addr_type" xmlns:gml="http://www.opengis.net/gml/3.2"&gt;</w:t>
      </w:r>
      <w:r w:rsidRPr="005D5A0A">
        <w:br/>
      </w:r>
      <w:r w:rsidRPr="005D5A0A">
        <w:br/>
      </w:r>
      <w:r w:rsidRPr="005D5A0A">
        <w:br/>
      </w:r>
      <w:r w:rsidRPr="005D5A0A">
        <w:tab/>
        <w:t>&lt;!--Draft Address Standard, version 2.2 being prepared and tested</w:t>
      </w:r>
      <w:r w:rsidRPr="005D5A0A">
        <w:br/>
      </w:r>
      <w:r w:rsidRPr="005D5A0A">
        <w:tab/>
      </w:r>
      <w:r w:rsidRPr="005D5A0A">
        <w:tab/>
        <w:t>by a Working Group coordinated by URISA and NENA and the Census Bureau</w:t>
      </w:r>
      <w:r w:rsidR="00962709" w:rsidRPr="005D5A0A">
        <w:t xml:space="preserve"> </w:t>
      </w:r>
      <w:r w:rsidRPr="005D5A0A">
        <w:t>for submittal to the FGDC.</w:t>
      </w:r>
      <w:r w:rsidRPr="005D5A0A">
        <w:br/>
      </w:r>
      <w:r w:rsidRPr="005D5A0A">
        <w:tab/>
        <w:t>--&gt;</w:t>
      </w:r>
      <w:r w:rsidRPr="005D5A0A">
        <w:br/>
      </w:r>
      <w:r w:rsidRPr="005D5A0A">
        <w:br/>
      </w:r>
      <w:r w:rsidRPr="005D5A0A">
        <w:tab/>
      </w:r>
      <w:r w:rsidRPr="002A21B9">
        <w:rPr>
          <w:rFonts w:ascii="Courier New" w:hAnsi="Courier New" w:cs="Courier New"/>
          <w:color w:val="000000"/>
          <w:sz w:val="20"/>
          <w:szCs w:val="24"/>
        </w:rPr>
        <w:tab/>
      </w:r>
      <w:r w:rsidRPr="002A21B9">
        <w:rPr>
          <w:rFonts w:ascii="Courier New" w:hAnsi="Courier New" w:cs="Courier New"/>
          <w:color w:val="006400"/>
          <w:sz w:val="20"/>
          <w:szCs w:val="24"/>
        </w:rPr>
        <w:t>&lt;!--  use this import when publishing this schema to the standard --&gt;</w:t>
      </w:r>
      <w:r w:rsidRPr="002A21B9">
        <w:rPr>
          <w:rFonts w:ascii="Courier New" w:hAnsi="Courier New" w:cs="Courier New"/>
          <w:color w:val="000000"/>
          <w:sz w:val="20"/>
          <w:szCs w:val="24"/>
        </w:rPr>
        <w:br/>
      </w:r>
      <w:r w:rsidRPr="002A21B9">
        <w:rPr>
          <w:rFonts w:ascii="Courier New" w:hAnsi="Courier New" w:cs="Courier New"/>
          <w:color w:val="000000"/>
          <w:sz w:val="20"/>
          <w:szCs w:val="24"/>
        </w:rPr>
        <w:tab/>
      </w:r>
      <w:r w:rsidRPr="002A21B9">
        <w:rPr>
          <w:rFonts w:ascii="Courier New" w:hAnsi="Courier New" w:cs="Courier New"/>
          <w:color w:val="000096"/>
          <w:sz w:val="20"/>
          <w:szCs w:val="24"/>
        </w:rPr>
        <w:t>&lt;import</w:t>
      </w:r>
      <w:r w:rsidRPr="002A21B9">
        <w:rPr>
          <w:rFonts w:ascii="Courier New" w:hAnsi="Courier New" w:cs="Courier New"/>
          <w:color w:val="F5844C"/>
          <w:sz w:val="20"/>
          <w:szCs w:val="24"/>
        </w:rPr>
        <w:t xml:space="preserve"> namespace</w:t>
      </w:r>
      <w:r w:rsidRPr="002A21B9">
        <w:rPr>
          <w:rFonts w:ascii="Courier New" w:hAnsi="Courier New" w:cs="Courier New"/>
          <w:color w:val="FF8040"/>
          <w:sz w:val="20"/>
          <w:szCs w:val="24"/>
        </w:rPr>
        <w:t>=</w:t>
      </w:r>
      <w:r w:rsidRPr="002A21B9">
        <w:rPr>
          <w:rFonts w:ascii="Courier New" w:hAnsi="Courier New" w:cs="Courier New"/>
          <w:color w:val="993300"/>
          <w:sz w:val="20"/>
          <w:szCs w:val="24"/>
        </w:rPr>
        <w:t>"gml"</w:t>
      </w:r>
      <w:r w:rsidR="00BC0D65">
        <w:rPr>
          <w:rFonts w:ascii="Courier New" w:hAnsi="Courier New" w:cs="Courier New"/>
          <w:color w:val="993300"/>
          <w:sz w:val="20"/>
          <w:szCs w:val="24"/>
        </w:rPr>
        <w:t xml:space="preserve"> </w:t>
      </w:r>
      <w:r w:rsidRPr="002A21B9">
        <w:rPr>
          <w:rFonts w:ascii="Courier New" w:hAnsi="Courier New" w:cs="Courier New"/>
          <w:color w:val="F5844C"/>
          <w:sz w:val="20"/>
          <w:szCs w:val="24"/>
        </w:rPr>
        <w:t>schemaLocation</w:t>
      </w:r>
      <w:r w:rsidRPr="002A21B9">
        <w:rPr>
          <w:rFonts w:ascii="Courier New" w:hAnsi="Courier New" w:cs="Courier New"/>
          <w:color w:val="FF8040"/>
          <w:sz w:val="20"/>
          <w:szCs w:val="24"/>
        </w:rPr>
        <w:t>=</w:t>
      </w:r>
      <w:r w:rsidRPr="002A21B9">
        <w:rPr>
          <w:rFonts w:ascii="Courier New" w:hAnsi="Courier New" w:cs="Courier New"/>
          <w:color w:val="993300"/>
          <w:sz w:val="20"/>
          <w:szCs w:val="24"/>
        </w:rPr>
        <w:t>"http://schemas.opengis.net/gml/3.2.1/"</w:t>
      </w:r>
      <w:r w:rsidRPr="002A21B9">
        <w:rPr>
          <w:rFonts w:ascii="Courier New" w:hAnsi="Courier New" w:cs="Courier New"/>
          <w:color w:val="000096"/>
          <w:sz w:val="20"/>
          <w:szCs w:val="24"/>
        </w:rPr>
        <w:t>/&gt;</w:t>
      </w:r>
      <w:r w:rsidRPr="002A21B9">
        <w:rPr>
          <w:rFonts w:ascii="Courier New" w:hAnsi="Courier New" w:cs="Courier New"/>
          <w:color w:val="000000"/>
          <w:sz w:val="20"/>
          <w:szCs w:val="24"/>
        </w:rPr>
        <w:br/>
      </w:r>
      <w:r w:rsidRPr="002A21B9">
        <w:rPr>
          <w:rFonts w:ascii="Courier New" w:hAnsi="Courier New" w:cs="Courier New"/>
          <w:color w:val="000000"/>
          <w:sz w:val="20"/>
          <w:szCs w:val="24"/>
        </w:rPr>
        <w:br/>
      </w:r>
      <w:r w:rsidRPr="002A21B9">
        <w:rPr>
          <w:rFonts w:ascii="Courier New" w:hAnsi="Courier New" w:cs="Courier New"/>
          <w:color w:val="006400"/>
          <w:sz w:val="20"/>
          <w:szCs w:val="24"/>
        </w:rPr>
        <w:t>&lt;!-- begin schema body --&gt;</w:t>
      </w:r>
      <w:r w:rsidRPr="002A21B9">
        <w:rPr>
          <w:rFonts w:ascii="Courier New" w:hAnsi="Courier New" w:cs="Courier New"/>
          <w:color w:val="000000"/>
          <w:sz w:val="20"/>
          <w:szCs w:val="24"/>
        </w:rPr>
        <w:br/>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 xml:lang="en"&gt; Revision Number Date Made Revised By Revision 1 2/4/14</w:t>
      </w:r>
      <w:r w:rsidR="005D5A0A" w:rsidRPr="00BC0D65">
        <w:rPr>
          <w:rFonts w:ascii="Courier New" w:hAnsi="Courier New" w:cs="Courier New"/>
          <w:sz w:val="20"/>
          <w:szCs w:val="24"/>
        </w:rPr>
        <w:t xml:space="preserve"> </w:t>
      </w:r>
      <w:r w:rsidR="002A3F2A" w:rsidRPr="00BC0D65">
        <w:rPr>
          <w:rFonts w:ascii="Courier New" w:hAnsi="Courier New" w:cs="Courier New"/>
          <w:b/>
          <w:sz w:val="20"/>
          <w:szCs w:val="24"/>
        </w:rPr>
        <w:t>Census</w:t>
      </w:r>
      <w:r w:rsidRPr="00BC0D65">
        <w:rPr>
          <w:rFonts w:ascii="Courier New" w:hAnsi="Courier New" w:cs="Courier New"/>
          <w:sz w:val="20"/>
          <w:szCs w:val="24"/>
        </w:rPr>
        <w:t xml:space="preserve">Changed the version type to "2.0" 2/4/14 </w:t>
      </w:r>
      <w:r w:rsidR="002A3F2A" w:rsidRPr="00BC0D65">
        <w:rPr>
          <w:rFonts w:ascii="Courier New" w:hAnsi="Courier New" w:cs="Courier New"/>
          <w:b/>
          <w:sz w:val="20"/>
          <w:szCs w:val="24"/>
        </w:rPr>
        <w:t>Census</w:t>
      </w:r>
      <w:r w:rsidRPr="00BC0D65">
        <w:rPr>
          <w:rFonts w:ascii="Courier New" w:hAnsi="Courier New" w:cs="Courier New"/>
          <w:sz w:val="20"/>
          <w:szCs w:val="24"/>
        </w:rPr>
        <w:t>Changed the</w:t>
      </w:r>
      <w:r w:rsidR="005D5A0A" w:rsidRPr="00BC0D65">
        <w:rPr>
          <w:rFonts w:ascii="Courier New" w:hAnsi="Courier New" w:cs="Courier New"/>
          <w:sz w:val="20"/>
          <w:szCs w:val="24"/>
        </w:rPr>
        <w:t xml:space="preserve"> </w:t>
      </w:r>
      <w:r w:rsidRPr="00BC0D65">
        <w:rPr>
          <w:rFonts w:ascii="Courier New" w:hAnsi="Courier New" w:cs="Courier New"/>
          <w:sz w:val="20"/>
          <w:szCs w:val="24"/>
        </w:rPr>
        <w:t>GML version to "3.2.1" &lt;/xsd:documentation&gt;</w:t>
      </w:r>
      <w:r w:rsidRPr="00BC0D65">
        <w:rPr>
          <w:rFonts w:ascii="Courier New" w:hAnsi="Courier New" w:cs="Courier New"/>
          <w:sz w:val="20"/>
          <w:szCs w:val="24"/>
        </w:rPr>
        <w:br/>
      </w:r>
      <w:r w:rsidRPr="00BC0D65">
        <w:rPr>
          <w:rFonts w:ascii="Courier New" w:hAnsi="Courier New" w:cs="Courier New"/>
          <w:sz w:val="20"/>
          <w:szCs w:val="24"/>
        </w:rPr>
        <w:tab/>
        <w:t>&lt;/xsd:annotation&gt;</w:t>
      </w:r>
      <w:r w:rsidRPr="00BC0D65">
        <w:rPr>
          <w:rFonts w:ascii="Courier New" w:hAnsi="Courier New" w:cs="Courier New"/>
          <w:sz w:val="20"/>
          <w:szCs w:val="24"/>
        </w:rPr>
        <w:br/>
      </w:r>
      <w:r w:rsidRPr="00BC0D65">
        <w:rPr>
          <w:rFonts w:ascii="Courier New" w:hAnsi="Courier New" w:cs="Courier New"/>
          <w:sz w:val="20"/>
          <w:szCs w:val="24"/>
        </w:rPr>
        <w:br/>
      </w:r>
      <w:r w:rsidRPr="00BC0D65">
        <w:rPr>
          <w:rFonts w:ascii="Courier New" w:hAnsi="Courier New" w:cs="Courier New"/>
          <w:sz w:val="20"/>
          <w:szCs w:val="24"/>
        </w:rPr>
        <w:tab/>
        <w:t>&lt;xsd:simpleType name="version_type"&gt;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&lt;xsd:annotation&gt;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&lt;xsd:documentation xml:lang="en"&gt; The ID for this version of the Address Standard.</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&lt;/xsd:documentation&gt;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&lt;/xsd:annotation&gt;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&lt;xsd:restriction base="xsd:token"&gt;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&lt;xsd:enumeration value="2.0"/&gt;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&lt;/xsd:restriction&gt;</w:t>
      </w:r>
      <w:r w:rsidRPr="00BC0D65">
        <w:rPr>
          <w:rFonts w:ascii="Courier New" w:hAnsi="Courier New" w:cs="Courier New"/>
          <w:sz w:val="20"/>
          <w:szCs w:val="24"/>
        </w:rPr>
        <w:br/>
      </w:r>
      <w:r w:rsidRPr="00BC0D65">
        <w:rPr>
          <w:rFonts w:ascii="Courier New" w:hAnsi="Courier New" w:cs="Courier New"/>
          <w:sz w:val="20"/>
          <w:szCs w:val="24"/>
        </w:rPr>
        <w:tab/>
        <w:t>&lt;/xsd:simpleType&gt;</w:t>
      </w:r>
      <w:r w:rsidRPr="00BC0D65">
        <w:rPr>
          <w:rFonts w:ascii="Courier New" w:hAnsi="Courier New" w:cs="Courier New"/>
          <w:sz w:val="20"/>
          <w:szCs w:val="24"/>
        </w:rPr>
        <w:br/>
      </w:r>
      <w:r w:rsidRPr="00BC0D65">
        <w:rPr>
          <w:rFonts w:ascii="Courier New" w:hAnsi="Courier New" w:cs="Courier New"/>
          <w:sz w:val="20"/>
          <w:szCs w:val="24"/>
        </w:rPr>
        <w:br/>
      </w:r>
      <w:r w:rsidRPr="00BC0D65">
        <w:rPr>
          <w:rFonts w:ascii="Courier New" w:hAnsi="Courier New" w:cs="Courier New"/>
          <w:sz w:val="20"/>
          <w:szCs w:val="24"/>
        </w:rPr>
        <w:tab/>
        <w:t>&lt;xsd:simpleType name="SchemaVersionType"&gt;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&lt;xsd:annotation&gt;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&lt;xsd:documentation xml:lang="en"&gt; The ID for this version of the Address Standard.</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&lt;/xsd:documentation&gt;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&lt;/xsd:annotation&gt;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&lt;xsd:restriction base="xsd:token"&gt;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r>
      <w:r w:rsidRPr="00BC0D65">
        <w:rPr>
          <w:rFonts w:ascii="Courier New" w:hAnsi="Courier New" w:cs="Courier New"/>
          <w:sz w:val="20"/>
          <w:szCs w:val="24"/>
        </w:rPr>
        <w:tab/>
        <w:t>&lt;xsd:enumeration value="5"/&gt;</w:t>
      </w:r>
      <w:r w:rsidRPr="00BC0D65">
        <w:rPr>
          <w:rFonts w:ascii="Courier New" w:hAnsi="Courier New" w:cs="Courier New"/>
          <w:sz w:val="20"/>
          <w:szCs w:val="24"/>
        </w:rPr>
        <w:br/>
      </w:r>
      <w:r w:rsidRPr="00BC0D65">
        <w:rPr>
          <w:rFonts w:ascii="Courier New" w:hAnsi="Courier New" w:cs="Courier New"/>
          <w:sz w:val="20"/>
          <w:szCs w:val="24"/>
        </w:rPr>
        <w:tab/>
      </w:r>
      <w:r w:rsidRPr="00BC0D65">
        <w:rPr>
          <w:rFonts w:ascii="Courier New" w:hAnsi="Courier New" w:cs="Courier New"/>
          <w:sz w:val="20"/>
          <w:szCs w:val="24"/>
        </w:rPr>
        <w:tab/>
        <w:t>&lt;/xsd:restriction&gt;</w:t>
      </w:r>
      <w:r w:rsidRPr="00BC0D65">
        <w:rPr>
          <w:rFonts w:ascii="Courier New" w:hAnsi="Courier New" w:cs="Courier New"/>
          <w:sz w:val="20"/>
          <w:szCs w:val="24"/>
        </w:rPr>
        <w:br/>
      </w:r>
      <w:r w:rsidRPr="00BC0D65">
        <w:rPr>
          <w:rFonts w:ascii="Courier New" w:hAnsi="Courier New" w:cs="Courier New"/>
          <w:sz w:val="20"/>
          <w:szCs w:val="24"/>
        </w:rPr>
        <w:tab/>
        <w:t>&lt;/xsd:simpleType&gt;</w:t>
      </w:r>
      <w:r w:rsidRPr="00BC0D65">
        <w:rPr>
          <w:rFonts w:ascii="Courier New" w:hAnsi="Courier New" w:cs="Courier New"/>
          <w:sz w:val="20"/>
          <w:szCs w:val="24"/>
        </w:rPr>
        <w:br/>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&lt;xsd:simpleType name="Separator_type"&gt;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 xml:space="preserve">&lt;xsd:documentation xml:lang="en"&gt; A word, phrase, or symbol used as a </w:t>
      </w:r>
      <w:r w:rsidRPr="002A21B9">
        <w:rPr>
          <w:rFonts w:ascii="Courier New" w:hAnsi="Courier New" w:cs="Courier New"/>
          <w:color w:val="000000"/>
          <w:sz w:val="20"/>
          <w:szCs w:val="24"/>
        </w:rPr>
        <w:lastRenderedPageBreak/>
        <w:t>separator between</w:t>
      </w:r>
      <w:r w:rsidR="00962709">
        <w:rPr>
          <w:rFonts w:ascii="Courier New" w:hAnsi="Courier New" w:cs="Courier New"/>
          <w:color w:val="000000"/>
          <w:sz w:val="20"/>
          <w:szCs w:val="24"/>
        </w:rPr>
        <w:t xml:space="preserve"> </w:t>
      </w:r>
      <w:r w:rsidRPr="002A21B9">
        <w:rPr>
          <w:rFonts w:ascii="Courier New" w:hAnsi="Courier New" w:cs="Courier New"/>
          <w:color w:val="000000"/>
          <w:sz w:val="20"/>
          <w:szCs w:val="24"/>
        </w:rPr>
        <w:t>components of a complex element or class. The Separator Element is required for</w:t>
      </w:r>
      <w:r w:rsidR="00962709">
        <w:rPr>
          <w:rFonts w:ascii="Courier New" w:hAnsi="Courier New" w:cs="Courier New"/>
          <w:color w:val="000000"/>
          <w:sz w:val="20"/>
          <w:szCs w:val="24"/>
        </w:rPr>
        <w:t xml:space="preserve"> </w:t>
      </w:r>
      <w:r w:rsidRPr="002A21B9">
        <w:rPr>
          <w:rFonts w:ascii="Courier New" w:hAnsi="Courier New" w:cs="Courier New"/>
          <w:color w:val="000000"/>
          <w:sz w:val="20"/>
          <w:szCs w:val="24"/>
        </w:rPr>
        <w:t>Intersection Addresses and for Two Numbe</w:t>
      </w:r>
      <w:r w:rsidR="00DD4614">
        <w:rPr>
          <w:rFonts w:ascii="Courier New" w:hAnsi="Courier New" w:cs="Courier New"/>
          <w:color w:val="000000"/>
          <w:sz w:val="20"/>
          <w:szCs w:val="24"/>
        </w:rPr>
        <w:t xml:space="preserve">r Address Ranges, and it </w:t>
      </w:r>
      <w:proofErr w:type="gramStart"/>
      <w:r w:rsidR="00DD4614">
        <w:rPr>
          <w:rFonts w:ascii="Courier New" w:hAnsi="Courier New" w:cs="Courier New"/>
          <w:color w:val="000000"/>
          <w:sz w:val="20"/>
          <w:szCs w:val="24"/>
        </w:rPr>
        <w:t xml:space="preserve">may be </w:t>
      </w:r>
      <w:r w:rsidRPr="002A21B9">
        <w:rPr>
          <w:rFonts w:ascii="Courier New" w:hAnsi="Courier New" w:cs="Courier New"/>
          <w:color w:val="000000"/>
          <w:sz w:val="20"/>
          <w:szCs w:val="24"/>
        </w:rPr>
        <w:t>used</w:t>
      </w:r>
      <w:proofErr w:type="gramEnd"/>
      <w:r w:rsidRPr="002A21B9">
        <w:rPr>
          <w:rFonts w:ascii="Courier New" w:hAnsi="Courier New" w:cs="Courier New"/>
          <w:color w:val="000000"/>
          <w:sz w:val="20"/>
          <w:szCs w:val="24"/>
        </w:rPr>
        <w:t xml:space="preserve"> in</w:t>
      </w:r>
      <w:r w:rsidR="00962709">
        <w:rPr>
          <w:rFonts w:ascii="Courier New" w:hAnsi="Courier New" w:cs="Courier New"/>
          <w:color w:val="000000"/>
          <w:sz w:val="20"/>
          <w:szCs w:val="24"/>
        </w:rPr>
        <w:t xml:space="preserve"> </w:t>
      </w:r>
      <w:r w:rsidRPr="002A21B9">
        <w:rPr>
          <w:rFonts w:ascii="Courier New" w:hAnsi="Courier New" w:cs="Courier New"/>
          <w:color w:val="000000"/>
          <w:sz w:val="20"/>
          <w:szCs w:val="24"/>
        </w:rPr>
        <w:t>constructing a Complete Street Name.</w:t>
      </w:r>
      <w:r w:rsidR="00962709">
        <w:rPr>
          <w:rFonts w:ascii="Courier New" w:hAnsi="Courier New" w:cs="Courier New"/>
          <w:color w:val="000000"/>
          <w:sz w:val="20"/>
          <w:szCs w:val="24"/>
        </w:rPr>
        <w:t xml:space="preserve"> </w:t>
      </w:r>
      <w:r w:rsidR="00962709" w:rsidRPr="00BC0D65">
        <w:rPr>
          <w:rFonts w:ascii="Courier New" w:hAnsi="Courier New" w:cs="Courier New"/>
          <w:sz w:val="20"/>
          <w:szCs w:val="24"/>
        </w:rPr>
        <w:t>&lt;</w:t>
      </w:r>
      <w:r w:rsidRPr="00BC0D65">
        <w:rPr>
          <w:rFonts w:ascii="Courier New" w:hAnsi="Courier New" w:cs="Courier New"/>
          <w:sz w:val="20"/>
          <w:szCs w:val="24"/>
        </w:rPr>
        <w:t>/xsd:documentation&gt;</w:t>
      </w:r>
      <w:r w:rsidRPr="00BC0D65">
        <w:rPr>
          <w:rFonts w:ascii="Courier New" w:hAnsi="Courier New" w:cs="Courier New"/>
          <w:sz w:val="20"/>
          <w:szCs w:val="24"/>
        </w:rPr>
        <w:br/>
        <w:t>&lt;/xsd:annotation&gt;</w:t>
      </w:r>
      <w:r w:rsidRPr="00BC0D65">
        <w:rPr>
          <w:rFonts w:ascii="Courier New" w:hAnsi="Courier New" w:cs="Courier New"/>
          <w:sz w:val="20"/>
          <w:szCs w:val="24"/>
        </w:rPr>
        <w:br/>
        <w:t>&lt;xsd:restriction base="xsd:string"&gt;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&lt;xsd:pattern value=".*"/&gt;</w:t>
      </w:r>
      <w:r w:rsidRPr="00BC0D65">
        <w:rPr>
          <w:rFonts w:ascii="Courier New" w:hAnsi="Courier New" w:cs="Courier New"/>
          <w:sz w:val="20"/>
          <w:szCs w:val="24"/>
        </w:rPr>
        <w:br/>
        <w:t>&lt;/xsd:restriction&gt;</w:t>
      </w:r>
      <w:r w:rsidRPr="00BC0D65">
        <w:rPr>
          <w:rFonts w:ascii="Courier New" w:hAnsi="Courier New" w:cs="Courier New"/>
          <w:sz w:val="20"/>
          <w:szCs w:val="24"/>
        </w:rPr>
        <w:br/>
        <w:t>&lt;/xsd:simpleType&gt;</w:t>
      </w:r>
      <w:r w:rsidRPr="00BC0D65">
        <w:rPr>
          <w:rFonts w:ascii="Courier New" w:hAnsi="Courier New" w:cs="Courier New"/>
          <w:sz w:val="20"/>
          <w:szCs w:val="24"/>
        </w:rPr>
        <w:br/>
      </w:r>
      <w:r w:rsidRPr="00BC0D65">
        <w:rPr>
          <w:rFonts w:ascii="Courier New" w:hAnsi="Courier New" w:cs="Courier New"/>
          <w:sz w:val="20"/>
          <w:szCs w:val="24"/>
        </w:rPr>
        <w:br/>
        <w:t>&lt;xsd:simpleType name="CornerOf_type"&gt;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 xml:lang="en"&gt; A directional word describing a corner formed by the</w:t>
      </w:r>
      <w:r w:rsidR="00962709" w:rsidRPr="00BC0D65">
        <w:rPr>
          <w:rFonts w:ascii="Courier New" w:hAnsi="Courier New" w:cs="Courier New"/>
          <w:sz w:val="20"/>
          <w:szCs w:val="24"/>
        </w:rPr>
        <w:t xml:space="preserve"> </w:t>
      </w:r>
      <w:r w:rsidRPr="00BC0D65">
        <w:rPr>
          <w:rFonts w:ascii="Courier New" w:hAnsi="Courier New" w:cs="Courier New"/>
          <w:sz w:val="20"/>
          <w:szCs w:val="24"/>
        </w:rPr>
        <w:t>intersection of two thoroughfares. &lt;/xsd:documentation&gt;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&lt;xsd:restriction base="xsd:string"/&gt;</w:t>
      </w:r>
      <w:r w:rsidRPr="00BC0D65">
        <w:rPr>
          <w:rFonts w:ascii="Courier New" w:hAnsi="Courier New" w:cs="Courier New"/>
          <w:sz w:val="20"/>
          <w:szCs w:val="24"/>
        </w:rPr>
        <w:br/>
        <w:t>&lt;/xsd:simpleType&gt;</w:t>
      </w:r>
      <w:r w:rsidRPr="00BC0D65">
        <w:rPr>
          <w:rFonts w:ascii="Courier New" w:hAnsi="Courier New" w:cs="Courier New"/>
          <w:sz w:val="20"/>
          <w:szCs w:val="24"/>
        </w:rPr>
        <w:br/>
      </w:r>
      <w:r w:rsidRPr="00BC0D65">
        <w:rPr>
          <w:rFonts w:ascii="Courier New" w:hAnsi="Courier New" w:cs="Courier New"/>
          <w:sz w:val="20"/>
          <w:szCs w:val="24"/>
        </w:rPr>
        <w:br/>
        <w:t>&lt;xsd:simpleType name="ElementSequenceNumber_type"&gt;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 xml:lang="en"&gt; The order in which the elements of a Complete</w:t>
      </w:r>
      <w:r w:rsidR="00962709" w:rsidRPr="00BC0D65">
        <w:rPr>
          <w:rFonts w:ascii="Courier New" w:hAnsi="Courier New" w:cs="Courier New"/>
          <w:sz w:val="20"/>
          <w:szCs w:val="24"/>
        </w:rPr>
        <w:t xml:space="preserve"> </w:t>
      </w:r>
      <w:r w:rsidRPr="00BC0D65">
        <w:rPr>
          <w:rFonts w:ascii="Courier New" w:hAnsi="Courier New" w:cs="Courier New"/>
          <w:sz w:val="20"/>
          <w:szCs w:val="24"/>
        </w:rPr>
        <w:t>Subaddress, Complete Landmark Name, or Complete Place Name should be written.&lt;/xsd:documentation&gt;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&lt;xsd:restriction base="xsd:integer"/&gt;</w:t>
      </w:r>
      <w:r w:rsidRPr="00BC0D65">
        <w:rPr>
          <w:rFonts w:ascii="Courier New" w:hAnsi="Courier New" w:cs="Courier New"/>
          <w:sz w:val="20"/>
          <w:szCs w:val="24"/>
        </w:rPr>
        <w:br/>
        <w:t>&lt;/xsd:simpleType&gt;</w:t>
      </w:r>
      <w:r w:rsidRPr="00BC0D65">
        <w:rPr>
          <w:rFonts w:ascii="Courier New" w:hAnsi="Courier New" w:cs="Courier New"/>
          <w:sz w:val="20"/>
          <w:szCs w:val="24"/>
        </w:rPr>
        <w:br/>
      </w:r>
      <w:r w:rsidRPr="00BC0D65">
        <w:rPr>
          <w:rFonts w:ascii="Courier New" w:hAnsi="Courier New" w:cs="Courier New"/>
          <w:sz w:val="20"/>
          <w:szCs w:val="24"/>
        </w:rPr>
        <w:br/>
        <w:t>&lt;xsd:simpleType name="GNISFeatureID_type"&gt;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 xml:lang="en"&gt; "A permanent, unique number assigned to a geographic</w:t>
      </w:r>
      <w:r w:rsidR="00962709" w:rsidRPr="00BC0D65">
        <w:rPr>
          <w:rFonts w:ascii="Courier New" w:hAnsi="Courier New" w:cs="Courier New"/>
          <w:sz w:val="20"/>
          <w:szCs w:val="24"/>
        </w:rPr>
        <w:t xml:space="preserve"> </w:t>
      </w:r>
      <w:r w:rsidRPr="00BC0D65">
        <w:rPr>
          <w:rFonts w:ascii="Courier New" w:hAnsi="Courier New" w:cs="Courier New"/>
          <w:sz w:val="20"/>
          <w:szCs w:val="24"/>
        </w:rPr>
        <w:t>feature for the sole purpose of uniquely identifying that feature as a record in any</w:t>
      </w:r>
      <w:r w:rsidR="00962709" w:rsidRPr="00BC0D65">
        <w:rPr>
          <w:rFonts w:ascii="Courier New" w:hAnsi="Courier New" w:cs="Courier New"/>
          <w:sz w:val="20"/>
          <w:szCs w:val="24"/>
        </w:rPr>
        <w:t xml:space="preserve"> </w:t>
      </w:r>
      <w:r w:rsidRPr="00BC0D65">
        <w:rPr>
          <w:rFonts w:ascii="Courier New" w:hAnsi="Courier New" w:cs="Courier New"/>
          <w:sz w:val="20"/>
          <w:szCs w:val="24"/>
        </w:rPr>
        <w:t>information system database, dataset, file, or document and for distinguishing it</w:t>
      </w:r>
      <w:r w:rsidR="00962709" w:rsidRPr="00BC0D65">
        <w:rPr>
          <w:rFonts w:ascii="Courier New" w:hAnsi="Courier New" w:cs="Courier New"/>
          <w:sz w:val="20"/>
          <w:szCs w:val="24"/>
        </w:rPr>
        <w:t xml:space="preserve"> </w:t>
      </w:r>
      <w:r w:rsidRPr="00BC0D65">
        <w:rPr>
          <w:rFonts w:ascii="Courier New" w:hAnsi="Courier New" w:cs="Courier New"/>
          <w:sz w:val="20"/>
          <w:szCs w:val="24"/>
        </w:rPr>
        <w:t>from all other feature records so identified. The number is assigned sequentially</w:t>
      </w:r>
      <w:r w:rsidR="00962709" w:rsidRPr="00BC0D65">
        <w:rPr>
          <w:rFonts w:ascii="Courier New" w:hAnsi="Courier New" w:cs="Courier New"/>
          <w:sz w:val="20"/>
          <w:szCs w:val="24"/>
        </w:rPr>
        <w:t xml:space="preserve"> </w:t>
      </w:r>
      <w:r w:rsidRPr="00BC0D65">
        <w:rPr>
          <w:rFonts w:ascii="Courier New" w:hAnsi="Courier New" w:cs="Courier New"/>
          <w:sz w:val="20"/>
          <w:szCs w:val="24"/>
        </w:rPr>
        <w:t>(highest existing number plus one) to new records as they are created in the</w:t>
      </w:r>
      <w:r w:rsidR="00962709" w:rsidRPr="00BC0D65">
        <w:rPr>
          <w:rFonts w:ascii="Courier New" w:hAnsi="Courier New" w:cs="Courier New"/>
          <w:sz w:val="20"/>
          <w:szCs w:val="24"/>
        </w:rPr>
        <w:t xml:space="preserve"> </w:t>
      </w:r>
      <w:r w:rsidRPr="00BC0D65">
        <w:rPr>
          <w:rFonts w:ascii="Courier New" w:hAnsi="Courier New" w:cs="Courier New"/>
          <w:sz w:val="20"/>
          <w:szCs w:val="24"/>
        </w:rPr>
        <w:t>Geographic Names Information System." Definition Source Geographic Names Project,</w:t>
      </w:r>
      <w:r w:rsidR="00962709" w:rsidRPr="00BC0D65">
        <w:rPr>
          <w:rFonts w:ascii="Courier New" w:hAnsi="Courier New" w:cs="Courier New"/>
          <w:sz w:val="20"/>
          <w:szCs w:val="24"/>
        </w:rPr>
        <w:t xml:space="preserve"> </w:t>
      </w:r>
      <w:r w:rsidRPr="00BC0D65">
        <w:rPr>
          <w:rFonts w:ascii="Courier New" w:hAnsi="Courier New" w:cs="Courier New"/>
          <w:sz w:val="20"/>
          <w:szCs w:val="24"/>
        </w:rPr>
        <w:t>USGS, 523 National Center, Weston, VA 20192-0523, as posted August 25, 2009 at:</w:t>
      </w:r>
      <w:r w:rsidRPr="00BC0D65">
        <w:rPr>
          <w:rFonts w:ascii="Courier New" w:hAnsi="Courier New" w:cs="Courier New"/>
          <w:sz w:val="20"/>
          <w:szCs w:val="24"/>
        </w:rPr>
        <w:tab/>
      </w:r>
      <w:r w:rsidRPr="00BC0D65">
        <w:rPr>
          <w:rFonts w:ascii="Courier New" w:hAnsi="Courier New" w:cs="Courier New"/>
          <w:sz w:val="20"/>
          <w:szCs w:val="24"/>
        </w:rPr>
        <w:tab/>
        <w:t>http://geonames.usgs.gov/domestic/metadata.htm "Feature Identifier"</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&lt;/xsd:documentation&gt;</w:t>
      </w:r>
      <w:r w:rsidRPr="00BC0D65">
        <w:rPr>
          <w:rFonts w:ascii="Courier New" w:hAnsi="Courier New" w:cs="Courier New"/>
          <w:sz w:val="20"/>
          <w:szCs w:val="24"/>
        </w:rPr>
        <w:b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&lt;xsd:restriction base="xsd:integer"/&gt;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&lt;/xsd:simpleType&gt;</w:t>
      </w:r>
      <w:r w:rsidRPr="00BC0D65">
        <w:rPr>
          <w:rFonts w:ascii="Courier New" w:hAnsi="Courier New" w:cs="Courier New"/>
          <w:sz w:val="20"/>
          <w:szCs w:val="24"/>
        </w:rPr>
        <w:br/>
      </w:r>
      <w:r w:rsidRPr="00BC0D65">
        <w:rPr>
          <w:rFonts w:ascii="Courier New" w:hAnsi="Courier New" w:cs="Courier New"/>
          <w:sz w:val="20"/>
          <w:szCs w:val="24"/>
        </w:rPr>
        <w:br/>
        <w:t>&lt;xsd:complexType name="AddressNumberPrefix_type"&gt;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&lt;xsd:documentation xml:lang="en"&gt; The portion of the Complete Address Number which</w:t>
      </w:r>
      <w:r w:rsidR="00962709" w:rsidRPr="00BC0D65">
        <w:rPr>
          <w:rFonts w:ascii="Courier New" w:hAnsi="Courier New" w:cs="Courier New"/>
          <w:sz w:val="20"/>
          <w:szCs w:val="24"/>
        </w:rPr>
        <w:t xml:space="preserve"> </w:t>
      </w:r>
      <w:r w:rsidRPr="00BC0D65">
        <w:rPr>
          <w:rFonts w:ascii="Courier New" w:hAnsi="Courier New" w:cs="Courier New"/>
          <w:sz w:val="20"/>
          <w:szCs w:val="24"/>
        </w:rPr>
        <w:t>precedes the Address Number itself. &lt;/xsd:documentation&gt;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&lt;xsd:simpleContent&gt;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&lt;xsd:extension base="xsd:string"&gt;</w:t>
      </w:r>
      <w:r w:rsidRPr="00BC0D65">
        <w:rPr>
          <w:rFonts w:ascii="Courier New" w:hAnsi="Courier New" w:cs="Courier New"/>
          <w:sz w:val="20"/>
          <w:szCs w:val="24"/>
        </w:rPr>
        <w:br/>
      </w:r>
      <w:r w:rsidR="00962709" w:rsidRPr="00BC0D65">
        <w:rPr>
          <w:rFonts w:ascii="Courier New" w:hAnsi="Courier New" w:cs="Courier New"/>
          <w:sz w:val="20"/>
          <w:szCs w:val="24"/>
        </w:rPr>
        <w:t xml:space="preserve"> </w:t>
      </w:r>
      <w:r w:rsidRPr="00BC0D65">
        <w:rPr>
          <w:rFonts w:ascii="Courier New" w:hAnsi="Courier New" w:cs="Courier New"/>
          <w:sz w:val="20"/>
          <w:szCs w:val="24"/>
        </w:rPr>
        <w:t>&lt;xsd:attribute name="Separator" type="addr_type:Separator_type"/&gt;</w:t>
      </w:r>
      <w:r w:rsidRPr="00BC0D65">
        <w:rPr>
          <w:rFonts w:ascii="Courier New" w:hAnsi="Courier New" w:cs="Courier New"/>
          <w:sz w:val="20"/>
          <w:szCs w:val="24"/>
        </w:rPr>
        <w:br/>
        <w:t>&lt;/xsd:extension&gt;</w:t>
      </w:r>
      <w:r w:rsidRPr="00BC0D65">
        <w:rPr>
          <w:rFonts w:ascii="Courier New" w:hAnsi="Courier New" w:cs="Courier New"/>
          <w:sz w:val="20"/>
          <w:szCs w:val="24"/>
        </w:rPr>
        <w:br/>
        <w:t>&lt;/xsd:simpleContent&gt;</w:t>
      </w:r>
      <w:r w:rsidRPr="00BC0D65">
        <w:rPr>
          <w:rFonts w:ascii="Courier New" w:hAnsi="Courier New" w:cs="Courier New"/>
          <w:sz w:val="20"/>
          <w:szCs w:val="24"/>
        </w:rPr>
        <w:br/>
        <w:t>&lt;/xsd:complexType&gt;</w:t>
      </w:r>
      <w:r w:rsidRPr="00BC0D65">
        <w:rPr>
          <w:rFonts w:ascii="Courier New" w:hAnsi="Courier New" w:cs="Courier New"/>
          <w:sz w:val="20"/>
          <w:szCs w:val="24"/>
        </w:rPr>
        <w:br/>
      </w:r>
      <w:r w:rsidRPr="00BC0D65">
        <w:rPr>
          <w:rFonts w:ascii="Courier New" w:hAnsi="Courier New" w:cs="Courier New"/>
          <w:sz w:val="20"/>
          <w:szCs w:val="24"/>
        </w:rPr>
        <w:br/>
        <w:t>&lt;xsd:simpleType name="AddressNumber_type"&gt;</w:t>
      </w:r>
      <w:r w:rsidRPr="00BC0D65">
        <w:rPr>
          <w:rFonts w:ascii="Courier New" w:hAnsi="Courier New" w:cs="Courier New"/>
          <w:sz w:val="20"/>
          <w:szCs w:val="24"/>
        </w:rPr>
        <w:br/>
      </w:r>
      <w:r w:rsidR="00AF3C55" w:rsidRPr="00BC0D65">
        <w:rPr>
          <w:rFonts w:ascii="Courier New" w:hAnsi="Courier New" w:cs="Courier New"/>
          <w:sz w:val="20"/>
          <w:szCs w:val="24"/>
        </w:rPr>
        <w:t xml:space="preserve"> </w:t>
      </w:r>
      <w:r w:rsidRPr="00BC0D65">
        <w:rPr>
          <w:rFonts w:ascii="Courier New" w:hAnsi="Courier New" w:cs="Courier New"/>
          <w:sz w:val="20"/>
          <w:szCs w:val="24"/>
        </w:rPr>
        <w:t>&lt;xsd:annotation&gt;</w:t>
      </w:r>
      <w:r w:rsidRPr="00BC0D65">
        <w:rPr>
          <w:rFonts w:ascii="Courier New" w:hAnsi="Courier New" w:cs="Courier New"/>
          <w:sz w:val="20"/>
          <w:szCs w:val="24"/>
        </w:rPr>
        <w:br/>
      </w:r>
      <w:r w:rsidR="00AF3C55">
        <w:rPr>
          <w:rFonts w:ascii="Courier New" w:hAnsi="Courier New" w:cs="Courier New"/>
          <w:color w:val="003296"/>
          <w:sz w:val="20"/>
          <w:szCs w:val="24"/>
        </w:rPr>
        <w:lastRenderedPageBreak/>
        <w:t xml:space="preserve"> </w:t>
      </w:r>
      <w:r w:rsidRPr="00BC0D65">
        <w:rPr>
          <w:rFonts w:ascii="Courier New" w:hAnsi="Courier New" w:cs="Courier New"/>
          <w:sz w:val="20"/>
          <w:szCs w:val="24"/>
        </w:rPr>
        <w:t>&lt;xsd:documentation xml:lang="en"&gt;The numeric identifier for a land parcel, house,</w:t>
      </w:r>
      <w:r w:rsidR="00AF3C55" w:rsidRPr="00BC0D65">
        <w:rPr>
          <w:rFonts w:ascii="Courier New" w:hAnsi="Courier New" w:cs="Courier New"/>
          <w:sz w:val="20"/>
          <w:szCs w:val="24"/>
        </w:rPr>
        <w:t xml:space="preserve"> </w:t>
      </w:r>
      <w:r w:rsidRPr="00BC0D65">
        <w:rPr>
          <w:rFonts w:ascii="Courier New" w:hAnsi="Courier New" w:cs="Courier New"/>
          <w:sz w:val="20"/>
          <w:szCs w:val="24"/>
        </w:rPr>
        <w:t>building or other location along a thoroughfare or within a community. 1. The</w:t>
      </w:r>
      <w:r w:rsidR="00AF3C55" w:rsidRPr="00BC0D65">
        <w:rPr>
          <w:rFonts w:ascii="Courier New" w:hAnsi="Courier New" w:cs="Courier New"/>
          <w:sz w:val="20"/>
          <w:szCs w:val="24"/>
        </w:rPr>
        <w:t xml:space="preserve"> </w:t>
      </w:r>
      <w:r w:rsidRPr="00BC0D65">
        <w:rPr>
          <w:rFonts w:ascii="Courier New" w:hAnsi="Courier New" w:cs="Courier New"/>
          <w:sz w:val="20"/>
          <w:szCs w:val="24"/>
        </w:rPr>
        <w:t>Address Number is defined as an integer to support address sorting, parity</w:t>
      </w:r>
      <w:r w:rsidR="00AF3C55" w:rsidRPr="00BC0D65">
        <w:rPr>
          <w:rFonts w:ascii="Courier New" w:hAnsi="Courier New" w:cs="Courier New"/>
          <w:sz w:val="20"/>
          <w:szCs w:val="24"/>
        </w:rPr>
        <w:t xml:space="preserve"> </w:t>
      </w:r>
      <w:r w:rsidRPr="00BC0D65">
        <w:rPr>
          <w:rFonts w:ascii="Courier New" w:hAnsi="Courier New" w:cs="Courier New"/>
          <w:sz w:val="20"/>
          <w:szCs w:val="24"/>
        </w:rPr>
        <w:t>(even/odd) definition, and in/out of address range tests.</w:t>
      </w:r>
    </w:p>
    <w:p w:rsidR="00AF3C55" w:rsidRPr="00BC0D65" w:rsidRDefault="002A21B9" w:rsidP="005D5A0A">
      <w:pPr>
        <w:pStyle w:val="NoSpacing"/>
      </w:pPr>
      <w:r w:rsidRPr="00BC0D65">
        <w:t xml:space="preserve"> 2. The Address Number </w:t>
      </w:r>
      <w:proofErr w:type="gramStart"/>
      <w:r w:rsidRPr="00BC0D65">
        <w:t>must</w:t>
      </w:r>
      <w:r w:rsidR="00AF3C55" w:rsidRPr="00BC0D65">
        <w:t xml:space="preserve"> </w:t>
      </w:r>
      <w:r w:rsidRPr="00BC0D65">
        <w:t>be converted</w:t>
      </w:r>
      <w:proofErr w:type="gramEnd"/>
      <w:r w:rsidRPr="00BC0D65">
        <w:t xml:space="preserve"> to a character string when it is combined with the prefix and suffix</w:t>
      </w:r>
      <w:r w:rsidR="00AF3C55" w:rsidRPr="00BC0D65">
        <w:t xml:space="preserve"> </w:t>
      </w:r>
      <w:r w:rsidRPr="00BC0D65">
        <w:t>into a Complete Address Number.</w:t>
      </w:r>
    </w:p>
    <w:p w:rsidR="00AF3C55" w:rsidRPr="00BC0D65" w:rsidRDefault="002A21B9" w:rsidP="005D5A0A">
      <w:pPr>
        <w:pStyle w:val="NoSpacing"/>
      </w:pPr>
      <w:r w:rsidRPr="00BC0D65">
        <w:t xml:space="preserve"> 3. Some addresses may contain letters, fractions,</w:t>
      </w:r>
      <w:r w:rsidR="00AF3C55" w:rsidRPr="00BC0D65">
        <w:t xml:space="preserve"> </w:t>
      </w:r>
      <w:r w:rsidRPr="00BC0D65">
        <w:t>hyphens, decimals and other non-integer content within the Complete Address Number.</w:t>
      </w:r>
      <w:r w:rsidR="00AF3C55" w:rsidRPr="00BC0D65">
        <w:t xml:space="preserve"> </w:t>
      </w:r>
      <w:r w:rsidRPr="00BC0D65">
        <w:t xml:space="preserve">Those non-integer elements </w:t>
      </w:r>
      <w:proofErr w:type="gramStart"/>
      <w:r w:rsidRPr="00BC0D65">
        <w:t>should be placed</w:t>
      </w:r>
      <w:proofErr w:type="gramEnd"/>
      <w:r w:rsidRPr="00BC0D65">
        <w:t xml:space="preserve"> in the Address Number Prefix if they</w:t>
      </w:r>
      <w:r w:rsidR="00AF3C55" w:rsidRPr="00BC0D65">
        <w:t xml:space="preserve"> </w:t>
      </w:r>
      <w:r w:rsidRPr="00BC0D65">
        <w:t>appear before the Address Number, or in the Address Number Suffix if they follow the</w:t>
      </w:r>
      <w:r w:rsidR="00AF3C55" w:rsidRPr="00BC0D65">
        <w:t xml:space="preserve"> </w:t>
      </w:r>
      <w:r w:rsidRPr="00BC0D65">
        <w:t>Address Number. For example, if the New York City hyphenated address 194-03 ½ 50</w:t>
      </w:r>
      <w:r w:rsidRPr="00BC0D65">
        <w:rPr>
          <w:vertAlign w:val="superscript"/>
        </w:rPr>
        <w:t>th</w:t>
      </w:r>
      <w:r w:rsidR="00AF3C55" w:rsidRPr="00BC0D65">
        <w:t xml:space="preserve"> </w:t>
      </w:r>
      <w:r w:rsidRPr="00BC0D65">
        <w:t xml:space="preserve">Avenue, New York, NY 11365 were to be </w:t>
      </w:r>
      <w:proofErr w:type="gramStart"/>
      <w:r w:rsidRPr="00BC0D65">
        <w:t>parsed</w:t>
      </w:r>
      <w:proofErr w:type="gramEnd"/>
      <w:r w:rsidRPr="00BC0D65">
        <w:t xml:space="preserve"> rather than represented as a Complete</w:t>
      </w:r>
      <w:r w:rsidR="00AF3C55" w:rsidRPr="00BC0D65">
        <w:t xml:space="preserve"> </w:t>
      </w:r>
      <w:r w:rsidRPr="00BC0D65">
        <w:t xml:space="preserve">Address Number: </w:t>
      </w:r>
    </w:p>
    <w:p w:rsidR="00AF3C55" w:rsidRPr="00BC0D65" w:rsidRDefault="002A21B9" w:rsidP="005D5A0A">
      <w:pPr>
        <w:pStyle w:val="NoSpacing"/>
      </w:pPr>
      <w:r w:rsidRPr="00BC0D65">
        <w:t>---the Address Number Prefix would be "194-" (including the hyphen),</w:t>
      </w:r>
      <w:r w:rsidRPr="00BC0D65">
        <w:br/>
        <w:t>---the Address Number would be 3 (converted to "03" (text) in constructing the</w:t>
      </w:r>
      <w:r w:rsidR="00AF3C55" w:rsidRPr="00BC0D65">
        <w:t xml:space="preserve"> </w:t>
      </w:r>
      <w:r w:rsidRPr="00BC0D65">
        <w:t>Complete Address Number),</w:t>
      </w:r>
      <w:r w:rsidR="00AF3C55" w:rsidRPr="00BC0D65">
        <w:t xml:space="preserve"> </w:t>
      </w:r>
    </w:p>
    <w:p w:rsidR="00AF3C55" w:rsidRPr="00BC0D65" w:rsidRDefault="002A21B9" w:rsidP="005D5A0A">
      <w:pPr>
        <w:pStyle w:val="NoSpacing"/>
      </w:pPr>
      <w:r w:rsidRPr="00BC0D65">
        <w:t xml:space="preserve"> ---and the Address Number Suffix would be "1/2".</w:t>
      </w:r>
    </w:p>
    <w:p w:rsidR="00AF3C55" w:rsidRPr="00BC0D65" w:rsidRDefault="002A21B9" w:rsidP="005D5A0A">
      <w:pPr>
        <w:pStyle w:val="NoSpacing"/>
      </w:pPr>
      <w:r w:rsidRPr="00BC0D65">
        <w:t xml:space="preserve"> 4.</w:t>
      </w:r>
      <w:r w:rsidR="00AF3C55" w:rsidRPr="00BC0D65">
        <w:t xml:space="preserve"> </w:t>
      </w:r>
      <w:r w:rsidRPr="00BC0D65">
        <w:t xml:space="preserve">Special care should be taken with records where the Address Number is </w:t>
      </w:r>
      <w:proofErr w:type="gramStart"/>
      <w:r w:rsidRPr="00BC0D65">
        <w:t>0</w:t>
      </w:r>
      <w:proofErr w:type="gramEnd"/>
      <w:r w:rsidRPr="00BC0D65">
        <w:t xml:space="preserve"> (zero).</w:t>
      </w:r>
      <w:r w:rsidR="00AF3C55" w:rsidRPr="00BC0D65">
        <w:t xml:space="preserve"> </w:t>
      </w:r>
      <w:r w:rsidRPr="00BC0D65">
        <w:t>Occasionally zero is issued as a valid address number (e.g. Zero Prince Street,</w:t>
      </w:r>
      <w:r w:rsidR="00AF3C55" w:rsidRPr="00BC0D65">
        <w:t xml:space="preserve"> </w:t>
      </w:r>
      <w:r w:rsidRPr="00BC0D65">
        <w:t>Alexandria, VA 22314) or it can be imputed (</w:t>
      </w:r>
      <w:proofErr w:type="gramStart"/>
      <w:r w:rsidRPr="00BC0D65">
        <w:t>1/</w:t>
      </w:r>
      <w:proofErr w:type="gramEnd"/>
      <w:r w:rsidRPr="00BC0D65">
        <w:t>2 Fifth Avenue, New York, NY 10003(for which the Address Number would be 0 and the Address Number Suffix would be</w:t>
      </w:r>
      <w:r w:rsidR="00AF3C55" w:rsidRPr="00BC0D65">
        <w:t xml:space="preserve"> </w:t>
      </w:r>
      <w:r w:rsidRPr="00BC0D65">
        <w:t xml:space="preserve">"1/2")). More often, though, zero </w:t>
      </w:r>
      <w:proofErr w:type="gramStart"/>
      <w:r w:rsidRPr="00BC0D65">
        <w:t>is shown</w:t>
      </w:r>
      <w:proofErr w:type="gramEnd"/>
      <w:r w:rsidRPr="00BC0D65">
        <w:t xml:space="preserve"> because the Address Number is either</w:t>
      </w:r>
      <w:r w:rsidR="00AF3C55" w:rsidRPr="00BC0D65">
        <w:t xml:space="preserve"> </w:t>
      </w:r>
      <w:r w:rsidRPr="00BC0D65">
        <w:t>missing or non-existent, and null value has been converted to zero.</w:t>
      </w:r>
    </w:p>
    <w:p w:rsidR="00AF3C55" w:rsidRPr="00BC0D65" w:rsidRDefault="002A21B9" w:rsidP="005D5A0A">
      <w:pPr>
        <w:pStyle w:val="NoSpacing"/>
      </w:pPr>
      <w:r w:rsidRPr="00BC0D65">
        <w:t xml:space="preserve"> 5. Address</w:t>
      </w:r>
      <w:r w:rsidRPr="00BC0D65">
        <w:tab/>
        <w:t>Numbers vs. Address "Letters". In rare instances, thoroughfare addresses may be</w:t>
      </w:r>
      <w:r w:rsidR="00AF3C55" w:rsidRPr="00BC0D65">
        <w:t xml:space="preserve"> </w:t>
      </w:r>
      <w:r w:rsidRPr="00BC0D65">
        <w:t>identified by letters instead of numbers (for example, "A" Main Street, "B" Main</w:t>
      </w:r>
      <w:r w:rsidR="00AF3C55" w:rsidRPr="00BC0D65">
        <w:t xml:space="preserve"> </w:t>
      </w:r>
      <w:r w:rsidRPr="00BC0D65">
        <w:t>Street, "C" Main Street, "AA" Main Street, "AB" Main Street, etc.) A few thousand</w:t>
      </w:r>
      <w:r w:rsidR="00AF3C55" w:rsidRPr="00BC0D65">
        <w:t xml:space="preserve"> </w:t>
      </w:r>
      <w:r w:rsidRPr="00BC0D65">
        <w:t xml:space="preserve">such cases </w:t>
      </w:r>
      <w:proofErr w:type="gramStart"/>
      <w:r w:rsidRPr="00BC0D65">
        <w:t>have been verified</w:t>
      </w:r>
      <w:proofErr w:type="gramEnd"/>
      <w:r w:rsidRPr="00BC0D65">
        <w:t xml:space="preserve"> in Puerto Rico, and others may be found elsewhere. In</w:t>
      </w:r>
      <w:r w:rsidR="00AF3C55" w:rsidRPr="00BC0D65">
        <w:t xml:space="preserve"> </w:t>
      </w:r>
      <w:r w:rsidRPr="00BC0D65">
        <w:t xml:space="preserve">such cases, the letter(s) </w:t>
      </w:r>
      <w:proofErr w:type="gramStart"/>
      <w:r w:rsidRPr="00BC0D65">
        <w:t>cannot be treated</w:t>
      </w:r>
      <w:proofErr w:type="gramEnd"/>
      <w:r w:rsidRPr="00BC0D65">
        <w:t xml:space="preserve"> as an Address Number, because an Address</w:t>
      </w:r>
      <w:r w:rsidR="00AF3C55" w:rsidRPr="00BC0D65">
        <w:t xml:space="preserve"> </w:t>
      </w:r>
      <w:r w:rsidRPr="00BC0D65">
        <w:t>Number must be an integer. The letter(s) also cannot be an Address Number Prefix or</w:t>
      </w:r>
      <w:r w:rsidR="00AF3C55" w:rsidRPr="00BC0D65">
        <w:t xml:space="preserve"> </w:t>
      </w:r>
      <w:r w:rsidRPr="00BC0D65">
        <w:t xml:space="preserve">Address Number Suffix, because neither of those </w:t>
      </w:r>
      <w:proofErr w:type="gramStart"/>
      <w:r w:rsidRPr="00BC0D65">
        <w:t>can be created</w:t>
      </w:r>
      <w:proofErr w:type="gramEnd"/>
      <w:r w:rsidRPr="00BC0D65">
        <w:t xml:space="preserve"> except in conjunction</w:t>
      </w:r>
      <w:r w:rsidR="00AF3C55" w:rsidRPr="00BC0D65">
        <w:t xml:space="preserve"> </w:t>
      </w:r>
      <w:r w:rsidRPr="00BC0D65">
        <w:t>with an Address Number. Instead, the letter(s) should be treated a Subaddress</w:t>
      </w:r>
      <w:r w:rsidR="00AF3C55" w:rsidRPr="00BC0D65">
        <w:t xml:space="preserve"> </w:t>
      </w:r>
      <w:r w:rsidRPr="00BC0D65">
        <w:t xml:space="preserve">Identifier in an Unnumbered Thoroughfare Address. (For </w:t>
      </w:r>
      <w:proofErr w:type="gramStart"/>
      <w:r w:rsidRPr="00BC0D65">
        <w:t>example:</w:t>
      </w:r>
      <w:proofErr w:type="gramEnd"/>
      <w:r w:rsidRPr="00BC0D65">
        <w:t xml:space="preserve"> Complete Street Name</w:t>
      </w:r>
      <w:r w:rsidRPr="00BC0D65">
        <w:tab/>
        <w:t>= "Calle Sanchez", Complete Subaddress Identifier = "AB", Complete Place Name =</w:t>
      </w:r>
      <w:r w:rsidR="00AF3C55" w:rsidRPr="00BC0D65">
        <w:t xml:space="preserve"> </w:t>
      </w:r>
      <w:r w:rsidRPr="00BC0D65">
        <w:t xml:space="preserve">"Mayaguez" State Name = "PR"). As an alternative, the address </w:t>
      </w:r>
      <w:proofErr w:type="gramStart"/>
      <w:r w:rsidRPr="00BC0D65">
        <w:t>may be classified in</w:t>
      </w:r>
      <w:r w:rsidR="00AF3C55" w:rsidRPr="00BC0D65">
        <w:t xml:space="preserve"> </w:t>
      </w:r>
      <w:r w:rsidRPr="00BC0D65">
        <w:t>the General Address Class and treated accordingly</w:t>
      </w:r>
      <w:proofErr w:type="gramEnd"/>
      <w:r w:rsidRPr="00BC0D65">
        <w:t>. &lt;/xsd:documentation&gt;</w:t>
      </w:r>
      <w:r w:rsidRPr="00BC0D65">
        <w:br/>
      </w:r>
      <w:r w:rsidR="00AF3C55" w:rsidRPr="00BC0D65">
        <w:t xml:space="preserve"> </w:t>
      </w:r>
      <w:r w:rsidRPr="00BC0D65">
        <w:t>&lt;/xsd:annotation&gt;</w:t>
      </w:r>
      <w:r w:rsidRPr="00BC0D65">
        <w:br/>
        <w:t xml:space="preserve"> &lt;xsd:restriction base="xsd:string"/&gt;</w:t>
      </w:r>
      <w:r w:rsidRPr="00BC0D65">
        <w:br/>
        <w:t>&lt;/xsd:simpleType&gt;</w:t>
      </w:r>
      <w:r w:rsidRPr="00BC0D65">
        <w:br/>
      </w:r>
      <w:r w:rsidRPr="00BC0D65">
        <w:br/>
        <w:t>&lt;xsd:complexType name="AddressNumberSuffix_type"&gt;</w:t>
      </w:r>
      <w:r w:rsidRPr="00BC0D65">
        <w:br/>
      </w:r>
      <w:r w:rsidR="00AF3C55" w:rsidRPr="00BC0D65">
        <w:t xml:space="preserve"> </w:t>
      </w:r>
      <w:r w:rsidRPr="00BC0D65">
        <w:t>&lt;xsd:annotation&gt;</w:t>
      </w:r>
      <w:r w:rsidRPr="00BC0D65">
        <w:br/>
      </w:r>
      <w:r w:rsidR="00AF3C55" w:rsidRPr="00BC0D65">
        <w:t xml:space="preserve">  </w:t>
      </w:r>
      <w:r w:rsidRPr="00BC0D65">
        <w:t>&lt;xsd:documentation xml:lang="en"&gt;The portion of the Complete Address Number which</w:t>
      </w:r>
      <w:r w:rsidRPr="00BC0D65">
        <w:tab/>
        <w:t>follows the Address Number itself.</w:t>
      </w:r>
    </w:p>
    <w:p w:rsidR="00AF3C55" w:rsidRPr="00BC0D65" w:rsidRDefault="002A21B9" w:rsidP="005D5A0A">
      <w:pPr>
        <w:pStyle w:val="NoSpacing"/>
      </w:pPr>
      <w:r w:rsidRPr="00BC0D65">
        <w:t xml:space="preserve"> 1. This element </w:t>
      </w:r>
      <w:proofErr w:type="gramStart"/>
      <w:r w:rsidRPr="00BC0D65">
        <w:t>is not found</w:t>
      </w:r>
      <w:proofErr w:type="gramEnd"/>
      <w:r w:rsidRPr="00BC0D65">
        <w:t xml:space="preserve"> in most Complete</w:t>
      </w:r>
      <w:r w:rsidR="00AF3C55" w:rsidRPr="00BC0D65">
        <w:t xml:space="preserve"> </w:t>
      </w:r>
      <w:r w:rsidRPr="00BC0D65">
        <w:t xml:space="preserve">Address Numbers. When found, it </w:t>
      </w:r>
      <w:proofErr w:type="gramStart"/>
      <w:r w:rsidRPr="00BC0D65">
        <w:t>should be separated</w:t>
      </w:r>
      <w:proofErr w:type="gramEnd"/>
      <w:r w:rsidRPr="00BC0D65">
        <w:t xml:space="preserve"> from the Address Number so that</w:t>
      </w:r>
      <w:r w:rsidR="00AF3C55" w:rsidRPr="00BC0D65">
        <w:t xml:space="preserve"> </w:t>
      </w:r>
      <w:r w:rsidRPr="00BC0D65">
        <w:t>the Address Number can be maintained as an integer for sorting and quality control</w:t>
      </w:r>
      <w:r w:rsidRPr="00BC0D65">
        <w:tab/>
        <w:t>tests.</w:t>
      </w:r>
    </w:p>
    <w:p w:rsidR="00AF3C55" w:rsidRPr="00BC0D65" w:rsidRDefault="002A21B9" w:rsidP="005D5A0A">
      <w:pPr>
        <w:pStyle w:val="NoSpacing"/>
      </w:pPr>
      <w:r w:rsidRPr="00BC0D65">
        <w:t xml:space="preserve"> </w:t>
      </w:r>
      <w:proofErr w:type="gramStart"/>
      <w:r w:rsidRPr="00BC0D65">
        <w:t xml:space="preserve">2. </w:t>
      </w:r>
      <w:r w:rsidR="00BC0D65">
        <w:t xml:space="preserve"> </w:t>
      </w:r>
      <w:r w:rsidRPr="00BC0D65">
        <w:t>Informally</w:t>
      </w:r>
      <w:proofErr w:type="gramEnd"/>
      <w:r w:rsidRPr="00BC0D65">
        <w:t xml:space="preserve"> an Address Number and Address Number Suffix may be written with</w:t>
      </w:r>
      <w:r w:rsidR="00AF3C55" w:rsidRPr="00BC0D65">
        <w:t xml:space="preserve"> </w:t>
      </w:r>
      <w:r w:rsidRPr="00BC0D65">
        <w:t>or without a space between them. Within this standard, the default assumption is</w:t>
      </w:r>
      <w:r w:rsidR="00AF3C55" w:rsidRPr="00BC0D65">
        <w:t xml:space="preserve"> </w:t>
      </w:r>
      <w:r w:rsidRPr="00BC0D65">
        <w:t>that an empty space separates elements unless stated otherwise. The Attached Element</w:t>
      </w:r>
      <w:r w:rsidR="00AF3C55" w:rsidRPr="00BC0D65">
        <w:t xml:space="preserve"> </w:t>
      </w:r>
      <w:r w:rsidRPr="00BC0D65">
        <w:t>can be used to indicate where the assumed space between the Address Number and</w:t>
      </w:r>
      <w:r w:rsidR="00AF3C55" w:rsidRPr="00BC0D65">
        <w:t xml:space="preserve"> </w:t>
      </w:r>
      <w:r w:rsidRPr="00BC0D65">
        <w:t>Address Number Suffix has been omitted within an address file (see Attached Element</w:t>
      </w:r>
      <w:r w:rsidR="00AF3C55" w:rsidRPr="00BC0D65">
        <w:t xml:space="preserve"> </w:t>
      </w:r>
      <w:r w:rsidRPr="00BC0D65">
        <w:t>for additional notes).</w:t>
      </w:r>
    </w:p>
    <w:p w:rsidR="00AF3C55" w:rsidRPr="00BC0D65" w:rsidRDefault="002A21B9" w:rsidP="005D5A0A">
      <w:pPr>
        <w:pStyle w:val="NoSpacing"/>
      </w:pPr>
      <w:r w:rsidRPr="002A21B9">
        <w:lastRenderedPageBreak/>
        <w:t xml:space="preserve"> </w:t>
      </w:r>
      <w:r w:rsidRPr="00BC0D65">
        <w:t>3. If a hyphen appears between the Address Number and the</w:t>
      </w:r>
      <w:r w:rsidR="00AF3C55" w:rsidRPr="00BC0D65">
        <w:t xml:space="preserve"> </w:t>
      </w:r>
      <w:r w:rsidRPr="00BC0D65">
        <w:t>Address Number Suffix, the hyphen is included in the Address Number Suffix.</w:t>
      </w:r>
    </w:p>
    <w:p w:rsidR="00DD4614" w:rsidRPr="00BC0D65" w:rsidRDefault="002A21B9" w:rsidP="005D5A0A">
      <w:pPr>
        <w:pStyle w:val="NoSpacing"/>
      </w:pPr>
      <w:r w:rsidRPr="00BC0D65">
        <w:t xml:space="preserve"> 4. When</w:t>
      </w:r>
      <w:r w:rsidR="00AF3C55" w:rsidRPr="00BC0D65">
        <w:t xml:space="preserve"> </w:t>
      </w:r>
      <w:r w:rsidRPr="00BC0D65">
        <w:t>milepost Complete Address Numbers include decimal fractions, the integer portion of</w:t>
      </w:r>
      <w:r w:rsidR="00AF3C55" w:rsidRPr="00BC0D65">
        <w:t xml:space="preserve"> </w:t>
      </w:r>
      <w:r w:rsidRPr="00BC0D65">
        <w:t>the milepost number is treated as the Address Number, and the fraction (including</w:t>
      </w:r>
      <w:r w:rsidRPr="00BC0D65">
        <w:tab/>
        <w:t>the decimal point) is treated as an Address Number Suffix. (See Complete Address</w:t>
      </w:r>
      <w:r w:rsidRPr="00BC0D65">
        <w:tab/>
        <w:t>Number for additional notes on milepost address numbers.) &lt;/xsd:documentation&gt;</w:t>
      </w:r>
      <w:r w:rsidRPr="00BC0D65">
        <w:br/>
      </w:r>
      <w:r w:rsidR="00AF3C55" w:rsidRPr="00BC0D65">
        <w:t xml:space="preserve"> </w:t>
      </w:r>
      <w:r w:rsidRPr="00BC0D65">
        <w:t>&lt;/xsd:annotation&gt;</w:t>
      </w:r>
      <w:r w:rsidRPr="00BC0D65">
        <w:br/>
        <w:t>&lt;xsd:simpleContent&gt;</w:t>
      </w:r>
      <w:r w:rsidRPr="00BC0D65">
        <w:br/>
      </w:r>
      <w:r w:rsidR="00AF3C55" w:rsidRPr="00BC0D65">
        <w:t xml:space="preserve"> </w:t>
      </w:r>
      <w:r w:rsidRPr="00BC0D65">
        <w:t>&lt;xsd:extension base="xsd:string"&gt;</w:t>
      </w:r>
      <w:r w:rsidRPr="00BC0D65">
        <w:br/>
      </w:r>
      <w:r w:rsidR="00AF3C55" w:rsidRPr="00BC0D65">
        <w:t xml:space="preserve"> </w:t>
      </w:r>
      <w:r w:rsidRPr="00BC0D65">
        <w:t>&lt;xsd:attribute name="Separator" type="addr_type:Separator_type"/&gt;</w:t>
      </w:r>
      <w:r w:rsidRPr="00BC0D65">
        <w:br/>
        <w:t>&lt;/xsd:extension&gt;</w:t>
      </w:r>
      <w:r w:rsidRPr="00BC0D65">
        <w:br/>
        <w:t>&lt;/xsd:simpleContent&gt;</w:t>
      </w:r>
      <w:r w:rsidRPr="00BC0D65">
        <w:br/>
        <w:t>&lt;/xsd:complexType&gt;</w:t>
      </w:r>
      <w:r w:rsidR="00AF3C55" w:rsidRPr="00BC0D65">
        <w:br/>
      </w:r>
      <w:r w:rsidRPr="00BC0D65">
        <w:br/>
      </w:r>
      <w:r w:rsidRPr="00BC0D65">
        <w:tab/>
        <w:t>&lt;!-- StreetName Content --&gt;</w:t>
      </w:r>
      <w:r w:rsidRPr="00BC0D65">
        <w:br/>
      </w:r>
      <w:r w:rsidRPr="00BC0D65">
        <w:br/>
        <w:t>&lt;xsd:complexType name="StreetNamePreModifier_type"&gt;</w:t>
      </w:r>
      <w:r w:rsidRPr="00BC0D65">
        <w:br/>
      </w:r>
      <w:r w:rsidR="00AF3C55" w:rsidRPr="00BC0D65">
        <w:t xml:space="preserve">  </w:t>
      </w:r>
      <w:r w:rsidRPr="00BC0D65">
        <w:t>&lt;xsd:annotation&gt;</w:t>
      </w:r>
      <w:r w:rsidRPr="00BC0D65">
        <w:br/>
      </w:r>
      <w:r w:rsidR="00AF3C55" w:rsidRPr="00BC0D65">
        <w:t xml:space="preserve">   </w:t>
      </w:r>
      <w:r w:rsidRPr="00BC0D65">
        <w:t>&lt;xsd:documentation xml:lang="en"&gt;A word or phrase in a Complete Street Name that</w:t>
      </w:r>
    </w:p>
    <w:p w:rsidR="003066C9" w:rsidRPr="00BC0D65" w:rsidRDefault="002A21B9" w:rsidP="005D5A0A">
      <w:pPr>
        <w:pStyle w:val="NoSpacing"/>
      </w:pPr>
      <w:r w:rsidRPr="00BC0D65">
        <w:t>1.</w:t>
      </w:r>
      <w:r w:rsidR="00AF3C55" w:rsidRPr="00BC0D65">
        <w:t xml:space="preserve"> </w:t>
      </w:r>
      <w:r w:rsidRPr="00BC0D65">
        <w:t>Precedes and modifies the Street Name, but is separated from it by a Street Name Pre</w:t>
      </w:r>
      <w:r w:rsidR="00AF3C55" w:rsidRPr="00BC0D65">
        <w:t xml:space="preserve"> </w:t>
      </w:r>
      <w:r w:rsidRPr="00BC0D65">
        <w:t xml:space="preserve">Type or a Street Name Pre Directional or both, or </w:t>
      </w:r>
    </w:p>
    <w:p w:rsidR="003066C9" w:rsidRPr="00BC0D65" w:rsidRDefault="002A21B9" w:rsidP="005D5A0A">
      <w:pPr>
        <w:pStyle w:val="NoSpacing"/>
      </w:pPr>
      <w:proofErr w:type="gramStart"/>
      <w:r w:rsidRPr="00BC0D65">
        <w:t>2. Is placed</w:t>
      </w:r>
      <w:proofErr w:type="gramEnd"/>
      <w:r w:rsidRPr="00BC0D65">
        <w:t xml:space="preserve"> outside the Street</w:t>
      </w:r>
      <w:r w:rsidR="00AF3C55" w:rsidRPr="00BC0D65">
        <w:t xml:space="preserve"> </w:t>
      </w:r>
      <w:r w:rsidRPr="00BC0D65">
        <w:t>Name so that the Street Name can be used in creating a sorted (alphabetical or</w:t>
      </w:r>
      <w:r w:rsidR="00AF3C55" w:rsidRPr="00BC0D65">
        <w:t xml:space="preserve"> </w:t>
      </w:r>
      <w:r w:rsidRPr="00BC0D65">
        <w:t>alphanumeric) list of street names. &lt;/xsd:documentation&gt;</w:t>
      </w:r>
      <w:r w:rsidR="00AF3C55" w:rsidRPr="00BC0D65">
        <w:t xml:space="preserve"> </w:t>
      </w:r>
      <w:r w:rsidR="003066C9" w:rsidRPr="00BC0D65">
        <w:t xml:space="preserve"> </w:t>
      </w:r>
    </w:p>
    <w:p w:rsidR="004833E1" w:rsidRPr="00BC0D65" w:rsidRDefault="002A21B9" w:rsidP="005D5A0A">
      <w:pPr>
        <w:pStyle w:val="NoSpacing"/>
      </w:pPr>
      <w:r w:rsidRPr="00BC0D65">
        <w:t>&lt;/xsd:annotation&gt;</w:t>
      </w:r>
    </w:p>
    <w:p w:rsidR="004833E1" w:rsidRPr="00BC0D65" w:rsidRDefault="004833E1" w:rsidP="005D5A0A">
      <w:pPr>
        <w:pStyle w:val="NoSpacing"/>
      </w:pPr>
      <w:r w:rsidRPr="00BC0D65">
        <w:t xml:space="preserve"> </w:t>
      </w:r>
      <w:r w:rsidR="002A21B9" w:rsidRPr="00BC0D65">
        <w:t>&lt;xsd:simpleContent&gt;</w:t>
      </w:r>
    </w:p>
    <w:p w:rsidR="004833E1" w:rsidRPr="00BC0D65" w:rsidRDefault="002A21B9" w:rsidP="005D5A0A">
      <w:pPr>
        <w:pStyle w:val="NoSpacing"/>
      </w:pPr>
      <w:r w:rsidRPr="00BC0D65">
        <w:t>&lt;xsd:extension base="xsd:string"&gt;</w:t>
      </w:r>
    </w:p>
    <w:p w:rsidR="004833E1" w:rsidRPr="00BC0D65" w:rsidRDefault="002A21B9" w:rsidP="005D5A0A">
      <w:pPr>
        <w:pStyle w:val="NoSpacing"/>
      </w:pPr>
      <w:r w:rsidRPr="00BC0D65">
        <w:t>&lt;xsd:attribute name="Separator" type="addr_type:Separator_type"/&gt;</w:t>
      </w:r>
    </w:p>
    <w:p w:rsidR="004833E1" w:rsidRPr="00BC0D65" w:rsidRDefault="002A21B9" w:rsidP="005D5A0A">
      <w:pPr>
        <w:pStyle w:val="NoSpacing"/>
      </w:pPr>
      <w:r w:rsidRPr="00BC0D65">
        <w:t>&lt;/xsd:extension&gt;</w:t>
      </w:r>
    </w:p>
    <w:p w:rsidR="004833E1" w:rsidRPr="00BC0D65" w:rsidRDefault="002A21B9" w:rsidP="005D5A0A">
      <w:pPr>
        <w:pStyle w:val="NoSpacing"/>
      </w:pPr>
      <w:r w:rsidRPr="00BC0D65">
        <w:t>&lt;/xsd:simpleContent&gt;</w:t>
      </w:r>
    </w:p>
    <w:p w:rsidR="004833E1" w:rsidRPr="00BC0D65" w:rsidRDefault="002A21B9" w:rsidP="005D5A0A">
      <w:pPr>
        <w:pStyle w:val="NoSpacing"/>
      </w:pPr>
      <w:r w:rsidRPr="00BC0D65">
        <w:t>&lt;/xsd:complexType&gt;</w:t>
      </w:r>
    </w:p>
    <w:p w:rsidR="004833E1" w:rsidRPr="00BC0D65" w:rsidRDefault="002A21B9" w:rsidP="005D5A0A">
      <w:pPr>
        <w:pStyle w:val="NoSpacing"/>
      </w:pPr>
      <w:r w:rsidRPr="00BC0D65">
        <w:t>&lt;xsd:complexType name="StreetNamePreDirectional_type"&gt;</w:t>
      </w:r>
    </w:p>
    <w:p w:rsidR="004833E1" w:rsidRPr="00BC0D65" w:rsidRDefault="002A21B9" w:rsidP="005D5A0A">
      <w:pPr>
        <w:pStyle w:val="NoSpacing"/>
      </w:pPr>
      <w:r w:rsidRPr="00BC0D65">
        <w:t>&lt;xsd:annotation&gt;</w:t>
      </w:r>
    </w:p>
    <w:p w:rsidR="004833E1" w:rsidRPr="00BC0D65" w:rsidRDefault="002A21B9" w:rsidP="005D5A0A">
      <w:pPr>
        <w:pStyle w:val="NoSpacing"/>
      </w:pPr>
      <w:r w:rsidRPr="00BC0D65">
        <w:t>&lt;xsd:documentation xml:lang="en"&gt;A word preceding the Street Name that indicates the</w:t>
      </w:r>
      <w:r w:rsidR="003066C9" w:rsidRPr="00BC0D65">
        <w:t xml:space="preserve"> </w:t>
      </w:r>
      <w:r w:rsidRPr="00BC0D65">
        <w:t>direction or position of the thoroughfare relative to an arbitrary starting point or</w:t>
      </w:r>
      <w:r w:rsidR="003066C9" w:rsidRPr="00BC0D65">
        <w:t xml:space="preserve"> </w:t>
      </w:r>
      <w:r w:rsidRPr="00BC0D65">
        <w:t>line, or the sector where it is located. &lt;/xsd:documentation&gt;</w:t>
      </w:r>
    </w:p>
    <w:p w:rsidR="00832E8B" w:rsidRPr="00BC0D65" w:rsidRDefault="002A21B9" w:rsidP="005D5A0A">
      <w:pPr>
        <w:pStyle w:val="NoSpacing"/>
      </w:pPr>
      <w:r w:rsidRPr="00BC0D65">
        <w:t>&lt;/xsd:annotation&gt;</w:t>
      </w:r>
    </w:p>
    <w:p w:rsidR="00BC0D65" w:rsidRDefault="002A21B9" w:rsidP="005D5A0A">
      <w:pPr>
        <w:pStyle w:val="NoSpacing"/>
      </w:pPr>
      <w:r w:rsidRPr="00BC0D65">
        <w:t>&lt;xsd:simpleContent&gt;</w:t>
      </w:r>
      <w:r w:rsidRPr="00BC0D65">
        <w:br/>
        <w:t>&lt;xsd:extension base="xsd:string"&gt;</w:t>
      </w:r>
      <w:r w:rsidRPr="00BC0D65">
        <w:br/>
        <w:t>&lt;xsd:attribute name="Separator" type="addr_type:Separator_type"/&gt;</w:t>
      </w:r>
      <w:r w:rsidRPr="00BC0D65">
        <w:br/>
        <w:t>&lt;/xsd:extension&gt;</w:t>
      </w:r>
      <w:r w:rsidRPr="00BC0D65">
        <w:br/>
        <w:t>&lt;/xsd:simpleContent&gt;</w:t>
      </w:r>
      <w:r w:rsidRPr="00BC0D65">
        <w:br/>
        <w:t>&lt;/xsd:complexType&gt;</w:t>
      </w:r>
      <w:r w:rsidRPr="00BC0D65">
        <w:br/>
      </w:r>
      <w:r w:rsidRPr="00BC0D65">
        <w:br/>
        <w:t>&lt;xsd:complexType name="StreetNamePreType_type"&gt;</w:t>
      </w:r>
      <w:r w:rsidRPr="00BC0D65">
        <w:br/>
      </w:r>
      <w:r w:rsidR="00832E8B" w:rsidRPr="00BC0D65">
        <w:t xml:space="preserve"> </w:t>
      </w:r>
      <w:r w:rsidRPr="00BC0D65">
        <w:t>&lt;xsd:annotation&gt;</w:t>
      </w:r>
      <w:r w:rsidRPr="00BC0D65">
        <w:br/>
      </w:r>
      <w:r w:rsidR="00832E8B" w:rsidRPr="00BC0D65">
        <w:t xml:space="preserve">  </w:t>
      </w:r>
      <w:r w:rsidRPr="00BC0D65">
        <w:t>&lt;xsd:documentation xml:lang="en"&gt;A word or phrase that precedes the Street Name and</w:t>
      </w:r>
      <w:r w:rsidR="003066C9" w:rsidRPr="00BC0D65">
        <w:t xml:space="preserve"> </w:t>
      </w:r>
      <w:r w:rsidRPr="00BC0D65">
        <w:t>identifies a type of thoroughfare in a Complete Street Name. &lt;/xsd:documentation&gt;</w:t>
      </w:r>
      <w:r w:rsidRPr="00BC0D65">
        <w:br/>
        <w:t>&lt;/xsd:annotation&gt;</w:t>
      </w:r>
      <w:r w:rsidRPr="00BC0D65">
        <w:br/>
      </w:r>
      <w:r w:rsidRPr="00BC0D65">
        <w:lastRenderedPageBreak/>
        <w:t>&lt;xsd:simpleContent&gt;</w:t>
      </w:r>
      <w:r w:rsidRPr="00BC0D65">
        <w:br/>
      </w:r>
      <w:r w:rsidR="00BC0D65">
        <w:t xml:space="preserve">  </w:t>
      </w:r>
      <w:r w:rsidRPr="00BC0D65">
        <w:t>&lt;xsd:extension base="xsd:string"&gt;</w:t>
      </w:r>
      <w:r w:rsidRPr="00BC0D65">
        <w:br/>
      </w:r>
      <w:r w:rsidR="00BC0D65">
        <w:t xml:space="preserve">   </w:t>
      </w:r>
      <w:r w:rsidRPr="00BC0D65">
        <w:t>&lt;xsd:attribute name="Separator" type="addr_type:Separator_type"&gt; &lt;/xsd:attribute&gt;</w:t>
      </w:r>
      <w:r w:rsidRPr="00BC0D65">
        <w:br/>
      </w:r>
      <w:r w:rsidR="00BC0D65">
        <w:t xml:space="preserve">  </w:t>
      </w:r>
      <w:r w:rsidRPr="00BC0D65">
        <w:t>&lt;/xsd:extension&gt;</w:t>
      </w:r>
      <w:r w:rsidRPr="00BC0D65">
        <w:br/>
      </w:r>
      <w:r w:rsidR="00BC0D65">
        <w:t xml:space="preserve"> </w:t>
      </w:r>
      <w:r w:rsidRPr="00BC0D65">
        <w:t>&lt;/xsd:simpleContent&gt;</w:t>
      </w:r>
      <w:r w:rsidRPr="00BC0D65">
        <w:br/>
        <w:t>&lt;/xsd:complexType&gt;</w:t>
      </w:r>
      <w:r w:rsidRPr="00BC0D65">
        <w:br/>
      </w:r>
      <w:r w:rsidRPr="00BC0D65">
        <w:br/>
        <w:t>&lt;xsd:simpleType name="StreetName_type"&gt;</w:t>
      </w:r>
      <w:r w:rsidRPr="00BC0D65">
        <w:br/>
      </w:r>
      <w:r w:rsidR="00BC0D65">
        <w:t xml:space="preserve"> </w:t>
      </w:r>
      <w:r w:rsidRPr="00BC0D65">
        <w:t>&lt;xsd:annotation&gt;</w:t>
      </w:r>
      <w:r w:rsidRPr="00BC0D65">
        <w:br/>
      </w:r>
      <w:r w:rsidR="00BC0D65">
        <w:t xml:space="preserve">  </w:t>
      </w:r>
      <w:r w:rsidRPr="00BC0D65">
        <w:t>&lt;xsd:documentation xml:lang="en"&gt; Official name of a street as assigned by a local</w:t>
      </w:r>
      <w:r w:rsidR="003066C9" w:rsidRPr="00BC0D65">
        <w:t xml:space="preserve"> </w:t>
      </w:r>
      <w:r w:rsidRPr="00BC0D65">
        <w:t>governing authority, or an alternate (alias) name that is used and recognized,</w:t>
      </w:r>
      <w:r w:rsidRPr="00BC0D65">
        <w:tab/>
        <w:t>excluding street types, directionals, and modifiers.</w:t>
      </w:r>
    </w:p>
    <w:p w:rsidR="003066C9" w:rsidRPr="00BC0D65" w:rsidRDefault="002A21B9" w:rsidP="005D5A0A">
      <w:pPr>
        <w:pStyle w:val="NoSpacing"/>
      </w:pPr>
      <w:r w:rsidRPr="00BC0D65">
        <w:t xml:space="preserve"> 1. Each jurisdiction should</w:t>
      </w:r>
      <w:r w:rsidR="003066C9" w:rsidRPr="00BC0D65">
        <w:t xml:space="preserve"> </w:t>
      </w:r>
      <w:r w:rsidRPr="00BC0D65">
        <w:t>establish its own list of street names and use it as a domain of values to validate</w:t>
      </w:r>
      <w:r w:rsidR="003066C9" w:rsidRPr="00BC0D65">
        <w:t xml:space="preserve"> </w:t>
      </w:r>
      <w:r w:rsidRPr="00BC0D65">
        <w:t>addresses. Alternate and Official names are distinguished by the address attribute</w:t>
      </w:r>
      <w:r w:rsidR="003066C9" w:rsidRPr="00BC0D65">
        <w:t xml:space="preserve"> </w:t>
      </w:r>
      <w:r w:rsidRPr="00BC0D65">
        <w:t>"Alias Status Attribute"</w:t>
      </w:r>
      <w:r w:rsidR="00BC0D65">
        <w:t>.</w:t>
      </w:r>
    </w:p>
    <w:p w:rsidR="004833E1" w:rsidRPr="00BC0D65" w:rsidRDefault="002A21B9" w:rsidP="005D5A0A">
      <w:pPr>
        <w:pStyle w:val="NoSpacing"/>
      </w:pPr>
      <w:r w:rsidRPr="00BC0D65">
        <w:t xml:space="preserve"> 2. Local addressing authorities </w:t>
      </w:r>
      <w:proofErr w:type="gramStart"/>
      <w:r w:rsidRPr="00BC0D65">
        <w:t>are urged</w:t>
      </w:r>
      <w:proofErr w:type="gramEnd"/>
      <w:r w:rsidRPr="00BC0D65">
        <w:t xml:space="preserve"> to follow</w:t>
      </w:r>
      <w:r w:rsidR="004833E1" w:rsidRPr="00BC0D65">
        <w:t xml:space="preserve"> </w:t>
      </w:r>
      <w:r w:rsidRPr="00BC0D65">
        <w:t>consistent internal street naming practices, and to resolve internal street name</w:t>
      </w:r>
      <w:r w:rsidR="00832E8B" w:rsidRPr="00BC0D65">
        <w:t xml:space="preserve"> </w:t>
      </w:r>
      <w:r w:rsidRPr="00BC0D65">
        <w:t>inconsistencies, especially for numbered streets ("Twentieth" or "20th"?), internal</w:t>
      </w:r>
      <w:r w:rsidR="00832E8B" w:rsidRPr="00BC0D65">
        <w:t xml:space="preserve"> </w:t>
      </w:r>
      <w:r w:rsidRPr="00BC0D65">
        <w:t>capitalization ("McIntyre" or "Mcintyre"?), hyphens, and apostrophes.</w:t>
      </w:r>
    </w:p>
    <w:p w:rsidR="004833E1" w:rsidRPr="00BC0D65" w:rsidRDefault="002A21B9" w:rsidP="005D5A0A">
      <w:pPr>
        <w:pStyle w:val="NoSpacing"/>
      </w:pPr>
      <w:r w:rsidRPr="00BC0D65">
        <w:t xml:space="preserve"> 3. If</w:t>
      </w:r>
      <w:r w:rsidR="004833E1" w:rsidRPr="00BC0D65">
        <w:t xml:space="preserve"> </w:t>
      </w:r>
      <w:r w:rsidRPr="00BC0D65">
        <w:t xml:space="preserve">alternate or abbreviated versions of street names </w:t>
      </w:r>
      <w:proofErr w:type="gramStart"/>
      <w:r w:rsidRPr="00BC0D65">
        <w:t>are needed</w:t>
      </w:r>
      <w:proofErr w:type="gramEnd"/>
      <w:r w:rsidRPr="00BC0D65">
        <w:t xml:space="preserve"> for a specialized</w:t>
      </w:r>
      <w:r w:rsidRPr="00BC0D65">
        <w:tab/>
        <w:t>purpose such as mailing or emergency dispatch, they can be created in views or</w:t>
      </w:r>
      <w:r w:rsidR="004833E1" w:rsidRPr="00BC0D65">
        <w:t xml:space="preserve"> </w:t>
      </w:r>
      <w:r w:rsidRPr="00BC0D65">
        <w:t>export routines. &lt;/xsd:documentation&gt;</w:t>
      </w:r>
    </w:p>
    <w:p w:rsidR="00832E8B" w:rsidRPr="00BC0D65" w:rsidRDefault="00832E8B" w:rsidP="005D5A0A">
      <w:pPr>
        <w:pStyle w:val="NoSpacing"/>
      </w:pPr>
      <w:r w:rsidRPr="00BC0D65">
        <w:t xml:space="preserve"> </w:t>
      </w:r>
      <w:r w:rsidR="002A21B9" w:rsidRPr="00BC0D65">
        <w:t>&lt;/xsd:annotation&gt;</w:t>
      </w:r>
    </w:p>
    <w:p w:rsidR="005D5A0A" w:rsidRPr="00BC0D65" w:rsidRDefault="00832E8B" w:rsidP="005D5A0A">
      <w:pPr>
        <w:pStyle w:val="NoSpacing"/>
      </w:pPr>
      <w:r w:rsidRPr="00BC0D65">
        <w:t xml:space="preserve"> </w:t>
      </w:r>
      <w:r w:rsidR="002A21B9" w:rsidRPr="00BC0D65">
        <w:t>&lt;xsd:restriction base="xsd:string"&gt;</w:t>
      </w:r>
    </w:p>
    <w:p w:rsidR="000C33EA" w:rsidRPr="002538B1" w:rsidRDefault="002A21B9" w:rsidP="005D5A0A">
      <w:pPr>
        <w:pStyle w:val="NoSpacing"/>
        <w:rPr>
          <w:rFonts w:ascii="Courier New" w:hAnsi="Courier New" w:cs="Courier New"/>
          <w:sz w:val="20"/>
          <w:szCs w:val="24"/>
        </w:rPr>
      </w:pPr>
      <w:r w:rsidRPr="005D5A0A">
        <w:rPr>
          <w:rStyle w:val="NoSpacingChar"/>
        </w:rPr>
        <w:t>&lt;xsd:pattern value=".*"/&gt;</w:t>
      </w:r>
      <w:r w:rsidRPr="005D5A0A">
        <w:rPr>
          <w:rStyle w:val="NoSpacingChar"/>
        </w:rPr>
        <w:br/>
      </w:r>
      <w:r w:rsidRPr="005D5A0A">
        <w:rPr>
          <w:rStyle w:val="NoSpacingChar"/>
        </w:rPr>
        <w:tab/>
      </w:r>
      <w:r w:rsidRPr="005D5A0A">
        <w:rPr>
          <w:rStyle w:val="NoSpacingChar"/>
        </w:rPr>
        <w:tab/>
        <w:t>&lt;/xsd:restriction&gt;</w:t>
      </w:r>
      <w:r w:rsidRPr="005D5A0A">
        <w:rPr>
          <w:rStyle w:val="NoSpacingChar"/>
        </w:rPr>
        <w:br/>
        <w:t>&lt;/xsd:simpleType&gt;</w:t>
      </w:r>
      <w:r w:rsidRPr="005D5A0A">
        <w:rPr>
          <w:rStyle w:val="NoSpacingChar"/>
        </w:rPr>
        <w:br/>
      </w:r>
      <w:r w:rsidRPr="005D5A0A">
        <w:rPr>
          <w:rStyle w:val="NoSpacingChar"/>
        </w:rPr>
        <w:br/>
        <w:t>&lt;xsd:complexType name="StreetNamePostModifier_type"&gt;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r>
      <w:r w:rsidR="00BC0D65">
        <w:rPr>
          <w:rStyle w:val="NoSpacingChar"/>
        </w:rPr>
        <w:t xml:space="preserve">   </w:t>
      </w:r>
      <w:r w:rsidRPr="005D5A0A">
        <w:rPr>
          <w:rStyle w:val="NoSpacingChar"/>
        </w:rPr>
        <w:t>&lt;xsd:documentation xml:lang="en"&gt;A word or phrase in a Complete Street Name that follows</w:t>
      </w:r>
      <w:r w:rsidR="00832E8B" w:rsidRPr="005D5A0A">
        <w:rPr>
          <w:rStyle w:val="NoSpacingChar"/>
        </w:rPr>
        <w:t xml:space="preserve"> </w:t>
      </w:r>
      <w:r w:rsidRPr="005D5A0A">
        <w:rPr>
          <w:rStyle w:val="NoSpacingChar"/>
        </w:rPr>
        <w:t>and modifies the Street Name, but is separated from it by a Street Name Post Type or</w:t>
      </w:r>
      <w:r w:rsidR="00832E8B" w:rsidRPr="005D5A0A">
        <w:rPr>
          <w:rStyle w:val="NoSpacingChar"/>
        </w:rPr>
        <w:t xml:space="preserve"> </w:t>
      </w:r>
      <w:r w:rsidRPr="005D5A0A">
        <w:rPr>
          <w:rStyle w:val="NoSpacingChar"/>
        </w:rPr>
        <w:t>a Street Name Post Directional or both. &lt;/xsd:documentation&gt;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t>&lt;xsd:simpleContent&gt;</w:t>
      </w:r>
      <w:r w:rsidRPr="005D5A0A">
        <w:rPr>
          <w:rStyle w:val="NoSpacingChar"/>
        </w:rPr>
        <w:br/>
      </w:r>
      <w:r w:rsidR="00BC0D65">
        <w:rPr>
          <w:rStyle w:val="NoSpacingChar"/>
        </w:rPr>
        <w:t xml:space="preserve"> </w:t>
      </w:r>
      <w:r w:rsidRPr="005D5A0A">
        <w:rPr>
          <w:rStyle w:val="NoSpacingChar"/>
        </w:rPr>
        <w:t>&lt;xsd:extension base="xsd:string"&gt;</w:t>
      </w:r>
      <w:r w:rsidRPr="005D5A0A">
        <w:rPr>
          <w:rStyle w:val="NoSpacingChar"/>
        </w:rPr>
        <w:br/>
      </w:r>
      <w:r w:rsidR="00BC0D65">
        <w:rPr>
          <w:rStyle w:val="NoSpacingChar"/>
        </w:rPr>
        <w:t xml:space="preserve">  </w:t>
      </w:r>
      <w:r w:rsidRPr="005D5A0A">
        <w:rPr>
          <w:rStyle w:val="NoSpacingChar"/>
        </w:rPr>
        <w:t>&lt;xsd:attribute name="Separator"</w:t>
      </w:r>
      <w:r w:rsidR="00832E8B" w:rsidRPr="005D5A0A">
        <w:rPr>
          <w:rStyle w:val="NoSpacingChar"/>
        </w:rPr>
        <w:t xml:space="preserve"> </w:t>
      </w:r>
      <w:r w:rsidRPr="005D5A0A">
        <w:rPr>
          <w:rStyle w:val="NoSpacingChar"/>
        </w:rPr>
        <w:t>type="addr_type:Separator_type"/&gt;</w:t>
      </w:r>
      <w:r w:rsidRPr="005D5A0A">
        <w:rPr>
          <w:rStyle w:val="NoSpacingChar"/>
        </w:rPr>
        <w:br/>
      </w:r>
      <w:r w:rsidR="00BC0D65">
        <w:rPr>
          <w:rStyle w:val="NoSpacingChar"/>
        </w:rPr>
        <w:t xml:space="preserve"> </w:t>
      </w:r>
      <w:r w:rsidRPr="005D5A0A">
        <w:rPr>
          <w:rStyle w:val="NoSpacingChar"/>
        </w:rPr>
        <w:t>&lt;/xsd:extension&gt;</w:t>
      </w:r>
      <w:r w:rsidRPr="005D5A0A">
        <w:rPr>
          <w:rStyle w:val="NoSpacingChar"/>
        </w:rPr>
        <w:br/>
      </w:r>
      <w:r w:rsidR="00BC0D65">
        <w:rPr>
          <w:rStyle w:val="NoSpacingChar"/>
        </w:rPr>
        <w:t xml:space="preserve"> &lt;</w:t>
      </w:r>
      <w:r w:rsidRPr="005D5A0A">
        <w:rPr>
          <w:rStyle w:val="NoSpacingChar"/>
        </w:rPr>
        <w:t>/xsd:simpleContent&gt;</w:t>
      </w:r>
      <w:r w:rsidRPr="005D5A0A">
        <w:rPr>
          <w:rStyle w:val="NoSpacingChar"/>
        </w:rPr>
        <w:br/>
        <w:t>&lt;/xsd:complexType&gt;</w:t>
      </w:r>
      <w:r w:rsidRPr="005D5A0A">
        <w:rPr>
          <w:rStyle w:val="NoSpacingChar"/>
        </w:rPr>
        <w:br/>
      </w:r>
      <w:r w:rsidRPr="005D5A0A">
        <w:rPr>
          <w:rStyle w:val="NoSpacingChar"/>
        </w:rPr>
        <w:br/>
        <w:t>&lt;xsd:complexType name="StreetNamePostDirectional_type"&gt;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r>
      <w:r w:rsidR="00BC0D65">
        <w:rPr>
          <w:rStyle w:val="NoSpacingChar"/>
        </w:rPr>
        <w:t xml:space="preserve">  </w:t>
      </w:r>
      <w:r w:rsidRPr="005D5A0A">
        <w:rPr>
          <w:rStyle w:val="NoSpacingChar"/>
        </w:rPr>
        <w:t>&lt;xsd:documentation xml:lang="en"&gt;A word preceding the Street Name that indicates the</w:t>
      </w:r>
      <w:r w:rsidR="00832E8B" w:rsidRPr="005D5A0A">
        <w:rPr>
          <w:rStyle w:val="NoSpacingChar"/>
        </w:rPr>
        <w:t xml:space="preserve"> </w:t>
      </w:r>
      <w:r w:rsidRPr="005D5A0A">
        <w:rPr>
          <w:rStyle w:val="NoSpacingChar"/>
        </w:rPr>
        <w:t>direction or position of the thoroughfare relative to an arbitrary starting point or</w:t>
      </w:r>
      <w:r w:rsidR="00832E8B" w:rsidRPr="005D5A0A">
        <w:rPr>
          <w:rStyle w:val="NoSpacingChar"/>
        </w:rPr>
        <w:t xml:space="preserve"> </w:t>
      </w:r>
      <w:r w:rsidRPr="005D5A0A">
        <w:rPr>
          <w:rStyle w:val="NoSpacingChar"/>
        </w:rPr>
        <w:t>line, or the sector where it is located. &lt;/xsd:documentation&gt;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r>
      <w:r w:rsidR="00BC0D65">
        <w:rPr>
          <w:rStyle w:val="NoSpacingChar"/>
        </w:rPr>
        <w:t xml:space="preserve"> </w:t>
      </w:r>
      <w:r w:rsidRPr="005D5A0A">
        <w:rPr>
          <w:rStyle w:val="NoSpacingChar"/>
        </w:rPr>
        <w:t>&lt;xsd:simpleContent&gt;</w:t>
      </w:r>
      <w:r w:rsidRPr="005D5A0A">
        <w:rPr>
          <w:rStyle w:val="NoSpacingChar"/>
        </w:rPr>
        <w:br/>
      </w:r>
      <w:r w:rsidR="00BC0D65">
        <w:rPr>
          <w:rStyle w:val="NoSpacingChar"/>
        </w:rPr>
        <w:t xml:space="preserve">  </w:t>
      </w:r>
      <w:r w:rsidRPr="005D5A0A">
        <w:rPr>
          <w:rStyle w:val="NoSpacingChar"/>
        </w:rPr>
        <w:t>&lt;xsd:extension base="xsd:string"&gt;</w:t>
      </w:r>
      <w:r w:rsidRPr="005D5A0A">
        <w:rPr>
          <w:rStyle w:val="NoSpacingChar"/>
        </w:rPr>
        <w:br/>
      </w:r>
      <w:r w:rsidR="00BC0D65">
        <w:rPr>
          <w:rStyle w:val="NoSpacingChar"/>
        </w:rPr>
        <w:t xml:space="preserve">   </w:t>
      </w:r>
      <w:r w:rsidRPr="005D5A0A">
        <w:rPr>
          <w:rStyle w:val="NoSpacingChar"/>
        </w:rPr>
        <w:t>&lt;xsd:attribute name="Separator"</w:t>
      </w:r>
      <w:r w:rsidR="00832E8B" w:rsidRPr="005D5A0A">
        <w:rPr>
          <w:rStyle w:val="NoSpacingChar"/>
        </w:rPr>
        <w:t xml:space="preserve"> </w:t>
      </w:r>
      <w:r w:rsidRPr="005D5A0A">
        <w:rPr>
          <w:rStyle w:val="NoSpacingChar"/>
        </w:rPr>
        <w:t>type="addr_type:Separator_type"/&gt;</w:t>
      </w:r>
      <w:r w:rsidRPr="005D5A0A">
        <w:rPr>
          <w:rStyle w:val="NoSpacingChar"/>
        </w:rPr>
        <w:br/>
      </w:r>
      <w:r w:rsidR="00BC0D65">
        <w:rPr>
          <w:rStyle w:val="NoSpacingChar"/>
        </w:rPr>
        <w:lastRenderedPageBreak/>
        <w:t xml:space="preserve">  </w:t>
      </w:r>
      <w:r w:rsidRPr="005D5A0A">
        <w:rPr>
          <w:rStyle w:val="NoSpacingChar"/>
        </w:rPr>
        <w:t>&lt;/xsd:extension&gt;</w:t>
      </w:r>
      <w:r w:rsidRPr="005D5A0A">
        <w:rPr>
          <w:rStyle w:val="NoSpacingChar"/>
        </w:rPr>
        <w:br/>
      </w:r>
      <w:r w:rsidR="00BC0D65">
        <w:rPr>
          <w:rStyle w:val="NoSpacingChar"/>
        </w:rPr>
        <w:t xml:space="preserve"> </w:t>
      </w:r>
      <w:r w:rsidRPr="005D5A0A">
        <w:rPr>
          <w:rStyle w:val="NoSpacingChar"/>
        </w:rPr>
        <w:t>&lt;/xsd:simpleContent&gt;</w:t>
      </w:r>
      <w:r w:rsidRPr="005D5A0A">
        <w:rPr>
          <w:rStyle w:val="NoSpacingChar"/>
        </w:rPr>
        <w:br/>
        <w:t>&lt;/xsd:complexType&gt;</w:t>
      </w:r>
      <w:r w:rsidRPr="005D5A0A">
        <w:rPr>
          <w:rStyle w:val="NoSpacingChar"/>
        </w:rPr>
        <w:br/>
      </w:r>
      <w:r w:rsidRPr="005D5A0A">
        <w:rPr>
          <w:rStyle w:val="NoSpacingChar"/>
        </w:rPr>
        <w:br/>
        <w:t>&lt;xsd:complexType name="StreetNamePostType_type"&gt;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r>
      <w:r w:rsidR="00BC0D65">
        <w:rPr>
          <w:rStyle w:val="NoSpacingChar"/>
        </w:rPr>
        <w:t xml:space="preserve">  </w:t>
      </w:r>
      <w:r w:rsidRPr="005D5A0A">
        <w:rPr>
          <w:rStyle w:val="NoSpacingChar"/>
        </w:rPr>
        <w:t>&lt;xsd:documentation xml:lang="en"&gt;A word or phrase that follows the Street Name and</w:t>
      </w:r>
      <w:r w:rsidR="00832E8B" w:rsidRPr="005D5A0A">
        <w:rPr>
          <w:rStyle w:val="NoSpacingChar"/>
        </w:rPr>
        <w:t xml:space="preserve"> </w:t>
      </w:r>
      <w:r w:rsidRPr="005D5A0A">
        <w:rPr>
          <w:rStyle w:val="NoSpacingChar"/>
        </w:rPr>
        <w:t>identifies a type of thoroughfare in a Complete Street Name. &lt;/xsd:documentation&gt;</w:t>
      </w:r>
      <w:r w:rsidRPr="005D5A0A">
        <w:rPr>
          <w:rStyle w:val="NoSpacingChar"/>
        </w:rPr>
        <w:br/>
      </w:r>
      <w:r w:rsidR="00BC0D65">
        <w:rPr>
          <w:rStyle w:val="NoSpacingChar"/>
        </w:rPr>
        <w:t xml:space="preserve"> </w:t>
      </w:r>
      <w:r w:rsidRPr="005D5A0A">
        <w:rPr>
          <w:rStyle w:val="NoSpacingChar"/>
        </w:rPr>
        <w:t>&lt;/xsd:annotation&gt;</w:t>
      </w:r>
      <w:r w:rsidRPr="005D5A0A">
        <w:rPr>
          <w:rStyle w:val="NoSpacingChar"/>
        </w:rPr>
        <w:br/>
        <w:t>&lt;xsd:simpleContent&gt;</w:t>
      </w:r>
      <w:r w:rsidRPr="005D5A0A">
        <w:rPr>
          <w:rStyle w:val="NoSpacingChar"/>
        </w:rPr>
        <w:br/>
        <w:t>&lt;xsd:extension base="xsd:string"&gt;</w:t>
      </w:r>
      <w:r w:rsidRPr="005D5A0A">
        <w:rPr>
          <w:rStyle w:val="NoSpacingChar"/>
        </w:rPr>
        <w:br/>
      </w:r>
      <w:r w:rsidR="00BC0D65">
        <w:rPr>
          <w:rStyle w:val="NoSpacingChar"/>
        </w:rPr>
        <w:t xml:space="preserve"> </w:t>
      </w:r>
      <w:r w:rsidRPr="005D5A0A">
        <w:rPr>
          <w:rStyle w:val="NoSpacingChar"/>
        </w:rPr>
        <w:t>&lt;xsd:attribute name="Separator" type="addr_type:S</w:t>
      </w:r>
      <w:r w:rsidR="002538B1">
        <w:rPr>
          <w:rStyle w:val="NoSpacingChar"/>
        </w:rPr>
        <w:t>eparator_type"/&gt;</w:t>
      </w:r>
      <w:r w:rsidRPr="005D5A0A">
        <w:rPr>
          <w:rStyle w:val="NoSpacingChar"/>
        </w:rPr>
        <w:br/>
      </w:r>
      <w:r w:rsidR="002538B1">
        <w:rPr>
          <w:rStyle w:val="NoSpacingChar"/>
        </w:rPr>
        <w:t xml:space="preserve">  </w:t>
      </w:r>
      <w:r w:rsidRPr="005D5A0A">
        <w:rPr>
          <w:rStyle w:val="NoSpacingChar"/>
        </w:rPr>
        <w:t>&lt;xsd:attribute name="NewAttribute" type="xsd:string"/&gt;</w:t>
      </w:r>
      <w:r w:rsidRPr="005D5A0A">
        <w:rPr>
          <w:rStyle w:val="NoSpacingChar"/>
        </w:rPr>
        <w:br/>
      </w:r>
      <w:r w:rsidR="002538B1">
        <w:rPr>
          <w:rStyle w:val="NoSpacingChar"/>
        </w:rPr>
        <w:t xml:space="preserve">  </w:t>
      </w:r>
      <w:r w:rsidRPr="005D5A0A">
        <w:rPr>
          <w:rStyle w:val="NoSpacingChar"/>
        </w:rPr>
        <w:t>&lt;/xsd:extension&gt;</w:t>
      </w:r>
      <w:r w:rsidRPr="005D5A0A">
        <w:rPr>
          <w:rStyle w:val="NoSpacingChar"/>
        </w:rPr>
        <w:br/>
      </w:r>
      <w:r w:rsidR="002538B1">
        <w:rPr>
          <w:rStyle w:val="NoSpacingChar"/>
        </w:rPr>
        <w:t xml:space="preserve"> </w:t>
      </w:r>
      <w:r w:rsidRPr="005D5A0A">
        <w:rPr>
          <w:rStyle w:val="NoSpacingChar"/>
        </w:rPr>
        <w:t>&lt;/xsd:simpleContent&gt;</w:t>
      </w:r>
      <w:r w:rsidRPr="005D5A0A">
        <w:rPr>
          <w:rStyle w:val="NoSpacingChar"/>
        </w:rPr>
        <w:br/>
        <w:t>&lt;/xsd:complexType&gt;</w:t>
      </w:r>
      <w:r w:rsidRPr="005D5A0A">
        <w:rPr>
          <w:rStyle w:val="NoSpacingChar"/>
        </w:rPr>
        <w:br/>
      </w:r>
      <w:r w:rsidRPr="002A21B9">
        <w:rPr>
          <w:rFonts w:ascii="Courier New" w:hAnsi="Courier New" w:cs="Courier New"/>
          <w:color w:val="000000"/>
          <w:sz w:val="20"/>
          <w:szCs w:val="24"/>
        </w:rPr>
        <w:br/>
      </w:r>
      <w:r w:rsidRPr="002A21B9">
        <w:rPr>
          <w:rFonts w:ascii="Courier New" w:hAnsi="Courier New" w:cs="Courier New"/>
          <w:color w:val="006400"/>
          <w:sz w:val="20"/>
          <w:szCs w:val="24"/>
        </w:rPr>
        <w:t>&lt;!-- Occupancy Types --&gt;</w:t>
      </w:r>
      <w:r w:rsidR="00DD4614">
        <w:rPr>
          <w:rFonts w:ascii="Courier New" w:hAnsi="Courier New" w:cs="Courier New"/>
          <w:color w:val="000000"/>
          <w:sz w:val="20"/>
          <w:szCs w:val="24"/>
        </w:rPr>
        <w:br/>
      </w:r>
      <w:r w:rsidR="00DD4614">
        <w:rPr>
          <w:rFonts w:ascii="Courier New" w:hAnsi="Courier New" w:cs="Courier New"/>
          <w:color w:val="000000"/>
          <w:sz w:val="20"/>
          <w:szCs w:val="24"/>
        </w:rPr>
        <w:br/>
        <w:t xml:space="preserve"> </w:t>
      </w:r>
      <w:r w:rsidRPr="002538B1">
        <w:rPr>
          <w:rFonts w:ascii="Courier New" w:hAnsi="Courier New" w:cs="Courier New"/>
          <w:sz w:val="20"/>
          <w:szCs w:val="24"/>
        </w:rPr>
        <w:t>&lt;xsd:simpleType name="SubaddressComponentOrder_type"&gt;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The order in which SubaddressType and</w:t>
      </w:r>
      <w:r w:rsidR="00DD4614" w:rsidRPr="002538B1">
        <w:rPr>
          <w:rFonts w:ascii="Courier New" w:hAnsi="Courier New" w:cs="Courier New"/>
          <w:sz w:val="20"/>
          <w:szCs w:val="24"/>
        </w:rPr>
        <w:t xml:space="preserve"> </w:t>
      </w:r>
      <w:r w:rsidRPr="002538B1">
        <w:rPr>
          <w:rFonts w:ascii="Courier New" w:hAnsi="Courier New" w:cs="Courier New"/>
          <w:sz w:val="20"/>
          <w:szCs w:val="24"/>
        </w:rPr>
        <w:t>SubaddressIdentifier appear within an SubaddressElement when expressed as text.</w:t>
      </w:r>
      <w:r w:rsidR="00DD4614" w:rsidRPr="002538B1">
        <w:rPr>
          <w:rFonts w:ascii="Courier New" w:hAnsi="Courier New" w:cs="Courier New"/>
          <w:sz w:val="20"/>
          <w:szCs w:val="24"/>
        </w:rPr>
        <w:t xml:space="preserve"> </w:t>
      </w:r>
      <w:r w:rsidRPr="002538B1">
        <w:rPr>
          <w:rFonts w:ascii="Courier New" w:hAnsi="Courier New" w:cs="Courier New"/>
          <w:sz w:val="20"/>
          <w:szCs w:val="24"/>
        </w:rPr>
        <w:t>"Apartment 7" &lt;/xsd:documentation&gt;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&lt;xsd:restriction base="xsd:integer"&gt;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 value="1"&gt;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&lt;xsd:documentation&gt;SubaddressType first, then SubaddressIdentifier (or:</w:t>
      </w:r>
      <w:r w:rsidR="00DD4614" w:rsidRPr="002538B1">
        <w:rPr>
          <w:rFonts w:ascii="Courier New" w:hAnsi="Courier New" w:cs="Courier New"/>
          <w:sz w:val="20"/>
          <w:szCs w:val="24"/>
        </w:rPr>
        <w:t xml:space="preserve"> </w:t>
      </w:r>
      <w:r w:rsidRPr="002538B1">
        <w:rPr>
          <w:rFonts w:ascii="Courier New" w:hAnsi="Courier New" w:cs="Courier New"/>
          <w:sz w:val="20"/>
          <w:szCs w:val="24"/>
        </w:rPr>
        <w:t>SubaddressElement does not include an SubaddressType). Example: "Floor</w:t>
      </w:r>
      <w:r w:rsidR="00DD4614" w:rsidRPr="002538B1">
        <w:rPr>
          <w:rFonts w:ascii="Courier New" w:hAnsi="Courier New" w:cs="Courier New"/>
          <w:sz w:val="20"/>
          <w:szCs w:val="24"/>
        </w:rPr>
        <w:t xml:space="preserve"> </w:t>
      </w:r>
      <w:r w:rsidRPr="002538B1">
        <w:rPr>
          <w:rFonts w:ascii="Courier New" w:hAnsi="Courier New" w:cs="Courier New"/>
          <w:sz w:val="20"/>
          <w:szCs w:val="24"/>
        </w:rPr>
        <w:t>7"</w:t>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 value="2"&gt;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&lt;xsd:documentation&gt;SubaddressIdentifier first, then SubaddressType. Example:</w:t>
      </w:r>
      <w:r w:rsidR="00DD4614" w:rsidRPr="002538B1">
        <w:rPr>
          <w:rFonts w:ascii="Courier New" w:hAnsi="Courier New" w:cs="Courier New"/>
          <w:sz w:val="20"/>
          <w:szCs w:val="24"/>
        </w:rPr>
        <w:t xml:space="preserve"> </w:t>
      </w:r>
      <w:r w:rsidRPr="002538B1">
        <w:rPr>
          <w:rFonts w:ascii="Courier New" w:hAnsi="Courier New" w:cs="Courier New"/>
          <w:sz w:val="20"/>
          <w:szCs w:val="24"/>
        </w:rPr>
        <w:t>"Empire Room"&lt;/xsd:documentation&gt;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 value="3"&gt;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&lt;xsd:documentation&gt;Order is not known or unstated. &lt;/xsd:documentation&gt;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&lt;/xsd:enumeration&gt;</w:t>
      </w:r>
      <w:r w:rsidRPr="002538B1">
        <w:rPr>
          <w:rFonts w:ascii="Courier New" w:hAnsi="Courier New" w:cs="Courier New"/>
          <w:sz w:val="20"/>
          <w:szCs w:val="24"/>
        </w:rPr>
        <w:br/>
      </w:r>
      <w:r w:rsidR="00DD4614" w:rsidRPr="002538B1">
        <w:rPr>
          <w:rFonts w:ascii="Courier New" w:hAnsi="Courier New" w:cs="Courier New"/>
          <w:sz w:val="20"/>
          <w:szCs w:val="24"/>
        </w:rPr>
        <w:t>&lt;</w:t>
      </w:r>
      <w:r w:rsidRPr="002538B1">
        <w:rPr>
          <w:rFonts w:ascii="Courier New" w:hAnsi="Courier New" w:cs="Courier New"/>
          <w:sz w:val="20"/>
          <w:szCs w:val="24"/>
        </w:rPr>
        <w:t>/xsd:restriction&gt;</w:t>
      </w:r>
      <w:r w:rsidRPr="002538B1">
        <w:rPr>
          <w:rFonts w:ascii="Courier New" w:hAnsi="Courier New" w:cs="Courier New"/>
          <w:sz w:val="20"/>
          <w:szCs w:val="24"/>
        </w:rPr>
        <w:br/>
        <w:t>&lt;/xsd:simpleType&gt;</w:t>
      </w:r>
      <w:r w:rsidRPr="002538B1">
        <w:rPr>
          <w:rFonts w:ascii="Courier New" w:hAnsi="Courier New" w:cs="Courier New"/>
          <w:sz w:val="20"/>
          <w:szCs w:val="24"/>
        </w:rPr>
        <w:br/>
      </w:r>
      <w:r w:rsidRPr="002538B1">
        <w:rPr>
          <w:rFonts w:ascii="Courier New" w:hAnsi="Courier New" w:cs="Courier New"/>
          <w:sz w:val="20"/>
          <w:szCs w:val="24"/>
        </w:rPr>
        <w:br/>
        <w:t>&lt;xsd:simpleType name="SubaddressType_type"&gt;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DD4614"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This is a modifier to the SubaddressIdentifier element</w:t>
      </w:r>
      <w:r w:rsidR="00DD4614" w:rsidRPr="002538B1">
        <w:rPr>
          <w:rFonts w:ascii="Courier New" w:hAnsi="Courier New" w:cs="Courier New"/>
          <w:sz w:val="20"/>
          <w:szCs w:val="24"/>
        </w:rPr>
        <w:t xml:space="preserve"> </w:t>
      </w:r>
      <w:r w:rsidRPr="002538B1">
        <w:rPr>
          <w:rFonts w:ascii="Courier New" w:hAnsi="Courier New" w:cs="Courier New"/>
          <w:sz w:val="20"/>
          <w:szCs w:val="24"/>
        </w:rPr>
        <w:t xml:space="preserve">and this cannot exist without it. </w:t>
      </w:r>
      <w:proofErr w:type="gramStart"/>
      <w:r w:rsidRPr="002538B1">
        <w:rPr>
          <w:rFonts w:ascii="Courier New" w:hAnsi="Courier New" w:cs="Courier New"/>
          <w:sz w:val="20"/>
          <w:szCs w:val="24"/>
        </w:rPr>
        <w:t>The type of structure (when several structures are</w:t>
      </w:r>
      <w:r w:rsidR="00DD4614" w:rsidRPr="002538B1">
        <w:rPr>
          <w:rFonts w:ascii="Courier New" w:hAnsi="Courier New" w:cs="Courier New"/>
          <w:sz w:val="20"/>
          <w:szCs w:val="24"/>
        </w:rPr>
        <w:t xml:space="preserve"> </w:t>
      </w:r>
      <w:r w:rsidRPr="002538B1">
        <w:rPr>
          <w:rFonts w:ascii="Courier New" w:hAnsi="Courier New" w:cs="Courier New"/>
          <w:sz w:val="20"/>
          <w:szCs w:val="24"/>
        </w:rPr>
        <w:t>found at the same address), e.g., Apartment, Tower, Block.</w:t>
      </w:r>
      <w:proofErr w:type="gramEnd"/>
      <w:r w:rsidRPr="002538B1">
        <w:rPr>
          <w:rFonts w:ascii="Courier New" w:hAnsi="Courier New" w:cs="Courier New"/>
          <w:sz w:val="20"/>
          <w:szCs w:val="24"/>
        </w:rPr>
        <w:t xml:space="preserve"> Used with Building</w:t>
      </w:r>
      <w:r w:rsidR="00DD4614" w:rsidRPr="002538B1">
        <w:rPr>
          <w:rFonts w:ascii="Courier New" w:hAnsi="Courier New" w:cs="Courier New"/>
          <w:sz w:val="20"/>
          <w:szCs w:val="24"/>
        </w:rPr>
        <w:t xml:space="preserve"> </w:t>
      </w:r>
      <w:r w:rsidRPr="002538B1">
        <w:rPr>
          <w:rFonts w:ascii="Courier New" w:hAnsi="Courier New" w:cs="Courier New"/>
          <w:sz w:val="20"/>
          <w:szCs w:val="24"/>
        </w:rPr>
        <w:t>Identifier to designate one of several structures at a given site. Fits within the</w:t>
      </w:r>
      <w:r w:rsidR="00DD4614" w:rsidRPr="002538B1">
        <w:rPr>
          <w:rFonts w:ascii="Courier New" w:hAnsi="Courier New" w:cs="Courier New"/>
          <w:sz w:val="20"/>
          <w:szCs w:val="24"/>
        </w:rPr>
        <w:t xml:space="preserve"> </w:t>
      </w:r>
      <w:r w:rsidRPr="002538B1">
        <w:rPr>
          <w:rFonts w:ascii="Courier New" w:hAnsi="Courier New" w:cs="Courier New"/>
          <w:sz w:val="20"/>
          <w:szCs w:val="24"/>
        </w:rPr>
        <w:t xml:space="preserve">general USPS definition </w:t>
      </w:r>
      <w:r w:rsidRPr="002538B1">
        <w:rPr>
          <w:rFonts w:ascii="Courier New" w:hAnsi="Courier New" w:cs="Courier New"/>
          <w:sz w:val="20"/>
          <w:szCs w:val="24"/>
        </w:rPr>
        <w:lastRenderedPageBreak/>
        <w:t>of a "secondary address designator" and EPA definitions of</w:t>
      </w:r>
      <w:r w:rsidR="00DD4614" w:rsidRPr="002538B1">
        <w:rPr>
          <w:rFonts w:ascii="Courier New" w:hAnsi="Courier New" w:cs="Courier New"/>
          <w:sz w:val="20"/>
          <w:szCs w:val="24"/>
        </w:rPr>
        <w:t xml:space="preserve"> </w:t>
      </w:r>
      <w:r w:rsidRPr="002538B1">
        <w:rPr>
          <w:rFonts w:ascii="Courier New" w:hAnsi="Courier New" w:cs="Courier New"/>
          <w:sz w:val="20"/>
          <w:szCs w:val="24"/>
        </w:rPr>
        <w:t>"secondary address identifier" &lt;/xsd:documentation&gt;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&lt;xsd:restriction base="xsd:string"/&gt;</w:t>
      </w:r>
      <w:r w:rsidRPr="002538B1">
        <w:rPr>
          <w:rFonts w:ascii="Courier New" w:hAnsi="Courier New" w:cs="Courier New"/>
          <w:sz w:val="20"/>
          <w:szCs w:val="24"/>
        </w:rPr>
        <w:br/>
        <w:t>&lt;/xsd:simpleType&gt;</w:t>
      </w:r>
      <w:r w:rsidRPr="002538B1">
        <w:rPr>
          <w:rFonts w:ascii="Courier New" w:hAnsi="Courier New" w:cs="Courier New"/>
          <w:sz w:val="20"/>
          <w:szCs w:val="24"/>
        </w:rPr>
        <w:br/>
      </w:r>
      <w:r w:rsidRPr="002538B1">
        <w:rPr>
          <w:rFonts w:ascii="Courier New" w:hAnsi="Courier New" w:cs="Courier New"/>
          <w:sz w:val="20"/>
          <w:szCs w:val="24"/>
        </w:rPr>
        <w:br/>
        <w:t>&lt;xsd:simpleType name="SubaddressIdentifier_type"&gt;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The letters, numbers, words or combination thereof</w:t>
      </w:r>
      <w:r w:rsidR="000C33EA" w:rsidRPr="002538B1">
        <w:rPr>
          <w:rFonts w:ascii="Courier New" w:hAnsi="Courier New" w:cs="Courier New"/>
          <w:sz w:val="20"/>
          <w:szCs w:val="24"/>
        </w:rPr>
        <w:t xml:space="preserve"> </w:t>
      </w:r>
      <w:r w:rsidRPr="002538B1">
        <w:rPr>
          <w:rFonts w:ascii="Courier New" w:hAnsi="Courier New" w:cs="Courier New"/>
          <w:sz w:val="20"/>
          <w:szCs w:val="24"/>
        </w:rPr>
        <w:t>used to distinguish one structure from another when several occur at the same</w:t>
      </w:r>
      <w:r w:rsidR="000C33EA" w:rsidRPr="002538B1">
        <w:rPr>
          <w:rFonts w:ascii="Courier New" w:hAnsi="Courier New" w:cs="Courier New"/>
          <w:sz w:val="20"/>
          <w:szCs w:val="24"/>
        </w:rPr>
        <w:t xml:space="preserve"> </w:t>
      </w:r>
      <w:r w:rsidRPr="002538B1">
        <w:rPr>
          <w:rFonts w:ascii="Courier New" w:hAnsi="Courier New" w:cs="Courier New"/>
          <w:sz w:val="20"/>
          <w:szCs w:val="24"/>
        </w:rPr>
        <w:t>address. Used with SubaddressType to designate one of several structures at a given</w:t>
      </w:r>
      <w:r w:rsidR="000C33EA" w:rsidRPr="002538B1">
        <w:rPr>
          <w:rFonts w:ascii="Courier New" w:hAnsi="Courier New" w:cs="Courier New"/>
          <w:sz w:val="20"/>
          <w:szCs w:val="24"/>
        </w:rPr>
        <w:t xml:space="preserve"> </w:t>
      </w:r>
      <w:r w:rsidRPr="002538B1">
        <w:rPr>
          <w:rFonts w:ascii="Courier New" w:hAnsi="Courier New" w:cs="Courier New"/>
          <w:sz w:val="20"/>
          <w:szCs w:val="24"/>
        </w:rPr>
        <w:t>site. Fits within the USPS definition of a "secondary address designator" and the</w:t>
      </w:r>
      <w:r w:rsidR="000C33EA" w:rsidRPr="002538B1">
        <w:rPr>
          <w:rFonts w:ascii="Courier New" w:hAnsi="Courier New" w:cs="Courier New"/>
          <w:sz w:val="20"/>
          <w:szCs w:val="24"/>
        </w:rPr>
        <w:t xml:space="preserve"> </w:t>
      </w:r>
      <w:r w:rsidRPr="002538B1">
        <w:rPr>
          <w:rFonts w:ascii="Courier New" w:hAnsi="Courier New" w:cs="Courier New"/>
          <w:sz w:val="20"/>
          <w:szCs w:val="24"/>
        </w:rPr>
        <w:t>general EPA definition of "secondary address identifier" &lt;/xsd:documentation&gt;</w:t>
      </w:r>
      <w:r w:rsidRPr="002538B1">
        <w:rPr>
          <w:rFonts w:ascii="Courier New" w:hAnsi="Courier New" w:cs="Courier New"/>
          <w:sz w:val="20"/>
          <w:szCs w:val="24"/>
        </w:rPr>
        <w:br/>
      </w:r>
      <w:r w:rsidRPr="002538B1">
        <w:rPr>
          <w:rFonts w:ascii="Courier New" w:hAnsi="Courier New" w:cs="Courier New"/>
          <w:sz w:val="20"/>
          <w:szCs w:val="24"/>
        </w:rPr>
        <w:tab/>
      </w:r>
      <w:r w:rsidRPr="002538B1">
        <w:rPr>
          <w:rFonts w:ascii="Courier New" w:hAnsi="Courier New" w:cs="Courier New"/>
          <w:sz w:val="20"/>
          <w:szCs w:val="24"/>
        </w:rPr>
        <w:tab/>
        <w:t>&lt;/xsd:annotation&gt;</w:t>
      </w:r>
      <w:r w:rsidRPr="002538B1">
        <w:rPr>
          <w:rFonts w:ascii="Courier New" w:hAnsi="Courier New" w:cs="Courier New"/>
          <w:sz w:val="20"/>
          <w:szCs w:val="24"/>
        </w:rPr>
        <w:br/>
      </w:r>
      <w:r w:rsidRPr="002538B1">
        <w:rPr>
          <w:rFonts w:ascii="Courier New" w:hAnsi="Courier New" w:cs="Courier New"/>
          <w:sz w:val="20"/>
          <w:szCs w:val="24"/>
        </w:rPr>
        <w:tab/>
      </w:r>
      <w:r w:rsidRPr="002538B1">
        <w:rPr>
          <w:rFonts w:ascii="Courier New" w:hAnsi="Courier New" w:cs="Courier New"/>
          <w:sz w:val="20"/>
          <w:szCs w:val="24"/>
        </w:rPr>
        <w:tab/>
        <w:t>&lt;xsd:restriction base="xsd:string"/&gt;</w:t>
      </w:r>
      <w:r w:rsidRPr="002538B1">
        <w:rPr>
          <w:rFonts w:ascii="Courier New" w:hAnsi="Courier New" w:cs="Courier New"/>
          <w:sz w:val="20"/>
          <w:szCs w:val="24"/>
        </w:rPr>
        <w:br/>
        <w:t>&lt;/xsd:simpleType&gt;</w:t>
      </w:r>
      <w:r w:rsidR="002538B1">
        <w:rPr>
          <w:rFonts w:ascii="Courier New" w:hAnsi="Courier New" w:cs="Courier New"/>
          <w:sz w:val="20"/>
          <w:szCs w:val="24"/>
        </w:rPr>
        <w:br/>
      </w:r>
      <w:r w:rsidRPr="002538B1">
        <w:rPr>
          <w:rFonts w:ascii="Courier New" w:hAnsi="Courier New" w:cs="Courier New"/>
          <w:sz w:val="20"/>
          <w:szCs w:val="24"/>
        </w:rPr>
        <w:br/>
        <w:t>&lt;xsd:complexType name="SubaddressElement_type"&gt;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A single combination of SubaddressType and</w:t>
      </w:r>
      <w:r w:rsidR="000C33EA" w:rsidRPr="002538B1">
        <w:rPr>
          <w:rFonts w:ascii="Courier New" w:hAnsi="Courier New" w:cs="Courier New"/>
          <w:sz w:val="20"/>
          <w:szCs w:val="24"/>
        </w:rPr>
        <w:t xml:space="preserve"> </w:t>
      </w:r>
      <w:r w:rsidRPr="002538B1">
        <w:rPr>
          <w:rFonts w:ascii="Courier New" w:hAnsi="Courier New" w:cs="Courier New"/>
          <w:sz w:val="20"/>
          <w:szCs w:val="24"/>
        </w:rPr>
        <w:t>SubaddressIdentifier (or, in some cases, a SubaddressIdentifier alone), which, alone</w:t>
      </w:r>
      <w:r w:rsidR="000C33EA" w:rsidRPr="002538B1">
        <w:rPr>
          <w:rFonts w:ascii="Courier New" w:hAnsi="Courier New" w:cs="Courier New"/>
          <w:sz w:val="20"/>
          <w:szCs w:val="24"/>
        </w:rPr>
        <w:t xml:space="preserve"> </w:t>
      </w:r>
      <w:r w:rsidRPr="002538B1">
        <w:rPr>
          <w:rFonts w:ascii="Courier New" w:hAnsi="Courier New" w:cs="Courier New"/>
          <w:sz w:val="20"/>
          <w:szCs w:val="24"/>
        </w:rPr>
        <w:t>or in combination with other SubaddressElements, distinguishes one subaddress within</w:t>
      </w:r>
      <w:r w:rsidR="000C33EA" w:rsidRPr="002538B1">
        <w:rPr>
          <w:rFonts w:ascii="Courier New" w:hAnsi="Courier New" w:cs="Courier New"/>
          <w:sz w:val="20"/>
          <w:szCs w:val="24"/>
        </w:rPr>
        <w:t xml:space="preserve"> </w:t>
      </w:r>
      <w:r w:rsidRPr="002538B1">
        <w:rPr>
          <w:rFonts w:ascii="Courier New" w:hAnsi="Courier New" w:cs="Courier New"/>
          <w:sz w:val="20"/>
          <w:szCs w:val="24"/>
        </w:rPr>
        <w:t>or between structures from another when several occur within the same feature. See</w:t>
      </w:r>
      <w:r w:rsidR="000C33EA" w:rsidRPr="002538B1">
        <w:rPr>
          <w:rFonts w:ascii="Courier New" w:hAnsi="Courier New" w:cs="Courier New"/>
          <w:sz w:val="20"/>
          <w:szCs w:val="24"/>
        </w:rPr>
        <w:t xml:space="preserve"> </w:t>
      </w:r>
      <w:r w:rsidRPr="002538B1">
        <w:rPr>
          <w:rFonts w:ascii="Courier New" w:hAnsi="Courier New" w:cs="Courier New"/>
          <w:sz w:val="20"/>
          <w:szCs w:val="24"/>
        </w:rPr>
        <w:t>CompleteSubaddress for a definition of "subaddress." &lt;/xsd:documentation&gt;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t>&lt;xsd:sequence&gt;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&lt;xsd:element name="SubaddressType" type="addr_type:SubaddressType_type" maxOccurs="1"</w:t>
      </w:r>
      <w:r w:rsidR="000C33EA" w:rsidRPr="002538B1">
        <w:rPr>
          <w:rFonts w:ascii="Courier New" w:hAnsi="Courier New" w:cs="Courier New"/>
          <w:sz w:val="20"/>
          <w:szCs w:val="24"/>
        </w:rPr>
        <w:t xml:space="preserve"> </w:t>
      </w:r>
      <w:r w:rsidRPr="002538B1">
        <w:rPr>
          <w:rFonts w:ascii="Courier New" w:hAnsi="Courier New" w:cs="Courier New"/>
          <w:sz w:val="20"/>
          <w:szCs w:val="24"/>
        </w:rPr>
        <w:t>minOccurs="0"/&gt;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&lt;xsd:element name="SubaddressIdentifier" type="addr_type:SubaddressIdentifier_type"</w:t>
      </w:r>
      <w:r w:rsidR="000C33EA" w:rsidRPr="002538B1">
        <w:rPr>
          <w:rFonts w:ascii="Courier New" w:hAnsi="Courier New" w:cs="Courier New"/>
          <w:sz w:val="20"/>
          <w:szCs w:val="24"/>
        </w:rPr>
        <w:t xml:space="preserve"> </w:t>
      </w:r>
      <w:r w:rsidRPr="002538B1">
        <w:rPr>
          <w:rFonts w:ascii="Courier New" w:hAnsi="Courier New" w:cs="Courier New"/>
          <w:sz w:val="20"/>
          <w:szCs w:val="24"/>
        </w:rPr>
        <w:t>maxOccurs="1" minOccurs="1"/&gt;</w:t>
      </w:r>
      <w:r w:rsidRPr="002538B1">
        <w:rPr>
          <w:rFonts w:ascii="Courier New" w:hAnsi="Courier New" w:cs="Courier New"/>
          <w:sz w:val="20"/>
          <w:szCs w:val="24"/>
        </w:rPr>
        <w:br/>
        <w:t>&lt;/xsd:sequence&gt;</w:t>
      </w:r>
      <w:r w:rsidRPr="002538B1">
        <w:rPr>
          <w:rFonts w:ascii="Courier New" w:hAnsi="Courier New" w:cs="Courier New"/>
          <w:sz w:val="20"/>
          <w:szCs w:val="24"/>
        </w:rPr>
        <w:br/>
        <w:t>&lt;xsd:attribute name="ElementSequenceNumber"</w:t>
      </w:r>
      <w:r w:rsidR="000C33EA" w:rsidRPr="002538B1">
        <w:rPr>
          <w:rFonts w:ascii="Courier New" w:hAnsi="Courier New" w:cs="Courier New"/>
          <w:sz w:val="20"/>
          <w:szCs w:val="24"/>
        </w:rPr>
        <w:t xml:space="preserve"> </w:t>
      </w:r>
      <w:r w:rsidRPr="002538B1">
        <w:rPr>
          <w:rFonts w:ascii="Courier New" w:hAnsi="Courier New" w:cs="Courier New"/>
          <w:sz w:val="20"/>
          <w:szCs w:val="24"/>
        </w:rPr>
        <w:t>type="addr_type:ElementSequenceNumber_type"/&gt;</w:t>
      </w:r>
      <w:r w:rsidRPr="002538B1">
        <w:rPr>
          <w:rFonts w:ascii="Courier New" w:hAnsi="Courier New" w:cs="Courier New"/>
          <w:sz w:val="20"/>
          <w:szCs w:val="24"/>
        </w:rPr>
        <w:br/>
        <w:t>&lt;xsd:attribute name="SubaddressComponentOrder"</w:t>
      </w:r>
      <w:r w:rsidR="000C33EA" w:rsidRPr="002538B1">
        <w:rPr>
          <w:rFonts w:ascii="Courier New" w:hAnsi="Courier New" w:cs="Courier New"/>
          <w:sz w:val="20"/>
          <w:szCs w:val="24"/>
        </w:rPr>
        <w:t xml:space="preserve"> </w:t>
      </w:r>
      <w:r w:rsidRPr="002538B1">
        <w:rPr>
          <w:rFonts w:ascii="Courier New" w:hAnsi="Courier New" w:cs="Courier New"/>
          <w:sz w:val="20"/>
          <w:szCs w:val="24"/>
        </w:rPr>
        <w:t>type="addr_type:SubaddressComponentOrder_type"/&gt;</w:t>
      </w:r>
      <w:r w:rsidRPr="002538B1">
        <w:rPr>
          <w:rFonts w:ascii="Courier New" w:hAnsi="Courier New" w:cs="Courier New"/>
          <w:sz w:val="20"/>
          <w:szCs w:val="24"/>
        </w:rPr>
        <w:br/>
        <w:t>&lt;xsd:attribute name="Separator" type="addr_type:Separator_type"/&gt;</w:t>
      </w:r>
      <w:r w:rsidRPr="002538B1">
        <w:rPr>
          <w:rFonts w:ascii="Courier New" w:hAnsi="Courier New" w:cs="Courier New"/>
          <w:sz w:val="20"/>
          <w:szCs w:val="24"/>
        </w:rPr>
        <w:br/>
        <w:t>&lt;/xsd:complexType&gt;</w:t>
      </w:r>
      <w:r w:rsidRPr="002538B1">
        <w:rPr>
          <w:rFonts w:ascii="Courier New" w:hAnsi="Courier New" w:cs="Courier New"/>
          <w:sz w:val="20"/>
          <w:szCs w:val="24"/>
        </w:rPr>
        <w:br/>
      </w:r>
      <w:r w:rsidRPr="002538B1">
        <w:rPr>
          <w:rFonts w:ascii="Courier New" w:hAnsi="Courier New" w:cs="Courier New"/>
          <w:sz w:val="20"/>
          <w:szCs w:val="24"/>
        </w:rPr>
        <w:br/>
      </w:r>
      <w:r w:rsidRPr="002538B1">
        <w:rPr>
          <w:rFonts w:ascii="Courier New" w:hAnsi="Courier New" w:cs="Courier New"/>
          <w:sz w:val="20"/>
          <w:szCs w:val="24"/>
        </w:rPr>
        <w:tab/>
        <w:t>&lt;!-- Landmark Name Type --&gt;</w:t>
      </w:r>
      <w:r w:rsidRPr="002538B1">
        <w:rPr>
          <w:rFonts w:ascii="Courier New" w:hAnsi="Courier New" w:cs="Courier New"/>
          <w:sz w:val="20"/>
          <w:szCs w:val="24"/>
        </w:rPr>
        <w:br/>
      </w:r>
      <w:r w:rsidRPr="002538B1">
        <w:rPr>
          <w:rFonts w:ascii="Courier New" w:hAnsi="Courier New" w:cs="Courier New"/>
          <w:sz w:val="20"/>
          <w:szCs w:val="24"/>
        </w:rPr>
        <w:br/>
        <w:t>&lt;xsd:complexType name="LandmarkName_type"&gt;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The name by which a prominent feature is publicly</w:t>
      </w:r>
      <w:r w:rsidR="000C33EA" w:rsidRPr="002538B1">
        <w:rPr>
          <w:rFonts w:ascii="Courier New" w:hAnsi="Courier New" w:cs="Courier New"/>
          <w:sz w:val="20"/>
          <w:szCs w:val="24"/>
        </w:rPr>
        <w:t xml:space="preserve"> </w:t>
      </w:r>
      <w:r w:rsidRPr="002538B1">
        <w:rPr>
          <w:rFonts w:ascii="Courier New" w:hAnsi="Courier New" w:cs="Courier New"/>
          <w:sz w:val="20"/>
          <w:szCs w:val="24"/>
        </w:rPr>
        <w:t>known. Landmarks usually have a street address. A landmark name does not imply</w:t>
      </w:r>
      <w:r w:rsidR="000C33EA" w:rsidRPr="002538B1">
        <w:rPr>
          <w:rFonts w:ascii="Courier New" w:hAnsi="Courier New" w:cs="Courier New"/>
          <w:sz w:val="20"/>
          <w:szCs w:val="24"/>
        </w:rPr>
        <w:t xml:space="preserve"> </w:t>
      </w:r>
      <w:r w:rsidRPr="002538B1">
        <w:rPr>
          <w:rFonts w:ascii="Courier New" w:hAnsi="Courier New" w:cs="Courier New"/>
          <w:sz w:val="20"/>
          <w:szCs w:val="24"/>
        </w:rPr>
        <w:t>official historic landmark status, but simply a commonly used name that substitutes</w:t>
      </w:r>
      <w:r w:rsidR="000C33EA" w:rsidRPr="002538B1">
        <w:rPr>
          <w:rFonts w:ascii="Courier New" w:hAnsi="Courier New" w:cs="Courier New"/>
          <w:sz w:val="20"/>
          <w:szCs w:val="24"/>
        </w:rPr>
        <w:t xml:space="preserve"> </w:t>
      </w:r>
      <w:r w:rsidRPr="002538B1">
        <w:rPr>
          <w:rFonts w:ascii="Courier New" w:hAnsi="Courier New" w:cs="Courier New"/>
          <w:sz w:val="20"/>
          <w:szCs w:val="24"/>
        </w:rPr>
        <w:t>for an address number and street name in identifying the location of a specific</w:t>
      </w:r>
      <w:r w:rsidR="00276BE3" w:rsidRPr="002538B1">
        <w:rPr>
          <w:rFonts w:ascii="Courier New" w:hAnsi="Courier New" w:cs="Courier New"/>
          <w:sz w:val="20"/>
          <w:szCs w:val="24"/>
        </w:rPr>
        <w:t xml:space="preserve"> </w:t>
      </w:r>
      <w:r w:rsidRPr="002538B1">
        <w:rPr>
          <w:rFonts w:ascii="Courier New" w:hAnsi="Courier New" w:cs="Courier New"/>
          <w:sz w:val="20"/>
          <w:szCs w:val="24"/>
        </w:rPr>
        <w:t xml:space="preserve">building or feature. </w:t>
      </w:r>
      <w:proofErr w:type="gramStart"/>
      <w:r w:rsidRPr="002538B1">
        <w:rPr>
          <w:rFonts w:ascii="Courier New" w:hAnsi="Courier New" w:cs="Courier New"/>
          <w:sz w:val="20"/>
          <w:szCs w:val="24"/>
        </w:rPr>
        <w:t>Generally</w:t>
      </w:r>
      <w:proofErr w:type="gramEnd"/>
      <w:r w:rsidRPr="002538B1">
        <w:rPr>
          <w:rFonts w:ascii="Courier New" w:hAnsi="Courier New" w:cs="Courier New"/>
          <w:sz w:val="20"/>
          <w:szCs w:val="24"/>
        </w:rPr>
        <w:t xml:space="preserve"> the use of a landmark's street address is preferable</w:t>
      </w:r>
      <w:r w:rsidR="00276BE3" w:rsidRPr="002538B1">
        <w:rPr>
          <w:rFonts w:ascii="Courier New" w:hAnsi="Courier New" w:cs="Courier New"/>
          <w:sz w:val="20"/>
          <w:szCs w:val="24"/>
        </w:rPr>
        <w:t xml:space="preserve"> </w:t>
      </w:r>
      <w:r w:rsidRPr="002538B1">
        <w:rPr>
          <w:rFonts w:ascii="Courier New" w:hAnsi="Courier New" w:cs="Courier New"/>
          <w:sz w:val="20"/>
          <w:szCs w:val="24"/>
        </w:rPr>
        <w:t xml:space="preserve">because it is unambiguous. All landmark names </w:t>
      </w:r>
      <w:proofErr w:type="gramStart"/>
      <w:r w:rsidRPr="002538B1">
        <w:rPr>
          <w:rFonts w:ascii="Courier New" w:hAnsi="Courier New" w:cs="Courier New"/>
          <w:sz w:val="20"/>
          <w:szCs w:val="24"/>
        </w:rPr>
        <w:t>should be cross-referenced</w:t>
      </w:r>
      <w:proofErr w:type="gramEnd"/>
      <w:r w:rsidRPr="002538B1">
        <w:rPr>
          <w:rFonts w:ascii="Courier New" w:hAnsi="Courier New" w:cs="Courier New"/>
          <w:sz w:val="20"/>
          <w:szCs w:val="24"/>
        </w:rPr>
        <w:t xml:space="preserve"> to a street</w:t>
      </w:r>
      <w:r w:rsidRPr="002538B1">
        <w:rPr>
          <w:rFonts w:ascii="Courier New" w:hAnsi="Courier New" w:cs="Courier New"/>
          <w:sz w:val="20"/>
          <w:szCs w:val="24"/>
        </w:rPr>
        <w:tab/>
        <w:t>address or other coordinate location. &lt;/xsd:documentation&gt;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&lt;xsd:simpleContent&gt;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&lt;xsd:extension base="xsd:string"&gt;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&lt;xsd:attribute name="ElementSequenceNumber"</w:t>
      </w:r>
      <w:r w:rsidR="002538B1">
        <w:rPr>
          <w:rFonts w:ascii="Courier New" w:hAnsi="Courier New" w:cs="Courier New"/>
          <w:sz w:val="20"/>
          <w:szCs w:val="24"/>
        </w:rPr>
        <w:t xml:space="preserve"> </w:t>
      </w:r>
      <w:r w:rsidRPr="002538B1">
        <w:rPr>
          <w:rFonts w:ascii="Courier New" w:hAnsi="Courier New" w:cs="Courier New"/>
          <w:sz w:val="20"/>
          <w:szCs w:val="24"/>
        </w:rPr>
        <w:t>type="addr_type:ElementSequenceNumber_type"/&gt;</w:t>
      </w:r>
      <w:r w:rsidRPr="002A21B9">
        <w:rPr>
          <w:rFonts w:ascii="Courier New" w:hAnsi="Courier New" w:cs="Courier New"/>
          <w:color w:val="000000"/>
          <w:sz w:val="20"/>
          <w:szCs w:val="24"/>
        </w:rPr>
        <w:br/>
      </w:r>
      <w:r w:rsidR="000C33EA">
        <w:rPr>
          <w:rFonts w:ascii="Courier New" w:hAnsi="Courier New" w:cs="Courier New"/>
          <w:color w:val="003296"/>
          <w:sz w:val="20"/>
          <w:szCs w:val="24"/>
        </w:rPr>
        <w:lastRenderedPageBreak/>
        <w:t xml:space="preserve">    </w:t>
      </w:r>
      <w:r w:rsidRPr="002538B1">
        <w:rPr>
          <w:rFonts w:ascii="Courier New" w:hAnsi="Courier New" w:cs="Courier New"/>
          <w:sz w:val="20"/>
          <w:szCs w:val="24"/>
        </w:rPr>
        <w:t>&lt;xsd:attribute name="GNISFeatureID" type="addr_type:GNISFeatureID_type"/&gt;</w:t>
      </w:r>
      <w:r w:rsidRPr="002538B1">
        <w:rPr>
          <w:rFonts w:ascii="Courier New" w:hAnsi="Courier New" w:cs="Courier New"/>
          <w:sz w:val="20"/>
          <w:szCs w:val="24"/>
        </w:rPr>
        <w:br/>
      </w:r>
      <w:r w:rsidR="000C33EA" w:rsidRPr="002538B1">
        <w:rPr>
          <w:rFonts w:ascii="Courier New" w:hAnsi="Courier New" w:cs="Courier New"/>
          <w:sz w:val="20"/>
          <w:szCs w:val="24"/>
        </w:rPr>
        <w:t xml:space="preserve">   </w:t>
      </w:r>
      <w:r w:rsidRPr="002538B1">
        <w:rPr>
          <w:rFonts w:ascii="Courier New" w:hAnsi="Courier New" w:cs="Courier New"/>
          <w:sz w:val="20"/>
          <w:szCs w:val="24"/>
        </w:rPr>
        <w:t>&lt;/xsd:extension&gt;</w:t>
      </w:r>
      <w:r w:rsidRPr="002538B1">
        <w:rPr>
          <w:rFonts w:ascii="Courier New" w:hAnsi="Courier New" w:cs="Courier New"/>
          <w:sz w:val="20"/>
          <w:szCs w:val="24"/>
        </w:rPr>
        <w:br/>
      </w:r>
      <w:r w:rsidRPr="002538B1">
        <w:rPr>
          <w:rFonts w:ascii="Courier New" w:hAnsi="Courier New" w:cs="Courier New"/>
          <w:sz w:val="20"/>
          <w:szCs w:val="24"/>
        </w:rPr>
        <w:tab/>
      </w:r>
      <w:r w:rsidRPr="002538B1">
        <w:rPr>
          <w:rFonts w:ascii="Courier New" w:hAnsi="Courier New" w:cs="Courier New"/>
          <w:sz w:val="20"/>
          <w:szCs w:val="24"/>
        </w:rPr>
        <w:tab/>
        <w:t>&lt;/xsd:simpleContent&gt;</w:t>
      </w:r>
      <w:r w:rsidRPr="002538B1">
        <w:rPr>
          <w:rFonts w:ascii="Courier New" w:hAnsi="Courier New" w:cs="Courier New"/>
          <w:sz w:val="20"/>
          <w:szCs w:val="24"/>
        </w:rPr>
        <w:br/>
      </w:r>
      <w:r w:rsidRPr="002538B1">
        <w:rPr>
          <w:rFonts w:ascii="Courier New" w:hAnsi="Courier New" w:cs="Courier New"/>
          <w:sz w:val="20"/>
          <w:szCs w:val="24"/>
        </w:rPr>
        <w:tab/>
        <w:t>&lt;/xsd:complexType&gt;</w:t>
      </w:r>
      <w:r w:rsidRPr="002538B1">
        <w:rPr>
          <w:rFonts w:ascii="Courier New" w:hAnsi="Courier New" w:cs="Courier New"/>
          <w:sz w:val="20"/>
          <w:szCs w:val="24"/>
        </w:rPr>
        <w:br/>
      </w:r>
      <w:r w:rsidRPr="002538B1">
        <w:rPr>
          <w:rFonts w:ascii="Courier New" w:hAnsi="Courier New" w:cs="Courier New"/>
          <w:sz w:val="20"/>
          <w:szCs w:val="24"/>
        </w:rPr>
        <w:br/>
      </w:r>
      <w:r w:rsidRPr="002538B1">
        <w:rPr>
          <w:rFonts w:ascii="Courier New" w:hAnsi="Courier New" w:cs="Courier New"/>
          <w:sz w:val="20"/>
          <w:szCs w:val="24"/>
        </w:rPr>
        <w:tab/>
        <w:t>&lt;!-- Area and Zone Elements --&gt;</w:t>
      </w:r>
      <w:r w:rsidRPr="002538B1">
        <w:rPr>
          <w:rFonts w:ascii="Courier New" w:hAnsi="Courier New" w:cs="Courier New"/>
          <w:sz w:val="20"/>
          <w:szCs w:val="24"/>
        </w:rPr>
        <w:br/>
      </w:r>
      <w:r w:rsidRPr="002538B1">
        <w:rPr>
          <w:rFonts w:ascii="Courier New" w:hAnsi="Courier New" w:cs="Courier New"/>
          <w:sz w:val="20"/>
          <w:szCs w:val="24"/>
        </w:rPr>
        <w:br/>
      </w:r>
      <w:r w:rsidRPr="002538B1">
        <w:rPr>
          <w:rFonts w:ascii="Courier New" w:hAnsi="Courier New" w:cs="Courier New"/>
          <w:sz w:val="20"/>
          <w:szCs w:val="24"/>
        </w:rPr>
        <w:tab/>
        <w:t>&lt;xsd:simpleType name="CommunityPlaceName_type"&gt;</w:t>
      </w:r>
      <w:r w:rsidRPr="002538B1">
        <w:rPr>
          <w:rFonts w:ascii="Courier New" w:hAnsi="Courier New" w:cs="Courier New"/>
          <w:sz w:val="20"/>
          <w:szCs w:val="24"/>
        </w:rPr>
        <w:br/>
      </w:r>
      <w:r w:rsidRPr="002538B1">
        <w:rPr>
          <w:rFonts w:ascii="Courier New" w:hAnsi="Courier New" w:cs="Courier New"/>
          <w:sz w:val="20"/>
          <w:szCs w:val="24"/>
        </w:rPr>
        <w:tab/>
      </w:r>
      <w:r w:rsidRPr="002538B1">
        <w:rPr>
          <w:rFonts w:ascii="Courier New" w:hAnsi="Courier New" w:cs="Courier New"/>
          <w:sz w:val="20"/>
          <w:szCs w:val="24"/>
        </w:rPr>
        <w:tab/>
        <w:t>&lt;xsd:annotation&gt;</w:t>
      </w:r>
      <w:r w:rsidRPr="002538B1">
        <w:rPr>
          <w:rFonts w:ascii="Courier New" w:hAnsi="Courier New" w:cs="Courier New"/>
          <w:sz w:val="20"/>
          <w:szCs w:val="24"/>
        </w:rPr>
        <w:br/>
      </w:r>
      <w:r w:rsidRPr="002538B1">
        <w:rPr>
          <w:rFonts w:ascii="Courier New" w:hAnsi="Courier New" w:cs="Courier New"/>
          <w:sz w:val="20"/>
          <w:szCs w:val="24"/>
        </w:rPr>
        <w:tab/>
      </w:r>
      <w:r w:rsidRPr="002538B1">
        <w:rPr>
          <w:rFonts w:ascii="Courier New" w:hAnsi="Courier New" w:cs="Courier New"/>
          <w:sz w:val="20"/>
          <w:szCs w:val="24"/>
        </w:rPr>
        <w:tab/>
      </w:r>
      <w:r w:rsidRPr="002538B1">
        <w:rPr>
          <w:rFonts w:ascii="Courier New" w:hAnsi="Courier New" w:cs="Courier New"/>
          <w:sz w:val="20"/>
          <w:szCs w:val="24"/>
        </w:rPr>
        <w:tab/>
        <w:t>&lt;xsd:documentation xml:lang="en"&gt; A named area, sector, or development that is not an</w:t>
      </w:r>
      <w:r w:rsidR="000C33EA" w:rsidRPr="002538B1">
        <w:rPr>
          <w:rFonts w:ascii="Courier New" w:hAnsi="Courier New" w:cs="Courier New"/>
          <w:sz w:val="20"/>
          <w:szCs w:val="24"/>
        </w:rPr>
        <w:t xml:space="preserve"> </w:t>
      </w:r>
      <w:r w:rsidRPr="002538B1">
        <w:rPr>
          <w:rFonts w:ascii="Courier New" w:hAnsi="Courier New" w:cs="Courier New"/>
          <w:sz w:val="20"/>
          <w:szCs w:val="24"/>
        </w:rPr>
        <w:t>incorporated municipality or other governmental unit, such as a neighborhood in a</w:t>
      </w:r>
      <w:r w:rsidR="000C33EA" w:rsidRPr="002538B1">
        <w:rPr>
          <w:rFonts w:ascii="Courier New" w:hAnsi="Courier New" w:cs="Courier New"/>
          <w:sz w:val="20"/>
          <w:szCs w:val="24"/>
        </w:rPr>
        <w:t xml:space="preserve"> </w:t>
      </w:r>
      <w:r w:rsidRPr="002538B1">
        <w:rPr>
          <w:rFonts w:ascii="Courier New" w:hAnsi="Courier New" w:cs="Courier New"/>
          <w:sz w:val="20"/>
          <w:szCs w:val="24"/>
        </w:rPr>
        <w:t xml:space="preserve">city, or a rural settlement in unincorporated area. </w:t>
      </w:r>
      <w:proofErr w:type="gramStart"/>
      <w:r w:rsidRPr="002538B1">
        <w:rPr>
          <w:rFonts w:ascii="Courier New" w:hAnsi="Courier New" w:cs="Courier New"/>
          <w:sz w:val="20"/>
          <w:szCs w:val="24"/>
        </w:rPr>
        <w:t>Often called "urbanization" in</w:t>
      </w:r>
      <w:r w:rsidR="000C33EA" w:rsidRPr="002538B1">
        <w:rPr>
          <w:rFonts w:ascii="Courier New" w:hAnsi="Courier New" w:cs="Courier New"/>
          <w:sz w:val="20"/>
          <w:szCs w:val="24"/>
        </w:rPr>
        <w:t xml:space="preserve"> </w:t>
      </w:r>
      <w:r w:rsidRPr="002538B1">
        <w:rPr>
          <w:rFonts w:ascii="Courier New" w:hAnsi="Courier New" w:cs="Courier New"/>
          <w:sz w:val="20"/>
          <w:szCs w:val="24"/>
        </w:rPr>
        <w:t>Puerto Rican addressing usage.</w:t>
      </w:r>
      <w:proofErr w:type="gramEnd"/>
    </w:p>
    <w:p w:rsidR="000C33EA" w:rsidRPr="002538B1" w:rsidRDefault="002A21B9" w:rsidP="005D5A0A">
      <w:pPr>
        <w:pStyle w:val="NoSpacing"/>
      </w:pPr>
      <w:r w:rsidRPr="002538B1">
        <w:t xml:space="preserve"> 1. "Urbanizacion", commonly used in urban areas of</w:t>
      </w:r>
      <w:r w:rsidR="000C33EA" w:rsidRPr="002538B1">
        <w:t xml:space="preserve"> </w:t>
      </w:r>
      <w:r w:rsidRPr="002538B1">
        <w:t>Puerto Rico, is an important part of the address. Street names and address ranges</w:t>
      </w:r>
      <w:r w:rsidR="000C33EA" w:rsidRPr="002538B1">
        <w:t xml:space="preserve"> </w:t>
      </w:r>
      <w:proofErr w:type="gramStart"/>
      <w:r w:rsidRPr="002538B1">
        <w:t>are often repeated</w:t>
      </w:r>
      <w:proofErr w:type="gramEnd"/>
      <w:r w:rsidRPr="002538B1">
        <w:t xml:space="preserve"> in a city, especially where a city ha</w:t>
      </w:r>
      <w:r w:rsidR="000C33EA" w:rsidRPr="002538B1">
        <w:t xml:space="preserve">s annexed older towns; they </w:t>
      </w:r>
      <w:r w:rsidRPr="002538B1">
        <w:t>are distinguished by their urbanizacion or community name.</w:t>
      </w:r>
    </w:p>
    <w:p w:rsidR="000C33EA" w:rsidRPr="002538B1" w:rsidRDefault="002A21B9" w:rsidP="005D5A0A">
      <w:pPr>
        <w:pStyle w:val="NoSpacing"/>
      </w:pPr>
      <w:r w:rsidRPr="002538B1">
        <w:t xml:space="preserve"> 2. Certain other words</w:t>
      </w:r>
      <w:r w:rsidRPr="002538B1">
        <w:tab/>
      </w:r>
      <w:proofErr w:type="gramStart"/>
      <w:r w:rsidRPr="002538B1">
        <w:t>can be used</w:t>
      </w:r>
      <w:proofErr w:type="gramEnd"/>
      <w:r w:rsidRPr="002538B1">
        <w:t xml:space="preserve"> in place of "urbanizacion": extenciones, mansiones, reparto, villa,</w:t>
      </w:r>
      <w:r w:rsidR="000C33EA" w:rsidRPr="002538B1">
        <w:t xml:space="preserve"> </w:t>
      </w:r>
      <w:r w:rsidRPr="002538B1">
        <w:t>parque, jardine, altura, alturas, colinas, estancias, extension, quintas, sector,</w:t>
      </w:r>
      <w:r w:rsidR="000C33EA" w:rsidRPr="002538B1">
        <w:t xml:space="preserve"> </w:t>
      </w:r>
      <w:r w:rsidRPr="002538B1">
        <w:t>terraza, villa, villas. 3. For more information on Puerto Rican addressing</w:t>
      </w:r>
      <w:r w:rsidR="000C33EA" w:rsidRPr="002538B1">
        <w:t xml:space="preserve"> </w:t>
      </w:r>
      <w:r w:rsidRPr="002538B1">
        <w:t>conventions, see USPS Publication 28 Section 29, and USPS "Addressing Standards for</w:t>
      </w:r>
      <w:r w:rsidR="000C33EA" w:rsidRPr="002538B1">
        <w:t xml:space="preserve"> </w:t>
      </w:r>
      <w:r w:rsidRPr="002538B1">
        <w:t>Puerto Rico and the Virgin Islands". &lt;/xsd:documentation&gt;</w:t>
      </w:r>
    </w:p>
    <w:p w:rsidR="000C33EA" w:rsidRPr="002538B1" w:rsidRDefault="00CB4D0A" w:rsidP="005D5A0A">
      <w:pPr>
        <w:pStyle w:val="NoSpacing"/>
      </w:pPr>
      <w:r w:rsidRPr="002538B1">
        <w:t xml:space="preserve">        </w:t>
      </w:r>
      <w:r w:rsidR="002A21B9" w:rsidRPr="002538B1">
        <w:t>&lt;/xsd:annotation&gt;</w:t>
      </w:r>
    </w:p>
    <w:p w:rsidR="000C33EA" w:rsidRPr="002538B1" w:rsidRDefault="002A21B9" w:rsidP="005D5A0A">
      <w:pPr>
        <w:pStyle w:val="NoSpacing"/>
      </w:pPr>
      <w:r w:rsidRPr="002538B1">
        <w:tab/>
        <w:t>&lt;xsd:restriction base="xsd:string"&gt;</w:t>
      </w:r>
    </w:p>
    <w:p w:rsidR="000C33EA" w:rsidRPr="002538B1" w:rsidRDefault="00CB4D0A" w:rsidP="005D5A0A">
      <w:pPr>
        <w:pStyle w:val="NoSpacing"/>
      </w:pPr>
      <w:r w:rsidRPr="002538B1">
        <w:t xml:space="preserve">       </w:t>
      </w:r>
      <w:r w:rsidR="002A21B9" w:rsidRPr="002538B1">
        <w:t>&lt;xsd:pattern value=".+"/&gt;</w:t>
      </w:r>
    </w:p>
    <w:p w:rsidR="00CB4D0A"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ab/>
        <w:t>&lt;/xsd:restriction&gt;</w:t>
      </w:r>
    </w:p>
    <w:p w:rsidR="000C33E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&lt;/xsd:simpleType&gt;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br/>
      </w:r>
      <w:r w:rsidR="002A21B9" w:rsidRPr="002538B1">
        <w:rPr>
          <w:rFonts w:ascii="Courier New" w:hAnsi="Courier New" w:cs="Courier New"/>
          <w:sz w:val="20"/>
          <w:szCs w:val="20"/>
        </w:rPr>
        <w:t>&lt;xsd:simpleType name="PlaceNameType_type"&gt;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 base="xsd:string"&gt;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&lt;xsd:enumeration value="USPSCommunity"&gt;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The name given by the U.S. Postal Service to</w:t>
      </w:r>
      <w:r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the post office from which mail is delivered to the address. In many </w:t>
      </w:r>
      <w:proofErr w:type="gramStart"/>
      <w:r w:rsidR="002A21B9" w:rsidRPr="002538B1">
        <w:rPr>
          <w:rFonts w:ascii="Courier New" w:hAnsi="Courier New" w:cs="Courier New"/>
          <w:sz w:val="20"/>
          <w:szCs w:val="20"/>
        </w:rPr>
        <w:t>places</w:t>
      </w:r>
      <w:proofErr w:type="gramEnd"/>
      <w:r w:rsidRPr="002538B1">
        <w:rPr>
          <w:rFonts w:ascii="Courier New" w:hAnsi="Courier New" w:cs="Courier New"/>
          <w:sz w:val="20"/>
          <w:szCs w:val="20"/>
        </w:rPr>
        <w:t xml:space="preserve"> </w:t>
      </w:r>
      <w:r w:rsidR="002A21B9" w:rsidRPr="002538B1">
        <w:rPr>
          <w:rFonts w:ascii="Courier New" w:hAnsi="Courier New" w:cs="Courier New"/>
          <w:sz w:val="20"/>
          <w:szCs w:val="20"/>
        </w:rPr>
        <w:t>this will be different from the name of the municipality in which the</w:t>
      </w:r>
      <w:r w:rsidRPr="002538B1">
        <w:rPr>
          <w:rFonts w:ascii="Courier New" w:hAnsi="Courier New" w:cs="Courier New"/>
          <w:sz w:val="20"/>
          <w:szCs w:val="20"/>
        </w:rPr>
        <w:t xml:space="preserve"> </w:t>
      </w:r>
      <w:r w:rsidR="002A21B9" w:rsidRPr="002538B1">
        <w:rPr>
          <w:rFonts w:ascii="Courier New" w:hAnsi="Courier New" w:cs="Courier New"/>
          <w:sz w:val="20"/>
          <w:szCs w:val="20"/>
        </w:rPr>
        <w:t>address is physically located. The name given by the U.S. Postal Service to</w:t>
      </w:r>
      <w:r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the post office from which mail </w:t>
      </w:r>
      <w:proofErr w:type="gramStart"/>
      <w:r w:rsidR="002A21B9" w:rsidRPr="002538B1">
        <w:rPr>
          <w:rFonts w:ascii="Courier New" w:hAnsi="Courier New" w:cs="Courier New"/>
          <w:sz w:val="20"/>
          <w:szCs w:val="20"/>
        </w:rPr>
        <w:t>is delivered</w:t>
      </w:r>
      <w:proofErr w:type="gramEnd"/>
      <w:r w:rsidR="002A21B9" w:rsidRPr="002538B1">
        <w:rPr>
          <w:rFonts w:ascii="Courier New" w:hAnsi="Courier New" w:cs="Courier New"/>
          <w:sz w:val="20"/>
          <w:szCs w:val="20"/>
        </w:rPr>
        <w:t xml:space="preserve"> to the address. In many </w:t>
      </w:r>
      <w:proofErr w:type="gramStart"/>
      <w:r w:rsidR="002A21B9" w:rsidRPr="002538B1">
        <w:rPr>
          <w:rFonts w:ascii="Courier New" w:hAnsi="Courier New" w:cs="Courier New"/>
          <w:sz w:val="20"/>
          <w:szCs w:val="20"/>
        </w:rPr>
        <w:t>places</w:t>
      </w:r>
      <w:proofErr w:type="gramEnd"/>
      <w:r w:rsidRPr="002538B1">
        <w:rPr>
          <w:rFonts w:ascii="Courier New" w:hAnsi="Courier New" w:cs="Courier New"/>
          <w:sz w:val="20"/>
          <w:szCs w:val="20"/>
        </w:rPr>
        <w:t xml:space="preserve"> </w:t>
      </w:r>
      <w:r w:rsidR="002A21B9" w:rsidRPr="002538B1">
        <w:rPr>
          <w:rFonts w:ascii="Courier New" w:hAnsi="Courier New" w:cs="Courier New"/>
          <w:sz w:val="20"/>
          <w:szCs w:val="20"/>
        </w:rPr>
        <w:t>this will be different from the name of the incorporated municipality in</w:t>
      </w:r>
      <w:r w:rsidRPr="002538B1">
        <w:rPr>
          <w:rFonts w:ascii="Courier New" w:hAnsi="Courier New" w:cs="Courier New"/>
          <w:sz w:val="20"/>
          <w:szCs w:val="20"/>
        </w:rPr>
        <w:t xml:space="preserve"> </w:t>
      </w:r>
      <w:r w:rsidR="002A21B9" w:rsidRPr="002538B1">
        <w:rPr>
          <w:rFonts w:ascii="Courier New" w:hAnsi="Courier New" w:cs="Courier New"/>
          <w:sz w:val="20"/>
          <w:szCs w:val="20"/>
        </w:rPr>
        <w:t>which the address is physically located. &lt;/xsd:documentation&gt;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&lt;/xsd:enumeration&gt;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&lt;xsd:enumeration value="MunicipalJurisdiction"&gt;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p>
    <w:p w:rsidR="00CB4D0A" w:rsidRPr="002538B1" w:rsidRDefault="00CB4D0A"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The name of the municipality (city, township,</w:t>
      </w:r>
      <w:r w:rsidRPr="002538B1">
        <w:rPr>
          <w:rFonts w:ascii="Courier New" w:hAnsi="Courier New" w:cs="Courier New"/>
          <w:sz w:val="20"/>
          <w:szCs w:val="20"/>
        </w:rPr>
        <w:t xml:space="preserve"> </w:t>
      </w:r>
      <w:r w:rsidR="002A21B9" w:rsidRPr="002538B1">
        <w:rPr>
          <w:rFonts w:ascii="Courier New" w:hAnsi="Courier New" w:cs="Courier New"/>
          <w:sz w:val="20"/>
          <w:szCs w:val="20"/>
        </w:rPr>
        <w:t>or the non-county local government) in which the address is physically</w:t>
      </w:r>
      <w:r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located. In many </w:t>
      </w:r>
      <w:proofErr w:type="gramStart"/>
      <w:r w:rsidR="002A21B9" w:rsidRPr="002538B1">
        <w:rPr>
          <w:rFonts w:ascii="Courier New" w:hAnsi="Courier New" w:cs="Courier New"/>
          <w:sz w:val="20"/>
          <w:szCs w:val="20"/>
        </w:rPr>
        <w:t>places</w:t>
      </w:r>
      <w:proofErr w:type="gramEnd"/>
      <w:r w:rsidR="002A21B9" w:rsidRPr="002538B1">
        <w:rPr>
          <w:rFonts w:ascii="Courier New" w:hAnsi="Courier New" w:cs="Courier New"/>
          <w:sz w:val="20"/>
          <w:szCs w:val="20"/>
        </w:rPr>
        <w:t xml:space="preserve"> this will be different than the city name used by</w:t>
      </w:r>
      <w:r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the U.S. Postal Service. </w:t>
      </w:r>
      <w:proofErr w:type="gramStart"/>
      <w:r w:rsidR="002A21B9" w:rsidRPr="002538B1">
        <w:rPr>
          <w:rFonts w:ascii="Courier New" w:hAnsi="Courier New" w:cs="Courier New"/>
          <w:sz w:val="20"/>
          <w:szCs w:val="20"/>
        </w:rPr>
        <w:t>Required by most local governments for tax and</w:t>
      </w:r>
      <w:r w:rsidRPr="002538B1">
        <w:rPr>
          <w:rFonts w:ascii="Courier New" w:hAnsi="Courier New" w:cs="Courier New"/>
          <w:sz w:val="20"/>
          <w:szCs w:val="20"/>
        </w:rPr>
        <w:t xml:space="preserve"> </w:t>
      </w:r>
      <w:r w:rsidR="002A21B9" w:rsidRPr="002538B1">
        <w:rPr>
          <w:rFonts w:ascii="Courier New" w:hAnsi="Courier New" w:cs="Courier New"/>
          <w:sz w:val="20"/>
          <w:szCs w:val="20"/>
        </w:rPr>
        <w:t>services determinations.</w:t>
      </w:r>
      <w:proofErr w:type="gramEnd"/>
      <w:r w:rsidR="002A21B9" w:rsidRPr="002538B1">
        <w:rPr>
          <w:rFonts w:ascii="Courier New" w:hAnsi="Courier New" w:cs="Courier New"/>
          <w:sz w:val="20"/>
          <w:szCs w:val="20"/>
        </w:rPr>
        <w:t xml:space="preserve"> This will be null for addresses in unincorporated</w:t>
      </w:r>
      <w:r w:rsidRPr="002538B1">
        <w:rPr>
          <w:rFonts w:ascii="Courier New" w:hAnsi="Courier New" w:cs="Courier New"/>
          <w:sz w:val="20"/>
          <w:szCs w:val="20"/>
        </w:rPr>
        <w:t xml:space="preserve"> </w:t>
      </w:r>
      <w:r w:rsidR="002A21B9" w:rsidRPr="002538B1">
        <w:rPr>
          <w:rFonts w:ascii="Courier New" w:hAnsi="Courier New" w:cs="Courier New"/>
          <w:sz w:val="20"/>
          <w:szCs w:val="20"/>
        </w:rPr>
        <w:t>portions of counties. &lt;/xsd:documentation&gt;</w:t>
      </w:r>
      <w:r w:rsidR="002A21B9" w:rsidRPr="002538B1">
        <w:rPr>
          <w:rFonts w:ascii="Courier New" w:hAnsi="Courier New" w:cs="Courier New"/>
          <w:sz w:val="20"/>
          <w:szCs w:val="20"/>
        </w:rPr>
        <w:br/>
      </w:r>
      <w:r w:rsidR="002A21B9" w:rsidRPr="009F12F2">
        <w:rPr>
          <w:rFonts w:ascii="Courier New" w:hAnsi="Courier New" w:cs="Courier New"/>
          <w:color w:val="000000"/>
          <w:sz w:val="20"/>
          <w:szCs w:val="20"/>
        </w:rPr>
        <w:tab/>
      </w:r>
      <w:r w:rsidR="002A21B9" w:rsidRPr="009F12F2">
        <w:rPr>
          <w:rFonts w:ascii="Courier New" w:hAnsi="Courier New" w:cs="Courier New"/>
          <w:color w:val="000000"/>
          <w:sz w:val="20"/>
          <w:szCs w:val="20"/>
        </w:rPr>
        <w:tab/>
      </w:r>
      <w:r w:rsidR="002A21B9" w:rsidRPr="009F12F2">
        <w:rPr>
          <w:rFonts w:ascii="Courier New" w:hAnsi="Courier New" w:cs="Courier New"/>
          <w:color w:val="000000"/>
          <w:sz w:val="20"/>
          <w:szCs w:val="20"/>
        </w:rPr>
        <w:tab/>
      </w:r>
      <w:r w:rsidR="002A21B9" w:rsidRPr="009F12F2">
        <w:rPr>
          <w:rFonts w:ascii="Courier New" w:hAnsi="Courier New" w:cs="Courier New"/>
          <w:color w:val="000000"/>
          <w:sz w:val="20"/>
          <w:szCs w:val="20"/>
        </w:rPr>
        <w:tab/>
      </w:r>
      <w:r w:rsidR="002A21B9" w:rsidRPr="009F12F2">
        <w:rPr>
          <w:rStyle w:val="NoSpacingChar"/>
          <w:rFonts w:ascii="Courier New" w:hAnsi="Courier New" w:cs="Courier New"/>
          <w:sz w:val="20"/>
          <w:szCs w:val="20"/>
        </w:rPr>
        <w:t>&lt;/xsd:annotation&gt;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&lt;/xsd:enumeration&gt;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&lt;xsd:enumeration value="County"&gt;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&lt;xsd:annotation&gt;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&lt;xsd:documentation xml:lang="en"&gt; The primary administrative subdivision of a</w:t>
      </w:r>
      <w:r w:rsidRPr="009F12F2">
        <w:rPr>
          <w:rStyle w:val="NoSpacingChar"/>
          <w:rFonts w:ascii="Courier New" w:hAnsi="Courier New" w:cs="Courier New"/>
          <w:sz w:val="20"/>
          <w:szCs w:val="20"/>
        </w:rPr>
        <w:t xml:space="preserve"> </w:t>
      </w:r>
      <w:r w:rsidR="002A21B9" w:rsidRPr="009F12F2">
        <w:rPr>
          <w:rStyle w:val="NoSpacingChar"/>
          <w:rFonts w:ascii="Courier New" w:hAnsi="Courier New" w:cs="Courier New"/>
          <w:sz w:val="20"/>
          <w:szCs w:val="20"/>
        </w:rPr>
        <w:t>state in the United States. &lt;/xsd:documentation&gt;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lastRenderedPageBreak/>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&lt;/xsd:annotation&gt;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&lt;/xsd:enumeration&gt;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&lt;xsd:pattern value=".+"/&gt;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r>
      <w:r w:rsidR="002A21B9" w:rsidRPr="009F12F2">
        <w:rPr>
          <w:rStyle w:val="NoSpacingChar"/>
          <w:rFonts w:ascii="Courier New" w:hAnsi="Courier New" w:cs="Courier New"/>
          <w:sz w:val="20"/>
          <w:szCs w:val="20"/>
        </w:rPr>
        <w:tab/>
        <w:t>&lt;/xsd:restriction&gt;</w:t>
      </w:r>
      <w:r w:rsidR="002A21B9" w:rsidRPr="009F12F2">
        <w:rPr>
          <w:rStyle w:val="NoSpacingChar"/>
          <w:rFonts w:ascii="Courier New" w:hAnsi="Courier New" w:cs="Courier New"/>
          <w:sz w:val="20"/>
          <w:szCs w:val="20"/>
        </w:rPr>
        <w:br/>
      </w:r>
      <w:r w:rsidR="002A21B9" w:rsidRPr="009F12F2">
        <w:rPr>
          <w:rStyle w:val="NoSpacingChar"/>
          <w:rFonts w:ascii="Courier New" w:hAnsi="Courier New" w:cs="Courier New"/>
          <w:sz w:val="20"/>
          <w:szCs w:val="20"/>
        </w:rPr>
        <w:tab/>
        <w:t>&lt;/xsd:simpleType&gt;</w:t>
      </w:r>
      <w:r w:rsidR="002A21B9" w:rsidRPr="009F12F2">
        <w:rPr>
          <w:rStyle w:val="NoSpacingChar"/>
          <w:rFonts w:ascii="Courier New" w:hAnsi="Courier New" w:cs="Courier New"/>
          <w:sz w:val="20"/>
          <w:szCs w:val="20"/>
        </w:rPr>
        <w:br/>
      </w:r>
      <w:r w:rsidR="002A21B9" w:rsidRPr="009F12F2">
        <w:rPr>
          <w:rFonts w:ascii="Courier New" w:hAnsi="Courier New" w:cs="Courier New"/>
          <w:color w:val="000000"/>
          <w:sz w:val="20"/>
          <w:szCs w:val="20"/>
        </w:rPr>
        <w:br/>
      </w:r>
      <w:r w:rsidR="002A21B9" w:rsidRPr="002538B1">
        <w:rPr>
          <w:rFonts w:ascii="Courier New" w:hAnsi="Courier New" w:cs="Courier New"/>
          <w:sz w:val="20"/>
          <w:szCs w:val="20"/>
        </w:rPr>
        <w:t>&lt;xsd:simpleType name="StateName_type"&gt;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The primary legal subdivision of the United States,</w:t>
      </w:r>
      <w:r w:rsidRPr="002538B1">
        <w:rPr>
          <w:rFonts w:ascii="Courier New" w:hAnsi="Courier New" w:cs="Courier New"/>
          <w:sz w:val="20"/>
          <w:szCs w:val="20"/>
        </w:rPr>
        <w:t xml:space="preserve"> </w:t>
      </w:r>
      <w:r w:rsidR="002A21B9" w:rsidRPr="002538B1">
        <w:rPr>
          <w:rFonts w:ascii="Courier New" w:hAnsi="Courier New" w:cs="Courier New"/>
          <w:sz w:val="20"/>
          <w:szCs w:val="20"/>
        </w:rPr>
        <w:t>represented by its two letter USPS abbreviation. This is the only element stored in</w:t>
      </w:r>
      <w:r w:rsidRPr="002538B1">
        <w:rPr>
          <w:rFonts w:ascii="Courier New" w:hAnsi="Courier New" w:cs="Courier New"/>
          <w:sz w:val="20"/>
          <w:szCs w:val="20"/>
        </w:rPr>
        <w:t xml:space="preserve"> </w:t>
      </w:r>
      <w:r w:rsidR="002A21B9" w:rsidRPr="002538B1">
        <w:rPr>
          <w:rFonts w:ascii="Courier New" w:hAnsi="Courier New" w:cs="Courier New"/>
          <w:sz w:val="20"/>
          <w:szCs w:val="20"/>
        </w:rPr>
        <w:t>abbreviated form. &lt;/xsd:documentation&gt;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 base="xsd:token"&gt;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 "US State and The District of Columbia"  Abbreviations --&gt;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&lt;xsd:pattern value=".*"/&gt;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&lt;/xsd:restriction&gt;</w:t>
      </w:r>
      <w:r w:rsidR="002A21B9" w:rsidRPr="002538B1">
        <w:rPr>
          <w:rFonts w:ascii="Courier New" w:hAnsi="Courier New" w:cs="Courier New"/>
          <w:sz w:val="20"/>
          <w:szCs w:val="20"/>
        </w:rPr>
        <w:br/>
        <w:t>&lt;/xsd:simpleType&gt;</w:t>
      </w:r>
      <w:r w:rsidR="002A21B9" w:rsidRPr="002538B1">
        <w:rPr>
          <w:rFonts w:ascii="Courier New" w:hAnsi="Courier New" w:cs="Courier New"/>
          <w:sz w:val="20"/>
          <w:szCs w:val="20"/>
        </w:rPr>
        <w:br/>
      </w:r>
      <w:r w:rsidR="002A21B9" w:rsidRPr="002538B1">
        <w:rPr>
          <w:rFonts w:ascii="Courier New" w:hAnsi="Courier New" w:cs="Courier New"/>
          <w:sz w:val="20"/>
          <w:szCs w:val="20"/>
        </w:rPr>
        <w:br/>
        <w:t>&lt;xsd:simpleType name="ZipCode_type"&gt;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A five-digit code that identifies a specific pseudo</w:t>
      </w:r>
      <w:r w:rsidRPr="002538B1">
        <w:rPr>
          <w:rFonts w:ascii="Courier New" w:hAnsi="Courier New" w:cs="Courier New"/>
          <w:sz w:val="20"/>
          <w:szCs w:val="20"/>
        </w:rPr>
        <w:t xml:space="preserve"> </w:t>
      </w:r>
      <w:r w:rsidR="002A21B9" w:rsidRPr="002538B1">
        <w:rPr>
          <w:rFonts w:ascii="Courier New" w:hAnsi="Courier New" w:cs="Courier New"/>
          <w:sz w:val="20"/>
          <w:szCs w:val="20"/>
        </w:rPr>
        <w:t>geographic delivery area. ZIP Codes can represent an area within a state, an area</w:t>
      </w:r>
      <w:r w:rsidRPr="002538B1">
        <w:rPr>
          <w:rFonts w:ascii="Courier New" w:hAnsi="Courier New" w:cs="Courier New"/>
          <w:sz w:val="20"/>
          <w:szCs w:val="20"/>
        </w:rPr>
        <w:t xml:space="preserve"> </w:t>
      </w:r>
      <w:r w:rsidR="002A21B9" w:rsidRPr="002538B1">
        <w:rPr>
          <w:rFonts w:ascii="Courier New" w:hAnsi="Courier New" w:cs="Courier New"/>
          <w:sz w:val="20"/>
          <w:szCs w:val="20"/>
        </w:rPr>
        <w:t>that crosses state boundaries (unusual condition) or a single building or company</w:t>
      </w:r>
      <w:r w:rsidRPr="002538B1">
        <w:rPr>
          <w:rFonts w:ascii="Courier New" w:hAnsi="Courier New" w:cs="Courier New"/>
          <w:sz w:val="20"/>
          <w:szCs w:val="20"/>
        </w:rPr>
        <w:t xml:space="preserve"> </w:t>
      </w:r>
      <w:r w:rsidR="002A21B9" w:rsidRPr="002538B1">
        <w:rPr>
          <w:rFonts w:ascii="Courier New" w:hAnsi="Courier New" w:cs="Courier New"/>
          <w:sz w:val="20"/>
          <w:szCs w:val="20"/>
        </w:rPr>
        <w:t>that has a very high mail volume. "ZIP" is an acronym for Zone Improvement Plan.</w:t>
      </w:r>
      <w:r w:rsidRPr="002538B1">
        <w:rPr>
          <w:rFonts w:ascii="Courier New" w:hAnsi="Courier New" w:cs="Courier New"/>
          <w:sz w:val="20"/>
          <w:szCs w:val="20"/>
        </w:rPr>
        <w:t xml:space="preserve"> </w:t>
      </w:r>
      <w:r w:rsidR="002A21B9" w:rsidRPr="002538B1">
        <w:rPr>
          <w:rFonts w:ascii="Courier New" w:hAnsi="Courier New" w:cs="Courier New"/>
          <w:sz w:val="20"/>
          <w:szCs w:val="20"/>
        </w:rPr>
        <w:t>Zero pad from the left to fill the range as in 01776. &lt;/xsd:documentation&gt;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 base="xsd:string"&gt;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&lt;xsd:pattern value="[0-9]{5}"/&gt;</w:t>
      </w:r>
      <w:r w:rsidR="002A21B9" w:rsidRPr="002538B1">
        <w:rPr>
          <w:rFonts w:ascii="Courier New" w:hAnsi="Courier New" w:cs="Courier New"/>
          <w:sz w:val="20"/>
          <w:szCs w:val="20"/>
        </w:rPr>
        <w:br/>
        <w:t>&lt;/xsd:restriction&gt;</w:t>
      </w:r>
      <w:r w:rsidR="002A21B9" w:rsidRPr="002538B1">
        <w:rPr>
          <w:rFonts w:ascii="Courier New" w:hAnsi="Courier New" w:cs="Courier New"/>
          <w:sz w:val="20"/>
          <w:szCs w:val="20"/>
        </w:rPr>
        <w:br/>
        <w:t>&lt;/xsd:simpleType&gt;</w:t>
      </w:r>
      <w:r w:rsidR="002A21B9" w:rsidRPr="002538B1">
        <w:rPr>
          <w:rFonts w:ascii="Courier New" w:hAnsi="Courier New" w:cs="Courier New"/>
          <w:sz w:val="20"/>
          <w:szCs w:val="20"/>
        </w:rPr>
        <w:br/>
      </w:r>
      <w:r w:rsidR="002A21B9" w:rsidRPr="002538B1">
        <w:rPr>
          <w:rFonts w:ascii="Courier New" w:hAnsi="Courier New" w:cs="Courier New"/>
          <w:sz w:val="20"/>
          <w:szCs w:val="20"/>
        </w:rPr>
        <w:br/>
        <w:t>&lt;xsd:simpleType name="ZipPlus4_type"&gt;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A four-digit extension of the five-digit Zip Code that</w:t>
      </w:r>
      <w:r w:rsidRPr="002538B1">
        <w:rPr>
          <w:rFonts w:ascii="Courier New" w:hAnsi="Courier New" w:cs="Courier New"/>
          <w:sz w:val="20"/>
          <w:szCs w:val="20"/>
        </w:rPr>
        <w:t xml:space="preserve"> </w:t>
      </w:r>
      <w:r w:rsidR="002A21B9" w:rsidRPr="002538B1">
        <w:rPr>
          <w:rFonts w:ascii="Courier New" w:hAnsi="Courier New" w:cs="Courier New"/>
          <w:sz w:val="20"/>
          <w:szCs w:val="20"/>
        </w:rPr>
        <w:t>identifies a portion of a carrier route for USPS mail delivery. Zero pad from the</w:t>
      </w:r>
      <w:r w:rsidR="002A21B9" w:rsidRPr="002538B1">
        <w:rPr>
          <w:rFonts w:ascii="Courier New" w:hAnsi="Courier New" w:cs="Courier New"/>
          <w:sz w:val="20"/>
          <w:szCs w:val="20"/>
        </w:rPr>
        <w:tab/>
        <w:t>left to fill the range as in 0030. &lt;/xsd:documentation&gt;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 base="xsd:string"&gt;</w:t>
      </w:r>
      <w:r w:rsidR="002A21B9" w:rsidRPr="002538B1">
        <w:rPr>
          <w:rFonts w:ascii="Courier New" w:hAnsi="Courier New" w:cs="Courier New"/>
          <w:sz w:val="20"/>
          <w:szCs w:val="20"/>
        </w:rPr>
        <w:br/>
      </w:r>
      <w:r w:rsidRPr="002538B1">
        <w:rPr>
          <w:rFonts w:ascii="Courier New" w:hAnsi="Courier New" w:cs="Courier New"/>
          <w:sz w:val="20"/>
          <w:szCs w:val="20"/>
        </w:rPr>
        <w:t xml:space="preserve"> </w:t>
      </w:r>
      <w:r w:rsidR="002A21B9" w:rsidRPr="002538B1">
        <w:rPr>
          <w:rFonts w:ascii="Courier New" w:hAnsi="Courier New" w:cs="Courier New"/>
          <w:sz w:val="20"/>
          <w:szCs w:val="20"/>
        </w:rPr>
        <w:t>&lt;xsd:pattern value="[0-9]{4}"/&gt;</w:t>
      </w:r>
    </w:p>
    <w:p w:rsidR="00CB4D0A"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ab/>
        <w:t>&lt;/xsd:restriction&gt;</w:t>
      </w:r>
      <w:r w:rsidRPr="002538B1">
        <w:rPr>
          <w:rFonts w:ascii="Courier New" w:hAnsi="Courier New" w:cs="Courier New"/>
          <w:sz w:val="20"/>
          <w:szCs w:val="20"/>
        </w:rPr>
        <w:br/>
        <w:t>&lt;/xsd:simpleType&gt;</w:t>
      </w:r>
      <w:r w:rsidRPr="002538B1">
        <w:rPr>
          <w:rFonts w:ascii="Courier New" w:hAnsi="Courier New" w:cs="Courier New"/>
          <w:sz w:val="20"/>
          <w:szCs w:val="20"/>
        </w:rPr>
        <w:br/>
      </w:r>
      <w:r w:rsidRPr="002538B1">
        <w:rPr>
          <w:rFonts w:ascii="Courier New" w:hAnsi="Courier New" w:cs="Courier New"/>
          <w:sz w:val="20"/>
          <w:szCs w:val="20"/>
        </w:rPr>
        <w:br/>
        <w:t>&lt;xsd:simpleType name="CountryName_type"&gt;</w:t>
      </w:r>
      <w:r w:rsidRPr="002538B1">
        <w:rPr>
          <w:rFonts w:ascii="Courier New" w:hAnsi="Courier New" w:cs="Courier New"/>
          <w:sz w:val="20"/>
          <w:szCs w:val="20"/>
        </w:rPr>
        <w:br/>
      </w:r>
      <w:r w:rsidR="00CB4D0A" w:rsidRPr="002538B1">
        <w:rPr>
          <w:rFonts w:ascii="Courier New" w:hAnsi="Courier New" w:cs="Courier New"/>
          <w:sz w:val="20"/>
          <w:szCs w:val="20"/>
        </w:rPr>
        <w:t xml:space="preserve"> </w:t>
      </w:r>
      <w:r w:rsidRPr="002538B1">
        <w:rPr>
          <w:rFonts w:ascii="Courier New" w:hAnsi="Courier New" w:cs="Courier New"/>
          <w:sz w:val="20"/>
          <w:szCs w:val="20"/>
        </w:rPr>
        <w:t>&lt;xsd:annotation&gt;</w:t>
      </w:r>
      <w:r w:rsidRPr="002538B1">
        <w:rPr>
          <w:rFonts w:ascii="Courier New" w:hAnsi="Courier New" w:cs="Courier New"/>
          <w:sz w:val="20"/>
          <w:szCs w:val="20"/>
        </w:rPr>
        <w:br/>
      </w:r>
      <w:r w:rsidR="00CB4D0A" w:rsidRPr="002538B1">
        <w:rPr>
          <w:rFonts w:ascii="Courier New" w:hAnsi="Courier New" w:cs="Courier New"/>
          <w:sz w:val="20"/>
          <w:szCs w:val="20"/>
        </w:rPr>
        <w:t xml:space="preserve">  </w:t>
      </w:r>
      <w:r w:rsidRPr="002538B1">
        <w:rPr>
          <w:rFonts w:ascii="Courier New" w:hAnsi="Courier New" w:cs="Courier New"/>
          <w:sz w:val="20"/>
          <w:szCs w:val="20"/>
        </w:rPr>
        <w:t>&lt;xsd:documentation xml:lang="en"&gt; The name of the country in which the address is</w:t>
      </w:r>
      <w:r w:rsidR="00CB4D0A" w:rsidRPr="002538B1">
        <w:rPr>
          <w:rFonts w:ascii="Courier New" w:hAnsi="Courier New" w:cs="Courier New"/>
          <w:sz w:val="20"/>
          <w:szCs w:val="20"/>
        </w:rPr>
        <w:t xml:space="preserve"> </w:t>
      </w:r>
      <w:r w:rsidRPr="002538B1">
        <w:rPr>
          <w:rFonts w:ascii="Courier New" w:hAnsi="Courier New" w:cs="Courier New"/>
          <w:sz w:val="20"/>
          <w:szCs w:val="20"/>
        </w:rPr>
        <w:t>located.</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 xml:space="preserve"> 1.</w:t>
      </w:r>
      <w:r w:rsidR="0002618C" w:rsidRPr="002538B1">
        <w:rPr>
          <w:rFonts w:ascii="Courier New" w:hAnsi="Courier New" w:cs="Courier New"/>
          <w:sz w:val="20"/>
          <w:szCs w:val="20"/>
        </w:rPr>
        <w:t xml:space="preserve"> </w:t>
      </w:r>
      <w:r w:rsidRPr="002538B1">
        <w:rPr>
          <w:rFonts w:ascii="Courier New" w:hAnsi="Courier New" w:cs="Courier New"/>
          <w:sz w:val="20"/>
          <w:szCs w:val="20"/>
        </w:rPr>
        <w:t>Although the scope of this standard is restr</w:t>
      </w:r>
      <w:r w:rsidR="0002618C" w:rsidRPr="002538B1">
        <w:rPr>
          <w:rFonts w:ascii="Courier New" w:hAnsi="Courier New" w:cs="Courier New"/>
          <w:sz w:val="20"/>
          <w:szCs w:val="20"/>
        </w:rPr>
        <w:t xml:space="preserve">icted to US addresses, this </w:t>
      </w:r>
      <w:r w:rsidRPr="002538B1">
        <w:rPr>
          <w:rFonts w:ascii="Courier New" w:hAnsi="Courier New" w:cs="Courier New"/>
          <w:sz w:val="20"/>
          <w:szCs w:val="20"/>
        </w:rPr>
        <w:t xml:space="preserve">item is included for two reasons: to facilitate </w:t>
      </w:r>
      <w:r w:rsidR="0002618C" w:rsidRPr="002538B1">
        <w:rPr>
          <w:rFonts w:ascii="Courier New" w:hAnsi="Courier New" w:cs="Courier New"/>
          <w:sz w:val="20"/>
          <w:szCs w:val="20"/>
        </w:rPr>
        <w:t xml:space="preserve">reconciliation with address </w:t>
      </w:r>
      <w:r w:rsidRPr="002538B1">
        <w:rPr>
          <w:rFonts w:ascii="Courier New" w:hAnsi="Courier New" w:cs="Courier New"/>
          <w:sz w:val="20"/>
          <w:szCs w:val="20"/>
        </w:rPr>
        <w:t>standards of other nations, and to accommodate files which mix addresses from the US</w:t>
      </w:r>
      <w:r w:rsidR="0002618C" w:rsidRPr="002538B1">
        <w:rPr>
          <w:rFonts w:ascii="Courier New" w:hAnsi="Courier New" w:cs="Courier New"/>
          <w:sz w:val="20"/>
          <w:szCs w:val="20"/>
        </w:rPr>
        <w:t xml:space="preserve"> </w:t>
      </w:r>
      <w:r w:rsidRPr="002538B1">
        <w:rPr>
          <w:rFonts w:ascii="Courier New" w:hAnsi="Courier New" w:cs="Courier New"/>
          <w:sz w:val="20"/>
          <w:szCs w:val="20"/>
        </w:rPr>
        <w:t>and other countries.</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 xml:space="preserve"> 2. ISO 3166-1 official short English names are specified</w:t>
      </w:r>
      <w:r w:rsidR="0002618C" w:rsidRPr="002538B1">
        <w:rPr>
          <w:rFonts w:ascii="Courier New" w:hAnsi="Courier New" w:cs="Courier New"/>
          <w:sz w:val="20"/>
          <w:szCs w:val="20"/>
        </w:rPr>
        <w:t xml:space="preserve"> </w:t>
      </w:r>
      <w:r w:rsidRPr="002538B1">
        <w:rPr>
          <w:rFonts w:ascii="Courier New" w:hAnsi="Courier New" w:cs="Courier New"/>
          <w:sz w:val="20"/>
          <w:szCs w:val="20"/>
        </w:rPr>
        <w:t>because they a familiar and concise, and because ISO 3166-1 is specified in the UPU</w:t>
      </w:r>
      <w:r w:rsidR="0002618C" w:rsidRPr="002538B1">
        <w:rPr>
          <w:rFonts w:ascii="Courier New" w:hAnsi="Courier New" w:cs="Courier New"/>
          <w:sz w:val="20"/>
          <w:szCs w:val="20"/>
        </w:rPr>
        <w:t xml:space="preserve"> </w:t>
      </w:r>
      <w:r w:rsidRPr="002538B1">
        <w:rPr>
          <w:rFonts w:ascii="Courier New" w:hAnsi="Courier New" w:cs="Courier New"/>
          <w:sz w:val="20"/>
          <w:szCs w:val="20"/>
        </w:rPr>
        <w:t>address standard.</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 xml:space="preserve"> 3. The names can be found </w:t>
      </w:r>
      <w:proofErr w:type="gramStart"/>
      <w:r w:rsidRPr="002538B1">
        <w:rPr>
          <w:rFonts w:ascii="Courier New" w:hAnsi="Courier New" w:cs="Courier New"/>
          <w:sz w:val="20"/>
          <w:szCs w:val="20"/>
        </w:rPr>
        <w:t>at:</w:t>
      </w:r>
      <w:proofErr w:type="gramEnd"/>
      <w:r w:rsidR="0002618C" w:rsidRPr="002538B1">
        <w:rPr>
          <w:rFonts w:ascii="Courier New" w:hAnsi="Courier New" w:cs="Courier New"/>
          <w:sz w:val="20"/>
          <w:szCs w:val="20"/>
        </w:rPr>
        <w:t xml:space="preserve"> </w:t>
      </w:r>
      <w:r w:rsidRPr="002538B1">
        <w:rPr>
          <w:rFonts w:ascii="Courier New" w:hAnsi="Courier New" w:cs="Courier New"/>
          <w:sz w:val="20"/>
          <w:szCs w:val="20"/>
        </w:rPr>
        <w:t>http://www.iso.org/iso/en/prods-services/iso3166ma/02iso-3166-code-lists/list-en1.html</w:t>
      </w:r>
      <w:r w:rsidRPr="002538B1">
        <w:rPr>
          <w:rFonts w:ascii="Courier New" w:hAnsi="Courier New" w:cs="Courier New"/>
          <w:sz w:val="20"/>
          <w:szCs w:val="20"/>
        </w:rPr>
        <w:br/>
      </w:r>
      <w:r w:rsidR="0002618C" w:rsidRPr="002538B1">
        <w:rPr>
          <w:rFonts w:ascii="Courier New" w:hAnsi="Courier New" w:cs="Courier New"/>
          <w:sz w:val="20"/>
          <w:szCs w:val="20"/>
        </w:rPr>
        <w:t xml:space="preserve">  </w:t>
      </w:r>
      <w:r w:rsidRPr="002538B1">
        <w:rPr>
          <w:rFonts w:ascii="Courier New" w:hAnsi="Courier New" w:cs="Courier New"/>
          <w:sz w:val="20"/>
          <w:szCs w:val="20"/>
        </w:rPr>
        <w:t>&lt;/xsd:documentation&gt;</w:t>
      </w:r>
    </w:p>
    <w:p w:rsidR="0002618C" w:rsidRPr="002538B1" w:rsidRDefault="0002618C" w:rsidP="005D5A0A">
      <w:pPr>
        <w:pStyle w:val="NoSpacing"/>
        <w:rPr>
          <w:rFonts w:ascii="Courier New" w:hAnsi="Courier New" w:cs="Courier New"/>
          <w:sz w:val="20"/>
          <w:szCs w:val="20"/>
        </w:rPr>
      </w:pPr>
      <w:r w:rsidRPr="002538B1">
        <w:rPr>
          <w:rFonts w:ascii="Courier New" w:hAnsi="Courier New" w:cs="Courier New"/>
          <w:sz w:val="20"/>
          <w:szCs w:val="20"/>
        </w:rPr>
        <w:lastRenderedPageBreak/>
        <w:t xml:space="preserve"> </w:t>
      </w:r>
      <w:r w:rsidR="002A21B9" w:rsidRPr="002538B1">
        <w:rPr>
          <w:rFonts w:ascii="Courier New" w:hAnsi="Courier New" w:cs="Courier New"/>
          <w:sz w:val="20"/>
          <w:szCs w:val="20"/>
        </w:rPr>
        <w:t>&lt;/xsd:annotation&gt;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&lt;xsd:restriction base="xsd:string"/&gt;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&lt;/xsd:simpleType&gt;</w:t>
      </w:r>
    </w:p>
    <w:p w:rsidR="0002618C" w:rsidRPr="002538B1" w:rsidRDefault="002538B1" w:rsidP="005D5A0A">
      <w:pPr>
        <w:pStyle w:val="NoSpacing"/>
        <w:rPr>
          <w:rFonts w:ascii="Courier New" w:hAnsi="Courier New" w:cs="Courier New"/>
          <w:sz w:val="20"/>
          <w:szCs w:val="20"/>
        </w:rPr>
      </w:pPr>
      <w:r>
        <w:rPr>
          <w:rFonts w:ascii="Courier New" w:hAnsi="Courier New" w:cs="Courier New"/>
          <w:sz w:val="20"/>
          <w:szCs w:val="20"/>
        </w:rPr>
        <w:br/>
      </w:r>
      <w:r w:rsidR="002A21B9" w:rsidRPr="002538B1">
        <w:rPr>
          <w:rFonts w:ascii="Courier New" w:hAnsi="Courier New" w:cs="Courier New"/>
          <w:sz w:val="20"/>
          <w:szCs w:val="20"/>
        </w:rPr>
        <w:t>&lt;xsd:simpleType name="USPSBoxType_type"&gt;</w:t>
      </w:r>
      <w:r w:rsidR="002A21B9" w:rsidRPr="002538B1">
        <w:rPr>
          <w:rFonts w:ascii="Courier New" w:hAnsi="Courier New" w:cs="Courier New"/>
          <w:sz w:val="20"/>
          <w:szCs w:val="20"/>
        </w:rPr>
        <w:br/>
      </w:r>
      <w:r>
        <w:rPr>
          <w:rFonts w:ascii="Courier New" w:hAnsi="Courier New" w:cs="Courier New"/>
          <w:sz w:val="20"/>
          <w:szCs w:val="20"/>
        </w:rPr>
        <w:t xml:space="preserve"> </w:t>
      </w:r>
      <w:r w:rsidR="002A21B9" w:rsidRPr="002538B1">
        <w:rPr>
          <w:rFonts w:ascii="Courier New" w:hAnsi="Courier New" w:cs="Courier New"/>
          <w:sz w:val="20"/>
          <w:szCs w:val="20"/>
        </w:rPr>
        <w:t>&lt;xsd:annotation&gt;</w:t>
      </w:r>
    </w:p>
    <w:p w:rsidR="0002618C" w:rsidRPr="002538B1" w:rsidRDefault="002538B1" w:rsidP="005D5A0A">
      <w:pPr>
        <w:pStyle w:val="NoSpacing"/>
        <w:rPr>
          <w:rFonts w:ascii="Courier New" w:hAnsi="Courier New" w:cs="Courier New"/>
          <w:sz w:val="20"/>
          <w:szCs w:val="20"/>
        </w:rPr>
      </w:pPr>
      <w:r>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A box used for receipt of USPS mail. The box may be</w:t>
      </w:r>
      <w:r w:rsidR="0002618C" w:rsidRPr="002538B1">
        <w:rPr>
          <w:rFonts w:ascii="Courier New" w:hAnsi="Courier New" w:cs="Courier New"/>
          <w:sz w:val="20"/>
          <w:szCs w:val="20"/>
        </w:rPr>
        <w:t xml:space="preserve"> </w:t>
      </w:r>
      <w:r w:rsidR="002A21B9" w:rsidRPr="002538B1">
        <w:rPr>
          <w:rFonts w:ascii="Courier New" w:hAnsi="Courier New" w:cs="Courier New"/>
          <w:sz w:val="20"/>
          <w:szCs w:val="20"/>
        </w:rPr>
        <w:t>located in the post office lobby (e.g. PO Box), on the customer's premises or other</w:t>
      </w:r>
      <w:r w:rsidR="0002618C"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USPS authorized place (e.g. rural route box). </w:t>
      </w:r>
      <w:r>
        <w:rPr>
          <w:rFonts w:ascii="Courier New" w:hAnsi="Courier New" w:cs="Courier New"/>
          <w:sz w:val="20"/>
          <w:szCs w:val="20"/>
        </w:rPr>
        <w:t xml:space="preserve">  </w:t>
      </w:r>
      <w:r w:rsidR="002A21B9" w:rsidRPr="002538B1">
        <w:rPr>
          <w:rFonts w:ascii="Courier New" w:hAnsi="Courier New" w:cs="Courier New"/>
          <w:sz w:val="20"/>
          <w:szCs w:val="20"/>
        </w:rPr>
        <w:t>&lt;/xsd:documentation&gt;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&lt;/xsd:annotation&gt;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&lt;xsd:restriction base="xsd:string"&gt;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&lt;xsd:pattern value=".*"/&gt;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&lt;/xsd:restriction&gt;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&lt;/xsd:simpleType&gt;</w:t>
      </w:r>
    </w:p>
    <w:p w:rsidR="0002618C" w:rsidRP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br/>
        <w:t>&lt;xsd:simpleType name="USPSBoxId_type"&gt;</w:t>
      </w:r>
    </w:p>
    <w:p w:rsidR="0002618C" w:rsidRPr="002538B1" w:rsidRDefault="002538B1" w:rsidP="005D5A0A">
      <w:pPr>
        <w:pStyle w:val="NoSpacing"/>
        <w:rPr>
          <w:rFonts w:ascii="Courier New" w:hAnsi="Courier New" w:cs="Courier New"/>
          <w:sz w:val="20"/>
          <w:szCs w:val="20"/>
        </w:rPr>
      </w:pPr>
      <w:r>
        <w:rPr>
          <w:rFonts w:ascii="Courier New" w:hAnsi="Courier New" w:cs="Courier New"/>
          <w:sz w:val="20"/>
          <w:szCs w:val="20"/>
        </w:rPr>
        <w:t xml:space="preserve"> </w:t>
      </w:r>
      <w:r w:rsidR="002A21B9" w:rsidRPr="002538B1">
        <w:rPr>
          <w:rFonts w:ascii="Courier New" w:hAnsi="Courier New" w:cs="Courier New"/>
          <w:sz w:val="20"/>
          <w:szCs w:val="20"/>
        </w:rPr>
        <w:t>&lt;xsd:annotation&gt;</w:t>
      </w:r>
      <w:r w:rsidR="002A21B9" w:rsidRPr="002538B1">
        <w:rPr>
          <w:rFonts w:ascii="Courier New" w:hAnsi="Courier New" w:cs="Courier New"/>
          <w:sz w:val="20"/>
          <w:szCs w:val="20"/>
        </w:rPr>
        <w:br/>
      </w:r>
      <w:r>
        <w:rPr>
          <w:rFonts w:ascii="Courier New" w:hAnsi="Courier New" w:cs="Courier New"/>
          <w:sz w:val="20"/>
          <w:szCs w:val="20"/>
        </w:rPr>
        <w:t xml:space="preserve"> </w:t>
      </w:r>
      <w:r w:rsidR="0002618C" w:rsidRPr="002538B1">
        <w:rPr>
          <w:rFonts w:ascii="Courier New" w:hAnsi="Courier New" w:cs="Courier New"/>
          <w:sz w:val="20"/>
          <w:szCs w:val="20"/>
        </w:rPr>
        <w:t xml:space="preserve"> </w:t>
      </w:r>
      <w:r w:rsidR="002A21B9" w:rsidRPr="002538B1">
        <w:rPr>
          <w:rFonts w:ascii="Courier New" w:hAnsi="Courier New" w:cs="Courier New"/>
          <w:sz w:val="20"/>
          <w:szCs w:val="20"/>
        </w:rPr>
        <w:t>&lt;xsd:documentation xml:lang="en"&gt; The numbers or letters distinguishing one box from</w:t>
      </w:r>
      <w:r w:rsidR="0002618C" w:rsidRPr="002538B1">
        <w:rPr>
          <w:rFonts w:ascii="Courier New" w:hAnsi="Courier New" w:cs="Courier New"/>
          <w:sz w:val="20"/>
          <w:szCs w:val="20"/>
        </w:rPr>
        <w:t xml:space="preserve"> </w:t>
      </w:r>
      <w:r w:rsidR="002A21B9" w:rsidRPr="002538B1">
        <w:rPr>
          <w:rFonts w:ascii="Courier New" w:hAnsi="Courier New" w:cs="Courier New"/>
          <w:sz w:val="20"/>
          <w:szCs w:val="20"/>
        </w:rPr>
        <w:t xml:space="preserve">another within a post office. </w:t>
      </w:r>
      <w:proofErr w:type="gramStart"/>
      <w:r w:rsidR="002A21B9" w:rsidRPr="002538B1">
        <w:rPr>
          <w:rFonts w:ascii="Courier New" w:hAnsi="Courier New" w:cs="Courier New"/>
          <w:sz w:val="20"/>
          <w:szCs w:val="20"/>
        </w:rPr>
        <w:t>May include slash, hyphen or period.</w:t>
      </w:r>
      <w:proofErr w:type="gramEnd"/>
      <w:r>
        <w:rPr>
          <w:rFonts w:ascii="Courier New" w:hAnsi="Courier New" w:cs="Courier New"/>
          <w:sz w:val="20"/>
          <w:szCs w:val="20"/>
        </w:rPr>
        <w:t xml:space="preserve">  </w:t>
      </w:r>
      <w:r w:rsidR="002A21B9" w:rsidRPr="002538B1">
        <w:rPr>
          <w:rFonts w:ascii="Courier New" w:hAnsi="Courier New" w:cs="Courier New"/>
          <w:sz w:val="20"/>
          <w:szCs w:val="20"/>
        </w:rPr>
        <w:t>&lt;/xsd:documentation&gt;</w:t>
      </w:r>
    </w:p>
    <w:p w:rsidR="0002618C" w:rsidRPr="002538B1" w:rsidRDefault="002538B1" w:rsidP="005D5A0A">
      <w:pPr>
        <w:pStyle w:val="NoSpacing"/>
        <w:rPr>
          <w:rFonts w:ascii="Courier New" w:hAnsi="Courier New" w:cs="Courier New"/>
          <w:sz w:val="20"/>
          <w:szCs w:val="20"/>
        </w:rPr>
      </w:pPr>
      <w:r>
        <w:rPr>
          <w:rFonts w:ascii="Courier New" w:hAnsi="Courier New" w:cs="Courier New"/>
          <w:sz w:val="20"/>
          <w:szCs w:val="20"/>
        </w:rPr>
        <w:t xml:space="preserve"> </w:t>
      </w:r>
      <w:r w:rsidR="002A21B9" w:rsidRPr="002538B1">
        <w:rPr>
          <w:rFonts w:ascii="Courier New" w:hAnsi="Courier New" w:cs="Courier New"/>
          <w:sz w:val="20"/>
          <w:szCs w:val="20"/>
        </w:rPr>
        <w:t>&lt;/xsd:annotation&gt;</w:t>
      </w:r>
    </w:p>
    <w:p w:rsidR="0002618C" w:rsidRPr="002538B1" w:rsidRDefault="0002618C"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 base="xsd:string"&gt;</w:t>
      </w:r>
    </w:p>
    <w:p w:rsidR="0002618C" w:rsidRPr="002538B1" w:rsidRDefault="0002618C"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&lt;xsd:pattern value=".*"/&gt;</w:t>
      </w:r>
    </w:p>
    <w:p w:rsidR="0002618C" w:rsidRPr="002538B1" w:rsidRDefault="0002618C" w:rsidP="005D5A0A">
      <w:pPr>
        <w:pStyle w:val="NoSpacing"/>
        <w:rPr>
          <w:rFonts w:ascii="Courier New" w:hAnsi="Courier New" w:cs="Courier New"/>
          <w:sz w:val="20"/>
          <w:szCs w:val="20"/>
        </w:rPr>
      </w:pPr>
      <w:r w:rsidRPr="002538B1">
        <w:rPr>
          <w:rFonts w:ascii="Courier New" w:hAnsi="Courier New" w:cs="Courier New"/>
          <w:sz w:val="20"/>
          <w:szCs w:val="20"/>
        </w:rPr>
        <w:t xml:space="preserve"> </w:t>
      </w:r>
      <w:r w:rsidR="002A21B9" w:rsidRPr="002538B1">
        <w:rPr>
          <w:rFonts w:ascii="Courier New" w:hAnsi="Courier New" w:cs="Courier New"/>
          <w:sz w:val="20"/>
          <w:szCs w:val="20"/>
        </w:rPr>
        <w:t>&lt;/xsd:restriction&gt;</w:t>
      </w:r>
    </w:p>
    <w:p w:rsidR="002538B1" w:rsidRDefault="002A21B9" w:rsidP="005D5A0A">
      <w:pPr>
        <w:pStyle w:val="NoSpacing"/>
        <w:rPr>
          <w:rFonts w:ascii="Courier New" w:hAnsi="Courier New" w:cs="Courier New"/>
          <w:sz w:val="20"/>
          <w:szCs w:val="20"/>
        </w:rPr>
      </w:pPr>
      <w:r w:rsidRPr="002538B1">
        <w:rPr>
          <w:rFonts w:ascii="Courier New" w:hAnsi="Courier New" w:cs="Courier New"/>
          <w:sz w:val="20"/>
          <w:szCs w:val="20"/>
        </w:rPr>
        <w:t>&lt;/xsd:simpleType&gt;</w:t>
      </w:r>
    </w:p>
    <w:p w:rsidR="00D76BE2" w:rsidRPr="002E6684" w:rsidRDefault="002A21B9" w:rsidP="005D5A0A">
      <w:pPr>
        <w:pStyle w:val="NoSpacing"/>
        <w:rPr>
          <w:rFonts w:ascii="Courier New" w:hAnsi="Courier New" w:cs="Courier New"/>
          <w:sz w:val="20"/>
          <w:szCs w:val="24"/>
        </w:rPr>
      </w:pPr>
      <w:r w:rsidRPr="002538B1">
        <w:rPr>
          <w:rFonts w:ascii="Courier New" w:hAnsi="Courier New" w:cs="Courier New"/>
          <w:sz w:val="20"/>
          <w:szCs w:val="20"/>
        </w:rPr>
        <w:br/>
      </w:r>
      <w:r w:rsidRPr="002538B1">
        <w:rPr>
          <w:rStyle w:val="NoSpacingChar"/>
          <w:rFonts w:ascii="Courier New" w:hAnsi="Courier New" w:cs="Courier New"/>
          <w:sz w:val="20"/>
          <w:szCs w:val="20"/>
        </w:rPr>
        <w:t>&lt;xsd:complexType name="USPSBox_type"&gt;</w:t>
      </w:r>
      <w:r w:rsidRPr="002538B1">
        <w:rPr>
          <w:rStyle w:val="NoSpacingChar"/>
          <w:rFonts w:ascii="Courier New" w:hAnsi="Courier New" w:cs="Courier New"/>
          <w:sz w:val="20"/>
          <w:szCs w:val="20"/>
        </w:rPr>
        <w:br/>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&lt;xsd:annotation&gt;</w:t>
      </w:r>
      <w:r w:rsidRPr="002538B1">
        <w:rPr>
          <w:rStyle w:val="NoSpacingChar"/>
          <w:rFonts w:ascii="Courier New" w:hAnsi="Courier New" w:cs="Courier New"/>
          <w:sz w:val="20"/>
          <w:szCs w:val="20"/>
        </w:rPr>
        <w:br/>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&lt;xsd:documentation&gt;A container for the receipt of USPS mail uniquely identified by the</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combination of a USPS Box Type and a USPS Box ID.</w:t>
      </w:r>
      <w:r w:rsid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&lt;/xsd:documentation&gt;</w:t>
      </w:r>
      <w:r w:rsidRPr="002538B1">
        <w:rPr>
          <w:rStyle w:val="NoSpacingChar"/>
          <w:rFonts w:ascii="Courier New" w:hAnsi="Courier New" w:cs="Courier New"/>
          <w:sz w:val="20"/>
          <w:szCs w:val="20"/>
        </w:rPr>
        <w:br/>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&lt;/xsd:annotation&gt;</w:t>
      </w:r>
      <w:r w:rsidRPr="002538B1">
        <w:rPr>
          <w:rStyle w:val="NoSpacingChar"/>
          <w:rFonts w:ascii="Courier New" w:hAnsi="Courier New" w:cs="Courier New"/>
          <w:sz w:val="20"/>
          <w:szCs w:val="20"/>
        </w:rPr>
        <w:br/>
      </w:r>
      <w:r w:rsidR="002538B1">
        <w:rPr>
          <w:rStyle w:val="NoSpacingChar"/>
          <w:rFonts w:ascii="Courier New" w:hAnsi="Courier New" w:cs="Courier New"/>
          <w:sz w:val="20"/>
          <w:szCs w:val="20"/>
        </w:rPr>
        <w:t xml:space="preserve"> </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&lt;xsd:sequence&gt;</w:t>
      </w:r>
      <w:r w:rsidRPr="002538B1">
        <w:rPr>
          <w:rStyle w:val="NoSpacingChar"/>
          <w:rFonts w:ascii="Courier New" w:hAnsi="Courier New" w:cs="Courier New"/>
          <w:sz w:val="20"/>
          <w:szCs w:val="20"/>
        </w:rPr>
        <w:br/>
      </w:r>
      <w:r w:rsidR="002538B1">
        <w:rPr>
          <w:rStyle w:val="NoSpacingChar"/>
          <w:rFonts w:ascii="Courier New" w:hAnsi="Courier New" w:cs="Courier New"/>
          <w:sz w:val="20"/>
          <w:szCs w:val="20"/>
        </w:rPr>
        <w:t xml:space="preserve">  </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&lt;xsd:element name="USPSBoxType" type="addr_type:USPSBoxType_type" maxOccurs="1"</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minOccurs="1"/&gt;</w:t>
      </w:r>
      <w:r w:rsidRPr="002538B1">
        <w:rPr>
          <w:rStyle w:val="NoSpacingChar"/>
          <w:rFonts w:ascii="Courier New" w:hAnsi="Courier New" w:cs="Courier New"/>
          <w:sz w:val="20"/>
          <w:szCs w:val="20"/>
        </w:rPr>
        <w:br/>
      </w:r>
      <w:r w:rsidR="002538B1">
        <w:rPr>
          <w:rStyle w:val="NoSpacingChar"/>
          <w:rFonts w:ascii="Courier New" w:hAnsi="Courier New" w:cs="Courier New"/>
          <w:sz w:val="20"/>
          <w:szCs w:val="20"/>
        </w:rPr>
        <w:t xml:space="preserve">  </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&lt;xsd:element name="USPSBoxId" type="addr_type:USPSBoxId_type"</w:t>
      </w:r>
      <w:r w:rsid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maxOccurs="1"</w:t>
      </w:r>
      <w:r w:rsidR="0002618C"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minOccurs="1"/&gt;</w:t>
      </w:r>
      <w:r w:rsidRPr="002538B1">
        <w:rPr>
          <w:rStyle w:val="NoSpacingChar"/>
          <w:rFonts w:ascii="Courier New" w:hAnsi="Courier New" w:cs="Courier New"/>
          <w:sz w:val="20"/>
          <w:szCs w:val="20"/>
        </w:rPr>
        <w:br/>
      </w:r>
      <w:r w:rsid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&lt;/xsd:sequence&gt;</w:t>
      </w:r>
      <w:r w:rsidRPr="002538B1">
        <w:rPr>
          <w:rStyle w:val="NoSpacingChar"/>
          <w:rFonts w:ascii="Courier New" w:hAnsi="Courier New" w:cs="Courier New"/>
          <w:sz w:val="20"/>
          <w:szCs w:val="20"/>
        </w:rPr>
        <w:br/>
        <w:t>&lt;/xsd:complexType&gt;</w:t>
      </w:r>
      <w:r w:rsidRPr="002538B1">
        <w:rPr>
          <w:rStyle w:val="NoSpacingChar"/>
          <w:rFonts w:ascii="Courier New" w:hAnsi="Courier New" w:cs="Courier New"/>
          <w:sz w:val="20"/>
          <w:szCs w:val="20"/>
        </w:rPr>
        <w:br/>
      </w:r>
      <w:r w:rsidRPr="002538B1">
        <w:rPr>
          <w:rStyle w:val="NoSpacingChar"/>
          <w:rFonts w:ascii="Courier New" w:hAnsi="Courier New" w:cs="Courier New"/>
          <w:sz w:val="20"/>
          <w:szCs w:val="20"/>
        </w:rPr>
        <w:br/>
        <w:t>&lt;xsd:simpleType name="USPSBoxGroupType_type"&gt;</w:t>
      </w:r>
      <w:r w:rsidRPr="002538B1">
        <w:rPr>
          <w:rStyle w:val="NoSpacingChar"/>
          <w:rFonts w:ascii="Courier New" w:hAnsi="Courier New" w:cs="Courier New"/>
          <w:sz w:val="20"/>
          <w:szCs w:val="20"/>
        </w:rPr>
        <w:br/>
      </w:r>
      <w:r w:rsidR="002C4F33"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&lt;xsd:annotation&gt;</w:t>
      </w:r>
      <w:r w:rsidRPr="002538B1">
        <w:rPr>
          <w:rStyle w:val="NoSpacingChar"/>
          <w:rFonts w:ascii="Courier New" w:hAnsi="Courier New" w:cs="Courier New"/>
          <w:sz w:val="20"/>
          <w:szCs w:val="20"/>
        </w:rPr>
        <w:br/>
      </w:r>
      <w:r w:rsidR="002C4F33"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&lt;xsd:documentation xml:lang="en"&gt; A collection of postal boxes served from a single</w:t>
      </w:r>
      <w:r w:rsidR="002C4F33"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distribution point. This group includes rural routes, highway contract routes,</w:t>
      </w:r>
      <w:r w:rsidR="002C4F33" w:rsidRPr="002538B1">
        <w:rPr>
          <w:rStyle w:val="NoSpacingChar"/>
          <w:rFonts w:ascii="Courier New" w:hAnsi="Courier New" w:cs="Courier New"/>
          <w:sz w:val="20"/>
          <w:szCs w:val="20"/>
        </w:rPr>
        <w:t xml:space="preserve"> </w:t>
      </w:r>
      <w:r w:rsidRPr="002538B1">
        <w:rPr>
          <w:rStyle w:val="NoSpacingChar"/>
          <w:rFonts w:ascii="Courier New" w:hAnsi="Courier New" w:cs="Courier New"/>
          <w:sz w:val="20"/>
          <w:szCs w:val="20"/>
        </w:rPr>
        <w:t xml:space="preserve">postal service centers, overseas military </w:t>
      </w:r>
      <w:r w:rsidRPr="002538B1">
        <w:rPr>
          <w:rStyle w:val="NoSpacingChar"/>
        </w:rPr>
        <w:t xml:space="preserve">common </w:t>
      </w:r>
      <w:r w:rsidR="002538B1" w:rsidRPr="002538B1">
        <w:rPr>
          <w:rStyle w:val="NoSpacingChar"/>
        </w:rPr>
        <w:t>mailrooms</w:t>
      </w:r>
      <w:r w:rsidRPr="002538B1">
        <w:rPr>
          <w:rStyle w:val="NoSpacingChar"/>
        </w:rPr>
        <w:t xml:space="preserve"> and military unit</w:t>
      </w:r>
      <w:r w:rsidR="002538B1">
        <w:rPr>
          <w:rStyle w:val="NoSpacingChar"/>
        </w:rPr>
        <w:t xml:space="preserve"> </w:t>
      </w:r>
      <w:r w:rsidRPr="002538B1">
        <w:rPr>
          <w:rStyle w:val="NoSpacingChar"/>
        </w:rPr>
        <w:t>numbers. &lt;/xsd:documentation&gt;</w:t>
      </w:r>
      <w:r w:rsidRPr="002538B1">
        <w:rPr>
          <w:rStyle w:val="NoSpacingChar"/>
        </w:rPr>
        <w:br/>
      </w:r>
      <w:r w:rsidR="002C4F33" w:rsidRPr="002538B1">
        <w:rPr>
          <w:rStyle w:val="NoSpacingChar"/>
        </w:rPr>
        <w:t xml:space="preserve">  </w:t>
      </w:r>
      <w:r w:rsidRPr="002538B1">
        <w:rPr>
          <w:rStyle w:val="NoSpacingChar"/>
        </w:rPr>
        <w:t>&lt;/xsd:annotation&gt;</w:t>
      </w:r>
      <w:r w:rsidRPr="002538B1">
        <w:rPr>
          <w:rStyle w:val="NoSpacingChar"/>
        </w:rPr>
        <w:br/>
      </w:r>
      <w:r w:rsidR="002C4F33" w:rsidRPr="002538B1">
        <w:rPr>
          <w:rStyle w:val="NoSpacingChar"/>
        </w:rPr>
        <w:t xml:space="preserve">  </w:t>
      </w:r>
      <w:r w:rsidRPr="002538B1">
        <w:rPr>
          <w:rStyle w:val="NoSpacingChar"/>
        </w:rPr>
        <w:t>&lt;xsd:restriction base="xsd:string"&gt;</w:t>
      </w:r>
      <w:r w:rsidRPr="002538B1">
        <w:rPr>
          <w:rStyle w:val="NoSpacingChar"/>
        </w:rPr>
        <w:br/>
      </w:r>
      <w:r w:rsidR="002C4F33" w:rsidRPr="002538B1">
        <w:rPr>
          <w:rStyle w:val="NoSpacingChar"/>
        </w:rPr>
        <w:t xml:space="preserve">   </w:t>
      </w:r>
      <w:r w:rsidRPr="002538B1">
        <w:rPr>
          <w:rStyle w:val="NoSpacingChar"/>
        </w:rPr>
        <w:t>&lt;xsd:pattern value=".*"/&gt;</w:t>
      </w:r>
      <w:r w:rsidRPr="002538B1">
        <w:rPr>
          <w:rStyle w:val="NoSpacingChar"/>
        </w:rPr>
        <w:br/>
      </w:r>
      <w:r w:rsidR="002C4F33" w:rsidRPr="002538B1">
        <w:rPr>
          <w:rStyle w:val="NoSpacingChar"/>
        </w:rPr>
        <w:t xml:space="preserve">  </w:t>
      </w:r>
      <w:r w:rsidRPr="002538B1">
        <w:rPr>
          <w:rStyle w:val="NoSpacingChar"/>
        </w:rPr>
        <w:t>&lt;/xsd:restriction&gt;</w:t>
      </w:r>
      <w:r w:rsidRPr="002538B1">
        <w:rPr>
          <w:rStyle w:val="NoSpacingChar"/>
        </w:rPr>
        <w:br/>
      </w:r>
      <w:r w:rsidR="002C4F33" w:rsidRPr="002538B1">
        <w:rPr>
          <w:rStyle w:val="NoSpacingChar"/>
        </w:rPr>
        <w:t xml:space="preserve"> </w:t>
      </w:r>
      <w:r w:rsidRPr="002538B1">
        <w:rPr>
          <w:rStyle w:val="NoSpacingChar"/>
        </w:rPr>
        <w:t>&lt;/xsd:simpleType&gt;</w:t>
      </w:r>
      <w:r w:rsidRPr="002538B1">
        <w:rPr>
          <w:rStyle w:val="NoSpacingChar"/>
        </w:rPr>
        <w:br/>
      </w:r>
      <w:r w:rsidRPr="002538B1">
        <w:rPr>
          <w:rStyle w:val="NoSpacingChar"/>
        </w:rPr>
        <w:br/>
        <w:t>&lt;xsd:simpleType name="USPSBoxGroupId_type"&gt;</w:t>
      </w:r>
      <w:r w:rsidRPr="005D5A0A">
        <w:rPr>
          <w:rStyle w:val="NoSpacingChar"/>
        </w:rPr>
        <w:br/>
      </w:r>
      <w:r w:rsidR="002C4F33" w:rsidRPr="005D5A0A">
        <w:rPr>
          <w:rStyle w:val="NoSpacingChar"/>
        </w:rPr>
        <w:t xml:space="preserve"> </w:t>
      </w:r>
      <w:r w:rsidRPr="005D5A0A">
        <w:rPr>
          <w:rStyle w:val="NoSpacingChar"/>
        </w:rPr>
        <w:t>&lt;xsd:annotation&gt;</w:t>
      </w:r>
      <w:r w:rsidRPr="005D5A0A">
        <w:rPr>
          <w:rStyle w:val="NoSpacingChar"/>
        </w:rPr>
        <w:br/>
      </w:r>
      <w:r w:rsidR="002C4F33" w:rsidRPr="005D5A0A">
        <w:rPr>
          <w:rStyle w:val="NoSpacingChar"/>
        </w:rPr>
        <w:lastRenderedPageBreak/>
        <w:t xml:space="preserve">  </w:t>
      </w:r>
      <w:r w:rsidRPr="005D5A0A">
        <w:rPr>
          <w:rStyle w:val="NoSpacingChar"/>
        </w:rPr>
        <w:t>&lt;xsd:documentation xml:lang="en"&gt; The numbers or letters distinguishing one group of</w:t>
      </w:r>
      <w:r w:rsidR="002C4F33" w:rsidRPr="005D5A0A">
        <w:rPr>
          <w:rStyle w:val="NoSpacingChar"/>
        </w:rPr>
        <w:t xml:space="preserve"> </w:t>
      </w:r>
      <w:r w:rsidRPr="005D5A0A">
        <w:rPr>
          <w:rStyle w:val="NoSpacingChar"/>
        </w:rPr>
        <w:t xml:space="preserve">boxes from another within a distribution point. </w:t>
      </w:r>
      <w:proofErr w:type="gramStart"/>
      <w:r w:rsidRPr="005D5A0A">
        <w:rPr>
          <w:rStyle w:val="NoSpacingChar"/>
        </w:rPr>
        <w:t>May include hyphen, slash or period.</w:t>
      </w:r>
      <w:proofErr w:type="gramEnd"/>
      <w:r w:rsidRPr="005D5A0A">
        <w:rPr>
          <w:rStyle w:val="NoSpacingChar"/>
        </w:rPr>
        <w:br/>
      </w:r>
      <w:r w:rsidR="002C4F33" w:rsidRPr="005D5A0A">
        <w:rPr>
          <w:rStyle w:val="NoSpacingChar"/>
        </w:rPr>
        <w:t xml:space="preserve">  </w:t>
      </w:r>
      <w:r w:rsidRPr="005D5A0A">
        <w:rPr>
          <w:rStyle w:val="NoSpacingChar"/>
        </w:rPr>
        <w:t>&lt;/xsd:documentation&gt;</w:t>
      </w:r>
      <w:r w:rsidRPr="005D5A0A">
        <w:rPr>
          <w:rStyle w:val="NoSpacingChar"/>
        </w:rPr>
        <w:br/>
      </w:r>
      <w:r w:rsidR="002C4F33" w:rsidRPr="005D5A0A">
        <w:rPr>
          <w:rStyle w:val="NoSpacingChar"/>
        </w:rPr>
        <w:t xml:space="preserve"> </w:t>
      </w:r>
      <w:r w:rsidRPr="005D5A0A">
        <w:rPr>
          <w:rStyle w:val="NoSpacingChar"/>
        </w:rPr>
        <w:t>&lt;/xsd:annotation&gt;</w:t>
      </w:r>
      <w:r w:rsidRPr="005D5A0A">
        <w:rPr>
          <w:rStyle w:val="NoSpacingChar"/>
        </w:rPr>
        <w:br/>
      </w:r>
      <w:r w:rsidR="002C4F33" w:rsidRPr="005D5A0A">
        <w:rPr>
          <w:rStyle w:val="NoSpacingChar"/>
        </w:rPr>
        <w:t xml:space="preserve"> </w:t>
      </w:r>
      <w:r w:rsidRPr="005D5A0A">
        <w:rPr>
          <w:rStyle w:val="NoSpacingChar"/>
        </w:rPr>
        <w:t>&lt;xsd:restriction base="xsd:string"&gt;</w:t>
      </w:r>
      <w:r w:rsidRPr="005D5A0A">
        <w:rPr>
          <w:rStyle w:val="NoSpacingChar"/>
        </w:rPr>
        <w:br/>
      </w:r>
      <w:r w:rsidR="002C4F33" w:rsidRPr="005D5A0A">
        <w:rPr>
          <w:rStyle w:val="NoSpacingChar"/>
        </w:rPr>
        <w:t xml:space="preserve">  </w:t>
      </w:r>
      <w:r w:rsidRPr="005D5A0A">
        <w:rPr>
          <w:rStyle w:val="NoSpacingChar"/>
        </w:rPr>
        <w:t>&lt;xsd:pattern value=".*"/&gt;</w:t>
      </w:r>
      <w:r w:rsidRPr="005D5A0A">
        <w:rPr>
          <w:rStyle w:val="NoSpacingChar"/>
        </w:rPr>
        <w:br/>
      </w:r>
      <w:r w:rsidR="002C4F33" w:rsidRPr="005D5A0A">
        <w:rPr>
          <w:rStyle w:val="NoSpacingChar"/>
        </w:rPr>
        <w:t xml:space="preserve"> </w:t>
      </w:r>
      <w:r w:rsidRPr="005D5A0A">
        <w:rPr>
          <w:rStyle w:val="NoSpacingChar"/>
        </w:rPr>
        <w:t>&lt;/xsd:restriction&gt;</w:t>
      </w:r>
      <w:r w:rsidRPr="005D5A0A">
        <w:rPr>
          <w:rStyle w:val="NoSpacingChar"/>
        </w:rPr>
        <w:br/>
        <w:t>&lt;/xsd:simpleType&gt;</w:t>
      </w:r>
      <w:r w:rsidRPr="005D5A0A">
        <w:rPr>
          <w:rStyle w:val="NoSpacingChar"/>
        </w:rPr>
        <w:br/>
      </w:r>
      <w:r w:rsidRPr="005D5A0A">
        <w:rPr>
          <w:rStyle w:val="NoSpacingChar"/>
        </w:rPr>
        <w:br/>
        <w:t>&lt;xsd:complexType name="USPSRoute_type"&gt;</w:t>
      </w:r>
      <w:r w:rsidRPr="005D5A0A">
        <w:rPr>
          <w:rStyle w:val="NoSpacingChar"/>
        </w:rPr>
        <w:br/>
      </w:r>
      <w:r w:rsidR="002C4F33" w:rsidRPr="005D5A0A">
        <w:rPr>
          <w:rStyle w:val="NoSpacingChar"/>
        </w:rPr>
        <w:t xml:space="preserve"> </w:t>
      </w:r>
      <w:r w:rsidRPr="005D5A0A">
        <w:rPr>
          <w:rStyle w:val="NoSpacingChar"/>
        </w:rPr>
        <w:t>&lt;xsd:sequence&gt;</w:t>
      </w:r>
      <w:r w:rsidRPr="005D5A0A">
        <w:rPr>
          <w:rStyle w:val="NoSpacingChar"/>
        </w:rPr>
        <w:br/>
      </w:r>
      <w:r w:rsidR="002C4F33" w:rsidRPr="005D5A0A">
        <w:rPr>
          <w:rStyle w:val="NoSpacingChar"/>
        </w:rPr>
        <w:t xml:space="preserve">  </w:t>
      </w:r>
      <w:r w:rsidRPr="005D5A0A">
        <w:rPr>
          <w:rStyle w:val="NoSpacingChar"/>
        </w:rPr>
        <w:t>&lt;xsd:element name="USPSBoxGroupType" type="addr_type:USPSBoxGroupType_type"</w:t>
      </w:r>
      <w:r w:rsidR="002C4F33" w:rsidRPr="005D5A0A">
        <w:rPr>
          <w:rStyle w:val="NoSpacingChar"/>
        </w:rPr>
        <w:t xml:space="preserve"> </w:t>
      </w:r>
      <w:r w:rsidRPr="005D5A0A">
        <w:rPr>
          <w:rStyle w:val="NoSpacingChar"/>
        </w:rPr>
        <w:t>maxOccurs="1" minOccurs="1"/&gt;</w:t>
      </w:r>
      <w:r w:rsidRPr="005D5A0A">
        <w:rPr>
          <w:rStyle w:val="NoSpacingChar"/>
        </w:rPr>
        <w:br/>
      </w:r>
      <w:r w:rsidR="002C4F33" w:rsidRPr="005D5A0A">
        <w:rPr>
          <w:rStyle w:val="NoSpacingChar"/>
        </w:rPr>
        <w:t xml:space="preserve">  </w:t>
      </w:r>
      <w:r w:rsidRPr="005D5A0A">
        <w:rPr>
          <w:rStyle w:val="NoSpacingChar"/>
        </w:rPr>
        <w:t>&lt;xsd:element name="USPSBoxGroupId" type="addr_type:USPSBoxGroupId_type" maxOccurs="1"</w:t>
      </w:r>
      <w:r w:rsidR="002C4F33" w:rsidRPr="005D5A0A">
        <w:rPr>
          <w:rStyle w:val="NoSpacingChar"/>
        </w:rPr>
        <w:t xml:space="preserve"> </w:t>
      </w:r>
      <w:r w:rsidRPr="005D5A0A">
        <w:rPr>
          <w:rStyle w:val="NoSpacingChar"/>
        </w:rPr>
        <w:t>minOccurs="1"/&gt;</w:t>
      </w:r>
      <w:r w:rsidRPr="005D5A0A">
        <w:rPr>
          <w:rStyle w:val="NoSpacingChar"/>
        </w:rPr>
        <w:br/>
      </w:r>
      <w:r w:rsidR="002C4F33" w:rsidRPr="005D5A0A">
        <w:rPr>
          <w:rStyle w:val="NoSpacingChar"/>
        </w:rPr>
        <w:t xml:space="preserve"> </w:t>
      </w:r>
      <w:r w:rsidRPr="005D5A0A">
        <w:rPr>
          <w:rStyle w:val="NoSpacingChar"/>
        </w:rPr>
        <w:t>&lt;/xsd:sequence&gt;</w:t>
      </w:r>
      <w:r w:rsidRPr="005D5A0A">
        <w:rPr>
          <w:rStyle w:val="NoSpacingChar"/>
        </w:rPr>
        <w:br/>
        <w:t>&lt;/xsd:complexType&gt;</w:t>
      </w:r>
      <w:r w:rsidRPr="005D5A0A">
        <w:rPr>
          <w:rStyle w:val="NoSpacingChar"/>
        </w:rPr>
        <w:br/>
      </w:r>
      <w:r w:rsidRPr="005D5A0A">
        <w:rPr>
          <w:rStyle w:val="NoSpacingChar"/>
        </w:rPr>
        <w:br/>
      </w:r>
      <w:r w:rsidRPr="002538B1">
        <w:rPr>
          <w:rFonts w:ascii="Courier New" w:hAnsi="Courier New" w:cs="Courier New"/>
          <w:sz w:val="20"/>
          <w:szCs w:val="24"/>
        </w:rPr>
        <w:t>&lt;xsd:complexType name="USPSAddress_type"&gt;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&lt;xsd:sequence&gt;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&lt;xsd:element name="USPSRoute" type="addr_type:USPSRoute_type" maxOccurs="1"</w:t>
      </w:r>
      <w:r w:rsidR="002C4F33" w:rsidRPr="002538B1">
        <w:rPr>
          <w:rFonts w:ascii="Courier New" w:hAnsi="Courier New" w:cs="Courier New"/>
          <w:sz w:val="20"/>
          <w:szCs w:val="24"/>
        </w:rPr>
        <w:t xml:space="preserve"> </w:t>
      </w:r>
      <w:r w:rsidRPr="002538B1">
        <w:rPr>
          <w:rFonts w:ascii="Courier New" w:hAnsi="Courier New" w:cs="Courier New"/>
          <w:sz w:val="20"/>
          <w:szCs w:val="24"/>
        </w:rPr>
        <w:t>minOccurs="1"/&gt;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&lt;xsd:element name="USPSBox" type="addr_type:USPSBox_type" maxOccurs="1"</w:t>
      </w:r>
      <w:r w:rsidR="002C4F33" w:rsidRPr="002538B1">
        <w:rPr>
          <w:rFonts w:ascii="Courier New" w:hAnsi="Courier New" w:cs="Courier New"/>
          <w:sz w:val="20"/>
          <w:szCs w:val="24"/>
        </w:rPr>
        <w:t xml:space="preserve"> </w:t>
      </w:r>
      <w:r w:rsidRPr="002538B1">
        <w:rPr>
          <w:rFonts w:ascii="Courier New" w:hAnsi="Courier New" w:cs="Courier New"/>
          <w:sz w:val="20"/>
          <w:szCs w:val="24"/>
        </w:rPr>
        <w:t>minOccurs="1"/&gt;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&lt;/xsd:sequence&gt;</w:t>
      </w:r>
      <w:r w:rsidRPr="002538B1">
        <w:rPr>
          <w:rFonts w:ascii="Courier New" w:hAnsi="Courier New" w:cs="Courier New"/>
          <w:sz w:val="20"/>
          <w:szCs w:val="24"/>
        </w:rPr>
        <w:br/>
        <w:t>&lt;/xsd:complexType&gt;</w:t>
      </w:r>
      <w:r w:rsidRPr="002538B1">
        <w:rPr>
          <w:rFonts w:ascii="Courier New" w:hAnsi="Courier New" w:cs="Courier New"/>
          <w:sz w:val="20"/>
          <w:szCs w:val="24"/>
        </w:rPr>
        <w:br/>
        <w:t>&lt;xsd:simpleType name="USPSGeneralDeliveryPoint_type"&gt;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A central point where mail may be picked up by the</w:t>
      </w:r>
      <w:r w:rsidR="002C4F33" w:rsidRPr="002538B1">
        <w:rPr>
          <w:rFonts w:ascii="Courier New" w:hAnsi="Courier New" w:cs="Courier New"/>
          <w:sz w:val="20"/>
          <w:szCs w:val="24"/>
        </w:rPr>
        <w:t xml:space="preserve"> </w:t>
      </w:r>
      <w:r w:rsidRPr="002538B1">
        <w:rPr>
          <w:rFonts w:ascii="Courier New" w:hAnsi="Courier New" w:cs="Courier New"/>
          <w:sz w:val="20"/>
          <w:szCs w:val="24"/>
        </w:rPr>
        <w:t>addressee. Two values are permitted: "General Delivery" (for post offices), and</w:t>
      </w:r>
      <w:r w:rsidR="002C4F33" w:rsidRPr="002538B1">
        <w:rPr>
          <w:rFonts w:ascii="Courier New" w:hAnsi="Courier New" w:cs="Courier New"/>
          <w:sz w:val="20"/>
          <w:szCs w:val="24"/>
        </w:rPr>
        <w:t xml:space="preserve"> </w:t>
      </w:r>
      <w:r w:rsidRPr="002538B1">
        <w:rPr>
          <w:rFonts w:ascii="Courier New" w:hAnsi="Courier New" w:cs="Courier New"/>
          <w:sz w:val="20"/>
          <w:szCs w:val="24"/>
        </w:rPr>
        <w:t>ship's names (for overseas military addresses). &lt;/xsd:documentation&gt;</w:t>
      </w:r>
      <w:r w:rsidRPr="002538B1">
        <w:rPr>
          <w:rFonts w:ascii="Courier New" w:hAnsi="Courier New" w:cs="Courier New"/>
          <w:sz w:val="20"/>
          <w:szCs w:val="24"/>
        </w:rPr>
        <w:br/>
        <w:t>&lt;/xsd:annotation&gt;</w:t>
      </w:r>
      <w:r w:rsidRPr="002538B1">
        <w:rPr>
          <w:rFonts w:ascii="Courier New" w:hAnsi="Courier New" w:cs="Courier New"/>
          <w:sz w:val="20"/>
          <w:szCs w:val="24"/>
        </w:rPr>
        <w:br/>
        <w:t>&lt;xsd:restriction base="xsd:string"&gt;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&lt;xsd:pattern value=".*"/&gt;</w:t>
      </w:r>
      <w:r w:rsidRPr="002538B1">
        <w:rPr>
          <w:rFonts w:ascii="Courier New" w:hAnsi="Courier New" w:cs="Courier New"/>
          <w:sz w:val="20"/>
          <w:szCs w:val="24"/>
        </w:rPr>
        <w:br/>
        <w:t>&lt;/xsd:restriction&gt;</w:t>
      </w:r>
      <w:r w:rsidRPr="002538B1">
        <w:rPr>
          <w:rFonts w:ascii="Courier New" w:hAnsi="Courier New" w:cs="Courier New"/>
          <w:sz w:val="20"/>
          <w:szCs w:val="24"/>
        </w:rPr>
        <w:br/>
        <w:t>&lt;/xsd:simpleType&gt;</w:t>
      </w:r>
      <w:r w:rsidRPr="002538B1">
        <w:rPr>
          <w:rFonts w:ascii="Courier New" w:hAnsi="Courier New" w:cs="Courier New"/>
          <w:sz w:val="20"/>
          <w:szCs w:val="24"/>
        </w:rPr>
        <w:br/>
      </w:r>
      <w:r w:rsidRPr="002538B1">
        <w:rPr>
          <w:rFonts w:ascii="Courier New" w:hAnsi="Courier New" w:cs="Courier New"/>
          <w:sz w:val="20"/>
          <w:szCs w:val="24"/>
        </w:rPr>
        <w:br/>
        <w:t>&lt;xsd:simpleType name="AddressAuthorityIdentifiertype_old"&gt;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&lt;xsd:documentation xml:lang="en"&gt; A Concatenation of codes found in FIPS 5-2, 6-4, and</w:t>
      </w:r>
      <w:r w:rsidR="002C4F33" w:rsidRPr="002538B1">
        <w:rPr>
          <w:rFonts w:ascii="Courier New" w:hAnsi="Courier New" w:cs="Courier New"/>
          <w:sz w:val="20"/>
          <w:szCs w:val="24"/>
        </w:rPr>
        <w:t xml:space="preserve"> </w:t>
      </w:r>
      <w:r w:rsidRPr="002538B1">
        <w:rPr>
          <w:rFonts w:ascii="Courier New" w:hAnsi="Courier New" w:cs="Courier New"/>
          <w:sz w:val="20"/>
          <w:szCs w:val="24"/>
        </w:rPr>
        <w:t>55-3 data guides, with a locally defined code that MUST be defined in the metadata.</w:t>
      </w:r>
      <w:r w:rsidR="002C4F33" w:rsidRPr="002538B1">
        <w:rPr>
          <w:rFonts w:ascii="Courier New" w:hAnsi="Courier New" w:cs="Courier New"/>
          <w:sz w:val="20"/>
          <w:szCs w:val="24"/>
        </w:rPr>
        <w:t xml:space="preserve"> </w:t>
      </w:r>
      <w:r w:rsidRPr="002538B1">
        <w:rPr>
          <w:rFonts w:ascii="Courier New" w:hAnsi="Courier New" w:cs="Courier New"/>
          <w:sz w:val="20"/>
          <w:szCs w:val="24"/>
        </w:rPr>
        <w:t xml:space="preserve">The general format </w:t>
      </w:r>
      <w:proofErr w:type="gramStart"/>
      <w:r w:rsidRPr="002538B1">
        <w:rPr>
          <w:rFonts w:ascii="Courier New" w:hAnsi="Courier New" w:cs="Courier New"/>
          <w:sz w:val="20"/>
          <w:szCs w:val="24"/>
        </w:rPr>
        <w:t>is (expressed</w:t>
      </w:r>
      <w:proofErr w:type="gramEnd"/>
      <w:r w:rsidRPr="002538B1">
        <w:rPr>
          <w:rFonts w:ascii="Courier New" w:hAnsi="Courier New" w:cs="Courier New"/>
          <w:sz w:val="20"/>
          <w:szCs w:val="24"/>
        </w:rPr>
        <w:t xml:space="preserve"> as regular expressions)</w:t>
      </w:r>
      <w:r w:rsidR="002C4F33" w:rsidRPr="002538B1">
        <w:rPr>
          <w:rFonts w:ascii="Courier New" w:hAnsi="Courier New" w:cs="Courier New"/>
          <w:sz w:val="20"/>
          <w:szCs w:val="24"/>
        </w:rPr>
        <w:t xml:space="preserve"> </w:t>
      </w:r>
      <w:r w:rsidRPr="002538B1">
        <w:rPr>
          <w:rFonts w:ascii="Courier New" w:hAnsi="Courier New" w:cs="Courier New"/>
          <w:sz w:val="20"/>
          <w:szCs w:val="24"/>
        </w:rPr>
        <w:t>[0-9]{2}[0-9]{3}[0-9]{5}[0-9]{4}. &lt;/xsd:documentation&gt;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&lt;/xsd:annotation&gt;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&lt;xsd:restriction base="xsd:string"&gt;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&lt;xsd:pattern value=".*"/&gt;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&lt;/xsd:restriction&gt;</w:t>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&lt;/xsd:simpleType&gt;</w:t>
      </w:r>
      <w:r w:rsidR="00D76BE2" w:rsidRPr="002538B1">
        <w:rPr>
          <w:rFonts w:ascii="Courier New" w:hAnsi="Courier New" w:cs="Courier New"/>
          <w:sz w:val="20"/>
          <w:szCs w:val="24"/>
        </w:rPr>
        <w:br/>
      </w:r>
      <w:r w:rsidRPr="002538B1">
        <w:rPr>
          <w:rFonts w:ascii="Courier New" w:hAnsi="Courier New" w:cs="Courier New"/>
          <w:sz w:val="20"/>
          <w:szCs w:val="24"/>
        </w:rPr>
        <w:br/>
      </w:r>
      <w:r w:rsidRPr="002538B1">
        <w:rPr>
          <w:rFonts w:ascii="Courier New" w:hAnsi="Courier New" w:cs="Courier New"/>
          <w:sz w:val="20"/>
          <w:szCs w:val="24"/>
        </w:rPr>
        <w:tab/>
        <w:t>&lt;!-- Locational type --&gt;</w:t>
      </w:r>
      <w:r w:rsidRPr="002538B1">
        <w:rPr>
          <w:rFonts w:ascii="Courier New" w:hAnsi="Courier New" w:cs="Courier New"/>
          <w:sz w:val="20"/>
          <w:szCs w:val="24"/>
        </w:rPr>
        <w:br/>
      </w:r>
      <w:r w:rsidRPr="002538B1">
        <w:rPr>
          <w:rFonts w:ascii="Courier New" w:hAnsi="Courier New" w:cs="Courier New"/>
          <w:sz w:val="20"/>
          <w:szCs w:val="24"/>
        </w:rPr>
        <w:br/>
      </w:r>
      <w:r w:rsidR="002C4F33" w:rsidRPr="002538B1">
        <w:rPr>
          <w:rFonts w:ascii="Courier New" w:hAnsi="Courier New" w:cs="Courier New"/>
          <w:sz w:val="20"/>
          <w:szCs w:val="24"/>
        </w:rPr>
        <w:t xml:space="preserve"> </w:t>
      </w:r>
      <w:r w:rsidRPr="002538B1">
        <w:rPr>
          <w:rFonts w:ascii="Courier New" w:hAnsi="Courier New" w:cs="Courier New"/>
          <w:sz w:val="20"/>
          <w:szCs w:val="24"/>
        </w:rPr>
        <w:t>&lt;xsd:simpleType name="AddressXCoordinate_type"&gt;</w:t>
      </w:r>
      <w:r w:rsidRPr="002538B1">
        <w:rPr>
          <w:rFonts w:ascii="Courier New" w:hAnsi="Courier New" w:cs="Courier New"/>
          <w:sz w:val="20"/>
          <w:szCs w:val="24"/>
        </w:rPr>
        <w:br/>
      </w:r>
      <w:r w:rsidR="002C4F33">
        <w:rPr>
          <w:rFonts w:ascii="Courier New" w:hAnsi="Courier New" w:cs="Courier New"/>
          <w:color w:val="003296"/>
          <w:sz w:val="20"/>
          <w:szCs w:val="24"/>
        </w:rPr>
        <w:lastRenderedPageBreak/>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2C4F33" w:rsidRPr="002E6684">
        <w:rPr>
          <w:rFonts w:ascii="Courier New" w:hAnsi="Courier New" w:cs="Courier New"/>
          <w:sz w:val="20"/>
          <w:szCs w:val="24"/>
        </w:rPr>
        <w:t xml:space="preserve">   </w:t>
      </w:r>
      <w:r w:rsidRPr="002E6684">
        <w:rPr>
          <w:rFonts w:ascii="Courier New" w:hAnsi="Courier New" w:cs="Courier New"/>
          <w:sz w:val="20"/>
          <w:szCs w:val="24"/>
        </w:rPr>
        <w:t>&lt;xsd:documentation xml:lang="en"&gt;The X coordinate of the address</w:t>
      </w:r>
      <w:r w:rsidR="002C4F33" w:rsidRPr="002E6684">
        <w:rPr>
          <w:rFonts w:ascii="Courier New" w:hAnsi="Courier New" w:cs="Courier New"/>
          <w:sz w:val="20"/>
          <w:szCs w:val="24"/>
        </w:rPr>
        <w:t xml:space="preserve"> </w:t>
      </w:r>
      <w:r w:rsidRPr="002E6684">
        <w:rPr>
          <w:rFonts w:ascii="Courier New" w:hAnsi="Courier New" w:cs="Courier New"/>
          <w:sz w:val="20"/>
          <w:szCs w:val="24"/>
        </w:rPr>
        <w:t>location.&lt;/xsd:documentation&gt;</w:t>
      </w:r>
      <w:r w:rsidRPr="002E6684">
        <w:rPr>
          <w:rFonts w:ascii="Courier New" w:hAnsi="Courier New" w:cs="Courier New"/>
          <w:sz w:val="20"/>
          <w:szCs w:val="24"/>
        </w:rPr>
        <w:br/>
      </w:r>
      <w:r w:rsidR="002C4F33"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2C4F33" w:rsidRPr="002E6684">
        <w:rPr>
          <w:rFonts w:ascii="Courier New" w:hAnsi="Courier New" w:cs="Courier New"/>
          <w:sz w:val="20"/>
          <w:szCs w:val="24"/>
        </w:rPr>
        <w:t xml:space="preserve">   </w:t>
      </w:r>
      <w:r w:rsidRPr="002E6684">
        <w:rPr>
          <w:rFonts w:ascii="Courier New" w:hAnsi="Courier New" w:cs="Courier New"/>
          <w:sz w:val="20"/>
          <w:szCs w:val="24"/>
        </w:rPr>
        <w:t>&lt;xsd:restriction base="xsd:double"/&gt;</w:t>
      </w:r>
      <w:r w:rsidRPr="002E6684">
        <w:rPr>
          <w:rFonts w:ascii="Courier New" w:hAnsi="Courier New" w:cs="Courier New"/>
          <w:sz w:val="20"/>
          <w:szCs w:val="24"/>
        </w:rPr>
        <w:br/>
      </w:r>
      <w:r w:rsidR="002C4F33" w:rsidRPr="002E6684">
        <w:rPr>
          <w:rFonts w:ascii="Courier New" w:hAnsi="Courier New" w:cs="Courier New"/>
          <w:sz w:val="20"/>
          <w:szCs w:val="24"/>
        </w:rPr>
        <w:t xml:space="preserve"> </w:t>
      </w:r>
      <w:r w:rsidRPr="002E6684">
        <w:rPr>
          <w:rFonts w:ascii="Courier New" w:hAnsi="Courier New" w:cs="Courier New"/>
          <w:sz w:val="20"/>
          <w:szCs w:val="24"/>
        </w:rPr>
        <w:t>&lt;/xsd:simpleType&gt;</w:t>
      </w:r>
      <w:r w:rsidR="002C4F33" w:rsidRPr="002E6684">
        <w:rPr>
          <w:rFonts w:ascii="Courier New" w:hAnsi="Courier New" w:cs="Courier New"/>
          <w:sz w:val="20"/>
          <w:szCs w:val="24"/>
        </w:rPr>
        <w:br/>
      </w:r>
      <w:r w:rsidRPr="002E6684">
        <w:rPr>
          <w:rFonts w:ascii="Courier New" w:hAnsi="Courier New" w:cs="Courier New"/>
          <w:sz w:val="20"/>
          <w:szCs w:val="24"/>
        </w:rPr>
        <w:br/>
        <w:t>&lt;xsd:simpleType name="AddressYCoordinate_type"&gt;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&lt;xsd:documentation xml:lang="en"&gt;The Y coordinate of the address</w:t>
      </w:r>
      <w:r w:rsidR="00D76BE2" w:rsidRPr="002E6684">
        <w:rPr>
          <w:rFonts w:ascii="Courier New" w:hAnsi="Courier New" w:cs="Courier New"/>
          <w:sz w:val="20"/>
          <w:szCs w:val="24"/>
        </w:rPr>
        <w:t xml:space="preserve"> </w:t>
      </w:r>
      <w:r w:rsidRPr="002E6684">
        <w:rPr>
          <w:rFonts w:ascii="Courier New" w:hAnsi="Courier New" w:cs="Courier New"/>
          <w:sz w:val="20"/>
          <w:szCs w:val="24"/>
        </w:rPr>
        <w:t>location.&lt;/xsd:documentation&gt;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&lt;xsd:restriction base="xsd:double"/&gt;</w:t>
      </w:r>
      <w:r w:rsidRPr="002E6684">
        <w:rPr>
          <w:rFonts w:ascii="Courier New" w:hAnsi="Courier New" w:cs="Courier New"/>
          <w:sz w:val="20"/>
          <w:szCs w:val="24"/>
        </w:rPr>
        <w:br/>
        <w:t>&lt;/xsd:simpleType&gt;</w:t>
      </w:r>
      <w:r w:rsidRPr="002E6684">
        <w:rPr>
          <w:rFonts w:ascii="Courier New" w:hAnsi="Courier New" w:cs="Courier New"/>
          <w:sz w:val="20"/>
          <w:szCs w:val="24"/>
        </w:rPr>
        <w:br/>
        <w:t>&lt;xsd:simpleType name="AddressLongitude_type"&gt;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&lt;xsd:documentation xml:lang="en"&gt; The longitude coordinate of the address location,</w:t>
      </w:r>
      <w:r w:rsidR="00D76BE2" w:rsidRPr="002E6684">
        <w:rPr>
          <w:rFonts w:ascii="Courier New" w:hAnsi="Courier New" w:cs="Courier New"/>
          <w:sz w:val="20"/>
          <w:szCs w:val="24"/>
        </w:rPr>
        <w:t xml:space="preserve"> </w:t>
      </w:r>
      <w:r w:rsidRPr="002E6684">
        <w:rPr>
          <w:rFonts w:ascii="Courier New" w:hAnsi="Courier New" w:cs="Courier New"/>
          <w:sz w:val="20"/>
          <w:szCs w:val="24"/>
        </w:rPr>
        <w:t>noted in decimal degrees. For point and polygon features, coordinate pairs typically</w:t>
      </w:r>
      <w:r w:rsidR="00D76BE2" w:rsidRPr="002E6684">
        <w:rPr>
          <w:rFonts w:ascii="Courier New" w:hAnsi="Courier New" w:cs="Courier New"/>
          <w:sz w:val="20"/>
          <w:szCs w:val="24"/>
        </w:rPr>
        <w:t xml:space="preserve"> </w:t>
      </w:r>
      <w:r w:rsidRPr="002E6684">
        <w:rPr>
          <w:rFonts w:ascii="Courier New" w:hAnsi="Courier New" w:cs="Courier New"/>
          <w:sz w:val="20"/>
          <w:szCs w:val="24"/>
        </w:rPr>
        <w:t>locate the point of assignment: a centroid point, a point locating the entry to a</w:t>
      </w:r>
      <w:r w:rsidR="00D76BE2" w:rsidRPr="002E6684">
        <w:rPr>
          <w:rFonts w:ascii="Courier New" w:hAnsi="Courier New" w:cs="Courier New"/>
          <w:sz w:val="20"/>
          <w:szCs w:val="24"/>
        </w:rPr>
        <w:t xml:space="preserve"> </w:t>
      </w:r>
      <w:r w:rsidRPr="002E6684">
        <w:rPr>
          <w:rFonts w:ascii="Courier New" w:hAnsi="Courier New" w:cs="Courier New"/>
          <w:sz w:val="20"/>
          <w:szCs w:val="24"/>
        </w:rPr>
        <w:t>property, etc. &lt;/xsd:documentation&gt;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&lt;xsd:restriction base="xsd:double"/&gt;</w:t>
      </w:r>
      <w:r w:rsidRPr="002E6684">
        <w:rPr>
          <w:rFonts w:ascii="Courier New" w:hAnsi="Courier New" w:cs="Courier New"/>
          <w:sz w:val="20"/>
          <w:szCs w:val="24"/>
        </w:rPr>
        <w:br/>
        <w:t>&lt;/xsd:simpleType&gt;</w:t>
      </w:r>
      <w:r w:rsidRPr="002E6684">
        <w:rPr>
          <w:rFonts w:ascii="Courier New" w:hAnsi="Courier New" w:cs="Courier New"/>
          <w:sz w:val="20"/>
          <w:szCs w:val="24"/>
        </w:rPr>
        <w:br/>
      </w:r>
      <w:r w:rsidRPr="002E6684">
        <w:rPr>
          <w:rFonts w:ascii="Courier New" w:hAnsi="Courier New" w:cs="Courier New"/>
          <w:sz w:val="20"/>
          <w:szCs w:val="24"/>
        </w:rPr>
        <w:br/>
        <w:t>&lt;xsd:simpleType name="AddressLatitude_type"&gt;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&lt;xsd:documentation xml:lang="en"&gt; The latitude coordinate of the address location, noted</w:t>
      </w:r>
      <w:r w:rsidR="00D76BE2" w:rsidRPr="002E6684">
        <w:rPr>
          <w:rFonts w:ascii="Courier New" w:hAnsi="Courier New" w:cs="Courier New"/>
          <w:sz w:val="20"/>
          <w:szCs w:val="24"/>
        </w:rPr>
        <w:t xml:space="preserve"> </w:t>
      </w:r>
      <w:r w:rsidRPr="002E6684">
        <w:rPr>
          <w:rFonts w:ascii="Courier New" w:hAnsi="Courier New" w:cs="Courier New"/>
          <w:sz w:val="20"/>
          <w:szCs w:val="24"/>
        </w:rPr>
        <w:t>in decimal degrees. For point and polygon features, coordinate pairs typically</w:t>
      </w:r>
      <w:r w:rsidR="00D76BE2" w:rsidRPr="002E6684">
        <w:rPr>
          <w:rFonts w:ascii="Courier New" w:hAnsi="Courier New" w:cs="Courier New"/>
          <w:sz w:val="20"/>
          <w:szCs w:val="24"/>
        </w:rPr>
        <w:t xml:space="preserve"> </w:t>
      </w:r>
      <w:r w:rsidRPr="002E6684">
        <w:rPr>
          <w:rFonts w:ascii="Courier New" w:hAnsi="Courier New" w:cs="Courier New"/>
          <w:sz w:val="20"/>
          <w:szCs w:val="24"/>
        </w:rPr>
        <w:t>locate the point of assignment: a centroid point, a point locating the entry to a</w:t>
      </w:r>
      <w:r w:rsidR="00D76BE2" w:rsidRPr="002E6684">
        <w:rPr>
          <w:rFonts w:ascii="Courier New" w:hAnsi="Courier New" w:cs="Courier New"/>
          <w:sz w:val="20"/>
          <w:szCs w:val="24"/>
        </w:rPr>
        <w:t xml:space="preserve"> </w:t>
      </w:r>
      <w:r w:rsidRPr="002E6684">
        <w:rPr>
          <w:rFonts w:ascii="Courier New" w:hAnsi="Courier New" w:cs="Courier New"/>
          <w:sz w:val="20"/>
          <w:szCs w:val="24"/>
        </w:rPr>
        <w:t>property, etc. &lt;/xsd:documentation&gt;</w:t>
      </w:r>
      <w:r w:rsidRPr="002E6684">
        <w:rPr>
          <w:rFonts w:ascii="Courier New" w:hAnsi="Courier New" w:cs="Courier New"/>
          <w:sz w:val="20"/>
          <w:szCs w:val="24"/>
        </w:rPr>
        <w:br/>
      </w:r>
      <w:r w:rsidRPr="002E6684">
        <w:rPr>
          <w:rFonts w:ascii="Courier New" w:hAnsi="Courier New" w:cs="Courier New"/>
          <w:sz w:val="20"/>
          <w:szCs w:val="24"/>
        </w:rPr>
        <w:tab/>
      </w:r>
      <w:r w:rsidRPr="002E6684">
        <w:rPr>
          <w:rFonts w:ascii="Courier New" w:hAnsi="Courier New" w:cs="Courier New"/>
          <w:sz w:val="20"/>
          <w:szCs w:val="24"/>
        </w:rPr>
        <w:tab/>
        <w:t>&lt;/xsd:annotation&gt;</w:t>
      </w:r>
      <w:r w:rsidRPr="002E6684">
        <w:rPr>
          <w:rFonts w:ascii="Courier New" w:hAnsi="Courier New" w:cs="Courier New"/>
          <w:sz w:val="20"/>
          <w:szCs w:val="24"/>
        </w:rPr>
        <w:br/>
      </w:r>
      <w:r w:rsidRPr="002E6684">
        <w:rPr>
          <w:rFonts w:ascii="Courier New" w:hAnsi="Courier New" w:cs="Courier New"/>
          <w:sz w:val="20"/>
          <w:szCs w:val="24"/>
        </w:rPr>
        <w:tab/>
      </w:r>
      <w:r w:rsidRPr="002E6684">
        <w:rPr>
          <w:rFonts w:ascii="Courier New" w:hAnsi="Courier New" w:cs="Courier New"/>
          <w:sz w:val="20"/>
          <w:szCs w:val="24"/>
        </w:rPr>
        <w:tab/>
        <w:t>&lt;xsd:restriction base="xsd:double"/&gt;</w:t>
      </w:r>
      <w:r w:rsidRPr="002E6684">
        <w:rPr>
          <w:rFonts w:ascii="Courier New" w:hAnsi="Courier New" w:cs="Courier New"/>
          <w:sz w:val="20"/>
          <w:szCs w:val="24"/>
        </w:rPr>
        <w:br/>
        <w:t>&lt;/xsd:simpleType&gt;</w:t>
      </w:r>
      <w:r w:rsidRPr="002E6684">
        <w:rPr>
          <w:rFonts w:ascii="Courier New" w:hAnsi="Courier New" w:cs="Courier New"/>
          <w:sz w:val="20"/>
          <w:szCs w:val="24"/>
        </w:rPr>
        <w:br/>
      </w:r>
      <w:r w:rsidRPr="002E6684">
        <w:rPr>
          <w:rFonts w:ascii="Courier New" w:hAnsi="Courier New" w:cs="Courier New"/>
          <w:sz w:val="20"/>
          <w:szCs w:val="24"/>
        </w:rPr>
        <w:br/>
        <w:t>&lt;xsd:simpleType name="LocationUSNG_type"&gt;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&lt;xsd:annotation&gt;</w:t>
      </w:r>
      <w:r w:rsidRPr="002E6684">
        <w:rPr>
          <w:rFonts w:ascii="Courier New" w:hAnsi="Courier New" w:cs="Courier New"/>
          <w:sz w:val="20"/>
          <w:szCs w:val="24"/>
        </w:rPr>
        <w:br/>
      </w:r>
      <w:r w:rsidR="00D76BE2" w:rsidRPr="002E6684">
        <w:rPr>
          <w:rFonts w:ascii="Courier New" w:hAnsi="Courier New" w:cs="Courier New"/>
          <w:sz w:val="20"/>
          <w:szCs w:val="24"/>
        </w:rPr>
        <w:t xml:space="preserve">  </w:t>
      </w:r>
      <w:r w:rsidRPr="002E6684">
        <w:rPr>
          <w:rFonts w:ascii="Courier New" w:hAnsi="Courier New" w:cs="Courier New"/>
          <w:sz w:val="20"/>
          <w:szCs w:val="24"/>
        </w:rPr>
        <w:t>&lt;xsd:documentation xml:lang="en"&gt; The USNG or US National Grid is an alphanumeric</w:t>
      </w:r>
      <w:r w:rsidR="00D76BE2" w:rsidRPr="002E6684">
        <w:rPr>
          <w:rFonts w:ascii="Courier New" w:hAnsi="Courier New" w:cs="Courier New"/>
          <w:sz w:val="20"/>
          <w:szCs w:val="24"/>
        </w:rPr>
        <w:t xml:space="preserve"> </w:t>
      </w:r>
      <w:r w:rsidRPr="002E6684">
        <w:rPr>
          <w:rFonts w:ascii="Courier New" w:hAnsi="Courier New" w:cs="Courier New"/>
          <w:sz w:val="20"/>
          <w:szCs w:val="24"/>
        </w:rPr>
        <w:t>reference system that overlays the Universal Transverse Mercator (UTM) numerical</w:t>
      </w:r>
      <w:r w:rsidR="00D76BE2" w:rsidRPr="002E6684">
        <w:rPr>
          <w:rFonts w:ascii="Courier New" w:hAnsi="Courier New" w:cs="Courier New"/>
          <w:sz w:val="20"/>
          <w:szCs w:val="24"/>
        </w:rPr>
        <w:t xml:space="preserve"> </w:t>
      </w:r>
      <w:r w:rsidRPr="002E6684">
        <w:rPr>
          <w:rFonts w:ascii="Courier New" w:hAnsi="Courier New" w:cs="Courier New"/>
          <w:sz w:val="20"/>
          <w:szCs w:val="24"/>
        </w:rPr>
        <w:t>coordinate system. A USNG coordinate consists of three parts, the:</w:t>
      </w:r>
    </w:p>
    <w:p w:rsidR="00D76BE2" w:rsidRPr="002E6684" w:rsidRDefault="002A21B9" w:rsidP="009F12F2">
      <w:pPr>
        <w:pStyle w:val="NoSpacing"/>
      </w:pPr>
      <w:r w:rsidRPr="002E6684">
        <w:t xml:space="preserve"> </w:t>
      </w:r>
      <w:proofErr w:type="gramStart"/>
      <w:r w:rsidRPr="002E6684">
        <w:t>1. Grid Zone</w:t>
      </w:r>
      <w:r w:rsidR="00D76BE2" w:rsidRPr="002E6684">
        <w:t xml:space="preserve"> </w:t>
      </w:r>
      <w:r w:rsidRPr="002E6684">
        <w:t>Designation (GZD) for worldwide unique geoaddresses (two digits plus one letter,</w:t>
      </w:r>
      <w:r w:rsidR="00D76BE2" w:rsidRPr="002E6684">
        <w:t xml:space="preserve"> </w:t>
      </w:r>
      <w:r w:rsidRPr="002E6684">
        <w:t>developed from the UTM system).</w:t>
      </w:r>
      <w:proofErr w:type="gramEnd"/>
    </w:p>
    <w:p w:rsidR="00D76BE2" w:rsidRPr="002E6684" w:rsidRDefault="002A21B9" w:rsidP="009F12F2">
      <w:pPr>
        <w:pStyle w:val="NoSpacing"/>
      </w:pPr>
      <w:r w:rsidRPr="002E6684">
        <w:t xml:space="preserve"> 2. 100,000-meter Square Identification for regional</w:t>
      </w:r>
      <w:r w:rsidR="00D76BE2" w:rsidRPr="002E6684">
        <w:t xml:space="preserve"> </w:t>
      </w:r>
      <w:r w:rsidRPr="002E6684">
        <w:t>areas (two letters).</w:t>
      </w:r>
    </w:p>
    <w:p w:rsidR="00D76BE2" w:rsidRPr="002E6684" w:rsidRDefault="002A21B9" w:rsidP="009F12F2">
      <w:pPr>
        <w:pStyle w:val="NoSpacing"/>
      </w:pPr>
      <w:r w:rsidRPr="002E6684">
        <w:t xml:space="preserve"> 3. Grid Coordinates for local area</w:t>
      </w:r>
      <w:r w:rsidR="00D76BE2" w:rsidRPr="002E6684">
        <w:t xml:space="preserve">s (always an even number of </w:t>
      </w:r>
      <w:r w:rsidRPr="002E6684">
        <w:t xml:space="preserve">digits between 2 and 10 depending upon precision necessary </w:t>
      </w:r>
      <w:proofErr w:type="gramStart"/>
      <w:r w:rsidRPr="002E6684">
        <w:t>to uniquely identify</w:t>
      </w:r>
      <w:proofErr w:type="gramEnd"/>
      <w:r w:rsidRPr="002E6684">
        <w:t xml:space="preserve"> the</w:t>
      </w:r>
      <w:r w:rsidR="00D76BE2" w:rsidRPr="002E6684">
        <w:t xml:space="preserve"> </w:t>
      </w:r>
      <w:r w:rsidRPr="002E6684">
        <w:t>location). Look to</w:t>
      </w:r>
      <w:r w:rsidR="002E6684">
        <w:t xml:space="preserve"> </w:t>
      </w:r>
      <w:r w:rsidRPr="002E6684">
        <w:t>www.fgdc.gov/standards/statu</w:t>
      </w:r>
      <w:r w:rsidR="00D76BE2" w:rsidRPr="002E6684">
        <w:t xml:space="preserve">s/usng.html for a normative </w:t>
      </w:r>
      <w:r w:rsidRPr="002E6684">
        <w:t xml:space="preserve">definition. Adapted from US National Grid, FDGC-STD-011-2001, </w:t>
      </w:r>
      <w:proofErr w:type="gramStart"/>
      <w:r w:rsidRPr="002E6684">
        <w:t>Section</w:t>
      </w:r>
      <w:proofErr w:type="gramEnd"/>
      <w:r w:rsidRPr="002E6684">
        <w:t xml:space="preserve"> 3.3</w:t>
      </w:r>
      <w:r w:rsidRPr="002E6684">
        <w:br/>
      </w:r>
      <w:r w:rsidR="00D76BE2" w:rsidRPr="002E6684">
        <w:t xml:space="preserve">  </w:t>
      </w:r>
      <w:r w:rsidRPr="002E6684">
        <w:t>&lt;/xsd:documentation&gt;</w:t>
      </w:r>
    </w:p>
    <w:p w:rsidR="00D76BE2" w:rsidRPr="002E6684" w:rsidRDefault="00D76BE2" w:rsidP="009F12F2">
      <w:pPr>
        <w:pStyle w:val="NoSpacing"/>
      </w:pPr>
      <w:r w:rsidRPr="002E6684">
        <w:t xml:space="preserve"> </w:t>
      </w:r>
      <w:r w:rsidR="002A21B9" w:rsidRPr="002E6684">
        <w:t>&lt;/xsd:annotation&gt;</w:t>
      </w:r>
    </w:p>
    <w:p w:rsidR="00D76BE2" w:rsidRPr="002E6684" w:rsidRDefault="00D76BE2" w:rsidP="009F12F2">
      <w:pPr>
        <w:pStyle w:val="NoSpacing"/>
      </w:pPr>
      <w:r w:rsidRPr="002E6684">
        <w:t xml:space="preserve">  </w:t>
      </w:r>
      <w:r w:rsidR="002A21B9" w:rsidRPr="002E6684">
        <w:t>&lt;xsd:restriction base="xsd:string"&gt;</w:t>
      </w:r>
    </w:p>
    <w:p w:rsidR="00D76BE2" w:rsidRPr="002E6684" w:rsidRDefault="00D76BE2" w:rsidP="009F12F2">
      <w:pPr>
        <w:pStyle w:val="NoSpacing"/>
      </w:pPr>
      <w:r w:rsidRPr="002E6684">
        <w:t xml:space="preserve">   </w:t>
      </w:r>
      <w:r w:rsidR="002A21B9" w:rsidRPr="002E6684">
        <w:t>&lt;xsd:pattern value=".*"/&gt;</w:t>
      </w:r>
    </w:p>
    <w:p w:rsidR="00D76BE2" w:rsidRPr="002E6684" w:rsidRDefault="00D76BE2" w:rsidP="009F12F2">
      <w:pPr>
        <w:pStyle w:val="NoSpacing"/>
      </w:pPr>
      <w:r w:rsidRPr="002E6684">
        <w:t xml:space="preserve">  </w:t>
      </w:r>
      <w:r w:rsidR="002A21B9" w:rsidRPr="002E6684">
        <w:t>&lt;/xsd:restriction&gt;</w:t>
      </w:r>
    </w:p>
    <w:p w:rsidR="00D76BE2" w:rsidRPr="002E6684" w:rsidRDefault="00D76BE2" w:rsidP="009F12F2">
      <w:pPr>
        <w:pStyle w:val="NoSpacing"/>
      </w:pPr>
      <w:r w:rsidRPr="002E6684">
        <w:t xml:space="preserve"> </w:t>
      </w:r>
      <w:r w:rsidR="002A21B9" w:rsidRPr="002E6684">
        <w:t>&lt;/xsd:simpleType&gt;</w:t>
      </w:r>
    </w:p>
    <w:p w:rsidR="002E6684" w:rsidRDefault="002E6684" w:rsidP="009F12F2">
      <w:pPr>
        <w:pStyle w:val="NoSpacing"/>
      </w:pPr>
    </w:p>
    <w:p w:rsidR="00D76BE2" w:rsidRPr="002E6684" w:rsidRDefault="002A21B9" w:rsidP="009F12F2">
      <w:pPr>
        <w:pStyle w:val="NoSpacing"/>
      </w:pPr>
      <w:r w:rsidRPr="002E6684">
        <w:lastRenderedPageBreak/>
        <w:t>&lt;xsd:simpleType name="AddressElevation_type"&gt;</w:t>
      </w:r>
      <w:r w:rsidR="00D76BE2" w:rsidRPr="002E6684">
        <w:t xml:space="preserve"> </w:t>
      </w:r>
    </w:p>
    <w:p w:rsidR="00D76BE2" w:rsidRPr="002E6684" w:rsidRDefault="00D76BE2" w:rsidP="009F12F2">
      <w:pPr>
        <w:pStyle w:val="NoSpacing"/>
      </w:pPr>
      <w:r w:rsidRPr="002E6684">
        <w:t xml:space="preserve">    </w:t>
      </w:r>
      <w:r w:rsidR="002A21B9" w:rsidRPr="002E6684">
        <w:t>&lt;xsd:annotation&gt;</w:t>
      </w:r>
    </w:p>
    <w:p w:rsidR="00D76BE2" w:rsidRPr="002E6684" w:rsidRDefault="00D76BE2" w:rsidP="009F12F2">
      <w:pPr>
        <w:pStyle w:val="NoSpacing"/>
      </w:pPr>
      <w:r w:rsidRPr="002E6684">
        <w:t xml:space="preserve">        </w:t>
      </w:r>
      <w:r w:rsidR="002A21B9" w:rsidRPr="002E6684">
        <w:t xml:space="preserve">&lt;xsd:documentation xml:lang="en"&gt;Distance of the address </w:t>
      </w:r>
      <w:r w:rsidRPr="002E6684">
        <w:t xml:space="preserve">in specified units above or </w:t>
      </w:r>
      <w:r w:rsidR="002A21B9" w:rsidRPr="002E6684">
        <w:t>below a vertical datum, as defined by a specified coordinate refere</w:t>
      </w:r>
      <w:r w:rsidRPr="002E6684">
        <w:t>nce system.</w:t>
      </w:r>
      <w:r w:rsidR="002A21B9" w:rsidRPr="002E6684">
        <w:t>&lt;/xsd:documentation&gt;</w:t>
      </w:r>
    </w:p>
    <w:p w:rsidR="00D76BE2" w:rsidRPr="002E6684" w:rsidRDefault="00D76BE2" w:rsidP="009F12F2">
      <w:pPr>
        <w:pStyle w:val="NoSpacing"/>
      </w:pPr>
      <w:r w:rsidRPr="002E6684">
        <w:t xml:space="preserve">        </w:t>
      </w:r>
      <w:r w:rsidR="002A21B9" w:rsidRPr="002E6684">
        <w:t>&lt;/xsd:annotation&gt;</w:t>
      </w:r>
    </w:p>
    <w:p w:rsidR="00D76BE2" w:rsidRPr="002E6684" w:rsidRDefault="00D76BE2" w:rsidP="009F12F2">
      <w:pPr>
        <w:pStyle w:val="NoSpacing"/>
      </w:pPr>
      <w:r w:rsidRPr="002E6684">
        <w:t xml:space="preserve">        </w:t>
      </w:r>
      <w:r w:rsidR="002A21B9" w:rsidRPr="002E6684">
        <w:t>&lt;xsd:restriction base="xsd:double"/&gt;</w:t>
      </w:r>
    </w:p>
    <w:p w:rsidR="00D76BE2" w:rsidRPr="002E6684" w:rsidRDefault="002A21B9" w:rsidP="009F12F2">
      <w:pPr>
        <w:pStyle w:val="NoSpacing"/>
      </w:pPr>
      <w:r w:rsidRPr="002E6684">
        <w:tab/>
        <w:t>&lt;/xsd:simpleType&gt;</w:t>
      </w:r>
    </w:p>
    <w:p w:rsidR="00D76BE2" w:rsidRPr="002E6684" w:rsidRDefault="00D76BE2" w:rsidP="009F12F2">
      <w:pPr>
        <w:pStyle w:val="NoSpacing"/>
      </w:pPr>
      <w:r w:rsidRPr="002E6684">
        <w:br/>
      </w:r>
      <w:r w:rsidR="002A21B9" w:rsidRPr="002E6684">
        <w:t>&lt;xsd:attributeGroup name="AddressElevation_Group"&gt;</w:t>
      </w:r>
      <w:r w:rsidR="002A21B9" w:rsidRPr="002E6684">
        <w:br/>
      </w:r>
      <w:r w:rsidRPr="002E6684">
        <w:t xml:space="preserve"> </w:t>
      </w:r>
      <w:r w:rsidR="002A21B9" w:rsidRPr="002E6684">
        <w:t>&lt;xsd:attribute name="units" type="xsd:string" use="optional"/&gt;</w:t>
      </w:r>
      <w:r w:rsidR="002A21B9" w:rsidRPr="002E6684">
        <w:br/>
        <w:t>&lt;/xsd:attributeGroup&gt;</w:t>
      </w:r>
    </w:p>
    <w:p w:rsidR="00D76BE2" w:rsidRPr="002E6684" w:rsidRDefault="003207D0" w:rsidP="009F12F2">
      <w:pPr>
        <w:pStyle w:val="NoSpacing"/>
      </w:pPr>
      <w:r w:rsidRPr="002E6684">
        <w:br/>
      </w:r>
      <w:r w:rsidR="002A21B9" w:rsidRPr="002E6684">
        <w:t>&lt;xsd:simpleType name="AddressZLevel_type"&gt;</w:t>
      </w:r>
    </w:p>
    <w:p w:rsidR="00D76BE2" w:rsidRPr="002E6684" w:rsidRDefault="003207D0" w:rsidP="009F12F2">
      <w:pPr>
        <w:pStyle w:val="NoSpacing"/>
      </w:pPr>
      <w:r w:rsidRPr="002E6684">
        <w:t xml:space="preserve"> </w:t>
      </w:r>
      <w:r w:rsidR="002A21B9" w:rsidRPr="002E6684">
        <w:t>&lt;xsd:annotation&gt;</w:t>
      </w:r>
    </w:p>
    <w:p w:rsidR="003207D0" w:rsidRPr="002E6684" w:rsidRDefault="003207D0" w:rsidP="009F12F2">
      <w:pPr>
        <w:pStyle w:val="NoSpacing"/>
      </w:pPr>
      <w:r w:rsidRPr="002E6684">
        <w:t xml:space="preserve">  </w:t>
      </w:r>
      <w:r w:rsidR="002A21B9" w:rsidRPr="002E6684">
        <w:t>&lt;xsd:documentation xml:lang="en"&gt; Floor or level of the structure. The lowest level of a</w:t>
      </w:r>
      <w:r w:rsidRPr="002E6684">
        <w:t xml:space="preserve"> </w:t>
      </w:r>
      <w:r w:rsidR="002A21B9" w:rsidRPr="002E6684">
        <w:t xml:space="preserve">building is </w:t>
      </w:r>
      <w:proofErr w:type="gramStart"/>
      <w:r w:rsidR="002A21B9" w:rsidRPr="002E6684">
        <w:t>1</w:t>
      </w:r>
      <w:proofErr w:type="gramEnd"/>
      <w:r w:rsidR="002A21B9" w:rsidRPr="002E6684">
        <w:t>, and ascending numbers are assigned in order to each higher level.&lt;/xsd:documentation&gt;</w:t>
      </w:r>
    </w:p>
    <w:p w:rsidR="003207D0" w:rsidRPr="002E6684" w:rsidRDefault="003207D0" w:rsidP="009F12F2">
      <w:pPr>
        <w:pStyle w:val="NoSpacing"/>
      </w:pP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Pr="002E6684">
        <w:t xml:space="preserve">  </w:t>
      </w:r>
      <w:r w:rsidR="002A21B9" w:rsidRPr="002E6684">
        <w:t>&lt;/xsd:restriction&gt;</w:t>
      </w:r>
      <w:r w:rsidR="002A21B9" w:rsidRPr="002E6684">
        <w:br/>
        <w:t>&lt;/xsd:simpleType&gt;</w:t>
      </w:r>
    </w:p>
    <w:p w:rsidR="003207D0" w:rsidRPr="002E6684" w:rsidRDefault="003207D0" w:rsidP="009F12F2">
      <w:pPr>
        <w:pStyle w:val="NoSpacing"/>
      </w:pPr>
      <w:r w:rsidRPr="002E6684">
        <w:br/>
      </w:r>
      <w:r w:rsidR="002A21B9" w:rsidRPr="002E6684">
        <w:t>&lt;xsd:simpleType name="AddressCoordinateReferenceSystemID_type"&gt;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&lt;xsd:documentation xml:lang="en"&gt;A name or number which, along with the Address</w:t>
      </w:r>
      <w:r w:rsidRPr="002E6684">
        <w:t xml:space="preserve"> </w:t>
      </w:r>
      <w:r w:rsidR="002A21B9" w:rsidRPr="002E6684">
        <w:t>Coordinate Reference System Authority, identifies the coordinate reference system to</w:t>
      </w:r>
      <w:r w:rsidRPr="002E6684">
        <w:t xml:space="preserve"> </w:t>
      </w:r>
      <w:r w:rsidR="002A21B9" w:rsidRPr="002E6684">
        <w:t>which Address X Coordinate and Address Y Coordinate. Address Latitude and Address</w:t>
      </w:r>
      <w:r w:rsidRPr="002E6684">
        <w:t xml:space="preserve"> </w:t>
      </w:r>
      <w:r w:rsidR="002A21B9" w:rsidRPr="002E6684">
        <w:t>Longitude, US National Grid Coordinate, or Address E</w:t>
      </w:r>
      <w:r w:rsidRPr="002E6684">
        <w:t>levation values are referenced.</w:t>
      </w:r>
      <w:r w:rsidR="002A21B9" w:rsidRPr="002E6684">
        <w:t>&lt;/xsd:documentation&gt;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base="xsd:integer"/&gt;</w:t>
      </w:r>
      <w:r w:rsidR="002A21B9" w:rsidRPr="002E6684">
        <w:br/>
        <w:t>&lt;/xsd:simpleType&gt;</w:t>
      </w:r>
    </w:p>
    <w:p w:rsidR="003207D0" w:rsidRPr="002E6684" w:rsidRDefault="002A21B9" w:rsidP="009F12F2">
      <w:pPr>
        <w:pStyle w:val="NoSpacing"/>
      </w:pPr>
      <w:r w:rsidRPr="002E6684">
        <w:br/>
      </w:r>
      <w:r w:rsidRPr="002E6684">
        <w:br/>
        <w:t>&lt;xsd:simpleType name="AddressCoordinateReferenceSystemAuthority_type"&gt;</w:t>
      </w:r>
      <w:r w:rsidRPr="002E6684">
        <w:br/>
      </w:r>
      <w:r w:rsidR="003207D0" w:rsidRPr="002E6684">
        <w:t xml:space="preserve"> </w:t>
      </w:r>
      <w:r w:rsidRPr="002E6684">
        <w:t>&lt;xsd:annotation&gt;</w:t>
      </w:r>
      <w:r w:rsidRPr="002E6684">
        <w:br/>
      </w:r>
      <w:r w:rsidR="003207D0" w:rsidRPr="002E6684">
        <w:t xml:space="preserve">  </w:t>
      </w:r>
      <w:r w:rsidRPr="002E6684">
        <w:t>&lt;xsd:documentation xml:lang="en"&gt;The Authority that assigns the unique Address</w:t>
      </w:r>
      <w:r w:rsidR="003207D0" w:rsidRPr="002E6684">
        <w:t xml:space="preserve"> </w:t>
      </w:r>
      <w:r w:rsidRPr="002E6684">
        <w:t>Coordinate Reference System ID (number or name) to the Address Coordinate Reference</w:t>
      </w:r>
      <w:r w:rsidR="003207D0" w:rsidRPr="002E6684">
        <w:t xml:space="preserve"> </w:t>
      </w:r>
      <w:r w:rsidRPr="002E6684">
        <w:t>System to which the Address X Coordinate and Address Y Coordinate, Address Latitude</w:t>
      </w:r>
      <w:r w:rsidR="003207D0" w:rsidRPr="002E6684">
        <w:t xml:space="preserve"> </w:t>
      </w:r>
      <w:r w:rsidRPr="002E6684">
        <w:t>and Address Longitude, US National Grid Coordinate, or Address Elevation are</w:t>
      </w:r>
      <w:r w:rsidR="003207D0" w:rsidRPr="002E6684">
        <w:t xml:space="preserve"> </w:t>
      </w:r>
      <w:r w:rsidRPr="002E6684">
        <w:t>referenced. &lt;/xsd:documentation&gt;</w:t>
      </w:r>
    </w:p>
    <w:p w:rsidR="003207D0" w:rsidRPr="002E6684" w:rsidRDefault="003207D0" w:rsidP="009F12F2">
      <w:pPr>
        <w:pStyle w:val="NoSpacing"/>
      </w:pP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t>&lt;/xsd:simpleType&gt;</w:t>
      </w:r>
    </w:p>
    <w:p w:rsidR="003207D0" w:rsidRPr="002E6684" w:rsidRDefault="002A21B9" w:rsidP="009F12F2">
      <w:pPr>
        <w:pStyle w:val="NoSpacing"/>
      </w:pPr>
      <w:r w:rsidRPr="002E6684">
        <w:br/>
        <w:t>&lt;xsd:complexType name="AddressCoordinateReferenceSystem_type"&gt;</w:t>
      </w:r>
      <w:r w:rsidRPr="002E6684">
        <w:br/>
      </w:r>
      <w:r w:rsidR="003207D0" w:rsidRPr="002E6684">
        <w:t xml:space="preserve"> </w:t>
      </w:r>
      <w:r w:rsidRPr="002E6684">
        <w:t>&lt;xsd:sequence&gt;</w:t>
      </w:r>
    </w:p>
    <w:p w:rsidR="009F12F2" w:rsidRPr="002E6684" w:rsidRDefault="003207D0" w:rsidP="009F12F2">
      <w:pPr>
        <w:pStyle w:val="NoSpacing"/>
      </w:pPr>
      <w:r w:rsidRPr="002E6684">
        <w:t xml:space="preserve">  </w:t>
      </w:r>
      <w:r w:rsidR="002A21B9" w:rsidRPr="002E6684">
        <w:t>&lt;xsd:element name="AddressCoordinateReferenceSystemAuthority"</w:t>
      </w:r>
      <w:r w:rsidRPr="002E6684">
        <w:t xml:space="preserve">   </w:t>
      </w:r>
      <w:r w:rsidR="002A21B9" w:rsidRPr="002E6684">
        <w:t>type="addr_type:AddressCoordinateReferenceSystemAuthority_type"/&gt;</w:t>
      </w:r>
    </w:p>
    <w:p w:rsidR="002E6684" w:rsidRDefault="003207D0" w:rsidP="009F12F2">
      <w:pPr>
        <w:pStyle w:val="NoSpacing"/>
        <w:rPr>
          <w:rFonts w:ascii="Courier New" w:hAnsi="Courier New" w:cs="Courier New"/>
          <w:sz w:val="20"/>
          <w:szCs w:val="24"/>
        </w:rPr>
      </w:pPr>
      <w:r>
        <w:rPr>
          <w:rFonts w:ascii="Courier New" w:hAnsi="Courier New" w:cs="Courier New"/>
          <w:color w:val="003296"/>
          <w:sz w:val="20"/>
          <w:szCs w:val="24"/>
        </w:rPr>
        <w:lastRenderedPageBreak/>
        <w:t xml:space="preserve"> </w:t>
      </w:r>
      <w:r w:rsidR="002A21B9" w:rsidRPr="009F12F2">
        <w:rPr>
          <w:rStyle w:val="NoSpacingChar"/>
          <w:rFonts w:ascii="Courier New" w:hAnsi="Courier New" w:cs="Courier New"/>
          <w:sz w:val="20"/>
        </w:rPr>
        <w:t>&lt;xsd:element name="AddressCoordinateReferenceSystemID"</w:t>
      </w:r>
      <w:r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type="addr_type:AddressCoordinateReferenceSystemID_type"/&gt;</w:t>
      </w:r>
      <w:r w:rsidR="002A21B9" w:rsidRPr="009F12F2">
        <w:rPr>
          <w:rStyle w:val="NoSpacingChar"/>
          <w:rFonts w:ascii="Courier New" w:hAnsi="Courier New" w:cs="Courier New"/>
          <w:sz w:val="20"/>
        </w:rPr>
        <w:br/>
        <w:t>&lt;/xsd:sequence&gt;</w:t>
      </w:r>
      <w:r w:rsidR="002A21B9" w:rsidRPr="009F12F2">
        <w:rPr>
          <w:rStyle w:val="NoSpacingChar"/>
          <w:rFonts w:ascii="Courier New" w:hAnsi="Courier New" w:cs="Courier New"/>
          <w:sz w:val="20"/>
        </w:rPr>
        <w:br/>
        <w:t>&lt;/xsd:complexType&gt;</w:t>
      </w:r>
      <w:r w:rsidRPr="009F12F2">
        <w:rPr>
          <w:rStyle w:val="NoSpacingChar"/>
          <w:rFonts w:ascii="Courier New" w:hAnsi="Courier New" w:cs="Courier New"/>
          <w:sz w:val="20"/>
        </w:rPr>
        <w:br/>
      </w:r>
      <w:r w:rsidRPr="009F12F2">
        <w:rPr>
          <w:rStyle w:val="NoSpacingChar"/>
          <w:rFonts w:ascii="Courier New" w:hAnsi="Courier New" w:cs="Courier New"/>
          <w:sz w:val="20"/>
        </w:rPr>
        <w:br/>
      </w:r>
      <w:r w:rsidR="002A21B9" w:rsidRPr="009F12F2">
        <w:rPr>
          <w:rStyle w:val="NoSpacingChar"/>
          <w:rFonts w:ascii="Courier New" w:hAnsi="Courier New" w:cs="Courier New"/>
          <w:sz w:val="20"/>
        </w:rPr>
        <w:t>&lt;!-- Non Locational Elements --&gt;</w:t>
      </w:r>
      <w:r w:rsidR="002A21B9" w:rsidRPr="009F12F2">
        <w:rPr>
          <w:rStyle w:val="NoSpacingChar"/>
          <w:rFonts w:ascii="Courier New" w:hAnsi="Courier New" w:cs="Courier New"/>
          <w:sz w:val="20"/>
        </w:rPr>
        <w:br/>
      </w:r>
      <w:r w:rsidR="002A21B9" w:rsidRPr="009F12F2">
        <w:rPr>
          <w:rStyle w:val="NoSpacingChar"/>
          <w:rFonts w:ascii="Courier New" w:hAnsi="Courier New" w:cs="Courier New"/>
          <w:sz w:val="20"/>
        </w:rPr>
        <w:br/>
        <w:t>&lt;xsd:simpleType name="AddressID_type"&gt;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&lt;xsd:documentation xml:lang="en"&gt;The unique identification number assigned to an address</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by the addressing authority. The ID number must be unique for each address assigned</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by an addressing authority. &lt;/xsd:documentation&gt;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&lt;xsd:restriction base="xsd:string"&gt;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&lt;xsd:pattern value=".*"/&gt;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&lt;/xsd:restriction&gt;</w:t>
      </w:r>
      <w:r w:rsidR="002A21B9" w:rsidRPr="009F12F2">
        <w:rPr>
          <w:rStyle w:val="NoSpacingChar"/>
          <w:rFonts w:ascii="Courier New" w:hAnsi="Courier New" w:cs="Courier New"/>
          <w:sz w:val="20"/>
        </w:rPr>
        <w:br/>
        <w:t>&lt;/xsd:simpleType&gt;</w:t>
      </w:r>
      <w:r w:rsidR="002A21B9" w:rsidRPr="009F12F2">
        <w:rPr>
          <w:rStyle w:val="NoSpacingChar"/>
          <w:rFonts w:ascii="Courier New" w:hAnsi="Courier New" w:cs="Courier New"/>
          <w:sz w:val="20"/>
        </w:rPr>
        <w:br/>
      </w:r>
      <w:r w:rsidR="002A21B9" w:rsidRPr="009F12F2">
        <w:rPr>
          <w:rStyle w:val="NoSpacingChar"/>
          <w:rFonts w:ascii="Courier New" w:hAnsi="Courier New" w:cs="Courier New"/>
          <w:sz w:val="20"/>
        </w:rPr>
        <w:br/>
        <w:t>&lt;!-- Address Reference System Types --&gt;</w:t>
      </w:r>
      <w:r w:rsidR="002A21B9" w:rsidRPr="009F12F2">
        <w:rPr>
          <w:rStyle w:val="NoSpacingChar"/>
          <w:rFonts w:ascii="Courier New" w:hAnsi="Courier New" w:cs="Courier New"/>
          <w:sz w:val="20"/>
        </w:rPr>
        <w:br/>
      </w:r>
      <w:r w:rsidR="002A21B9" w:rsidRPr="009F12F2">
        <w:rPr>
          <w:rStyle w:val="NoSpacingChar"/>
          <w:rFonts w:ascii="Courier New" w:hAnsi="Courier New" w:cs="Courier New"/>
          <w:sz w:val="20"/>
        </w:rPr>
        <w:br/>
        <w:t>&lt;xsd:simpleType name="AddressReferenceSystemId_type"&gt;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&lt;xsd:documentation xml:lang="en"&gt;A unique identifier of the Address Reference System for</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 xml:space="preserve">a specified area (Address Reference System Extent). </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&lt;/xsd:documentation&gt;</w:t>
      </w:r>
      <w:r w:rsidR="002A21B9" w:rsidRPr="009F12F2">
        <w:rPr>
          <w:rStyle w:val="NoSpacingChar"/>
          <w:rFonts w:ascii="Courier New" w:hAnsi="Courier New" w:cs="Courier New"/>
          <w:sz w:val="20"/>
        </w:rPr>
        <w:b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&lt;xsd:restriction base="xsd:integer"/&gt;</w:t>
      </w:r>
      <w:r w:rsidR="002A21B9" w:rsidRPr="009F12F2">
        <w:rPr>
          <w:rStyle w:val="NoSpacingChar"/>
          <w:rFonts w:ascii="Courier New" w:hAnsi="Courier New" w:cs="Courier New"/>
          <w:sz w:val="20"/>
        </w:rPr>
        <w:br/>
        <w:t>&lt;/xsd:simpleType&gt;</w:t>
      </w:r>
      <w:r w:rsidR="002A21B9" w:rsidRPr="009F12F2">
        <w:rPr>
          <w:rStyle w:val="NoSpacingChar"/>
          <w:rFonts w:ascii="Courier New" w:hAnsi="Courier New" w:cs="Courier New"/>
          <w:sz w:val="20"/>
        </w:rPr>
        <w:br/>
      </w:r>
      <w:r w:rsidR="002A21B9" w:rsidRPr="009F12F2">
        <w:rPr>
          <w:rStyle w:val="NoSpacingChar"/>
          <w:rFonts w:ascii="Courier New" w:hAnsi="Courier New" w:cs="Courier New"/>
          <w:sz w:val="20"/>
        </w:rPr>
        <w:br/>
        <w:t>&lt;xsd:simpleType name="AddressReferenceSystemName_type"&gt;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&lt;xsd:documentation xml:lang="en"&gt;The name of the address system used in a specified area</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(Address Reference System Extent). &lt;/xsd:documentation&gt;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&lt;xsd:restriction base="xsd:string"/&gt;</w:t>
      </w:r>
      <w:r w:rsidR="002A21B9" w:rsidRPr="009F12F2">
        <w:rPr>
          <w:rStyle w:val="NoSpacingChar"/>
          <w:rFonts w:ascii="Courier New" w:hAnsi="Courier New" w:cs="Courier New"/>
          <w:sz w:val="20"/>
        </w:rPr>
        <w:br/>
        <w:t>&lt;/xsd:simpleType&gt;</w:t>
      </w:r>
      <w:r w:rsidR="002A21B9" w:rsidRPr="009F12F2">
        <w:rPr>
          <w:rStyle w:val="NoSpacingChar"/>
          <w:rFonts w:ascii="Courier New" w:hAnsi="Courier New" w:cs="Courier New"/>
          <w:sz w:val="20"/>
        </w:rPr>
        <w:br/>
      </w:r>
      <w:r w:rsidR="002A21B9" w:rsidRPr="009F12F2">
        <w:rPr>
          <w:rStyle w:val="NoSpacingChar"/>
          <w:rFonts w:ascii="Courier New" w:hAnsi="Courier New" w:cs="Courier New"/>
          <w:sz w:val="20"/>
        </w:rPr>
        <w:br/>
        <w:t>&lt;xsd:simpleType name="AddressReferenceSystemAuthority_type"&gt;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&lt;xsd:documentation xml:lang="en"&gt;The Authority that assigns the unique Address</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Coordinate Reference System ID (number or name) to the Address Coordinate Reference</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System to which the Address X Coordinate and Address Y Coordinate, Address Latitude</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and Address Longitude, US National Grid Coordinate, or Address Elevation are</w:t>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referenced. &lt;/xsd:documentation&gt;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&lt;/xsd:annotation&gt;</w:t>
      </w:r>
      <w:r w:rsidR="002A21B9" w:rsidRPr="009F12F2">
        <w:rPr>
          <w:rStyle w:val="NoSpacingChar"/>
          <w:rFonts w:ascii="Courier New" w:hAnsi="Courier New" w:cs="Courier New"/>
          <w:sz w:val="20"/>
        </w:rPr>
        <w:br/>
      </w:r>
      <w:r w:rsidR="00C34E14" w:rsidRPr="009F12F2">
        <w:rPr>
          <w:rStyle w:val="NoSpacingChar"/>
          <w:rFonts w:ascii="Courier New" w:hAnsi="Courier New" w:cs="Courier New"/>
          <w:sz w:val="20"/>
        </w:rPr>
        <w:t xml:space="preserve"> </w:t>
      </w:r>
      <w:r w:rsidR="002A21B9" w:rsidRPr="009F12F2">
        <w:rPr>
          <w:rStyle w:val="NoSpacingChar"/>
          <w:rFonts w:ascii="Courier New" w:hAnsi="Courier New" w:cs="Courier New"/>
          <w:sz w:val="20"/>
        </w:rPr>
        <w:t>&lt;xsd:restriction base="x</w:t>
      </w:r>
      <w:r w:rsidR="002E6684">
        <w:rPr>
          <w:rStyle w:val="NoSpacingChar"/>
          <w:rFonts w:ascii="Courier New" w:hAnsi="Courier New" w:cs="Courier New"/>
          <w:sz w:val="20"/>
        </w:rPr>
        <w:t>sd:string"/&gt;</w:t>
      </w:r>
      <w:r w:rsidR="002E6684">
        <w:rPr>
          <w:rStyle w:val="NoSpacingChar"/>
          <w:rFonts w:ascii="Courier New" w:hAnsi="Courier New" w:cs="Courier New"/>
          <w:sz w:val="20"/>
        </w:rPr>
        <w:br/>
        <w:t>&lt;/xsd:simpleType&gt;</w:t>
      </w:r>
      <w:r w:rsidR="002E6684">
        <w:rPr>
          <w:rStyle w:val="NoSpacingChar"/>
          <w:rFonts w:ascii="Courier New" w:hAnsi="Courier New" w:cs="Courier New"/>
          <w:sz w:val="20"/>
        </w:rPr>
        <w:br/>
      </w:r>
      <w:r w:rsidR="002A21B9" w:rsidRPr="009F12F2">
        <w:rPr>
          <w:rStyle w:val="NoSpacingChar"/>
          <w:rFonts w:ascii="Courier New" w:hAnsi="Courier New" w:cs="Courier New"/>
          <w:sz w:val="20"/>
        </w:rPr>
        <w:br/>
      </w:r>
      <w:r w:rsidR="002A21B9" w:rsidRPr="002E6684">
        <w:rPr>
          <w:rFonts w:ascii="Courier New" w:hAnsi="Courier New" w:cs="Courier New"/>
          <w:sz w:val="20"/>
          <w:szCs w:val="24"/>
        </w:rPr>
        <w:t>&lt;xsd:group name="AddressReferenceSystemExtentGroup"&gt;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xml:lang="en"&gt;Boundary of the area(s) within which an Address</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Reference System is used. &lt;/xsd:documentation&gt;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name="AddressReferenceSystemExtent"&gt;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2A21B9" w:rsidRPr="002E6684">
        <w:rPr>
          <w:rFonts w:ascii="Courier New" w:hAnsi="Courier New" w:cs="Courier New"/>
          <w:sz w:val="20"/>
          <w:szCs w:val="24"/>
        </w:rPr>
        <w:lastRenderedPageBreak/>
        <w:tab/>
      </w:r>
      <w:r w:rsidR="002E6684">
        <w:rPr>
          <w:rFonts w:ascii="Courier New" w:hAnsi="Courier New" w:cs="Courier New"/>
          <w:sz w:val="20"/>
          <w:szCs w:val="24"/>
        </w:rPr>
        <w:t xml:space="preserve"> </w:t>
      </w:r>
      <w:r w:rsidR="002A21B9" w:rsidRPr="002E6684">
        <w:rPr>
          <w:rFonts w:ascii="Courier New" w:hAnsi="Courier New" w:cs="Courier New"/>
          <w:sz w:val="20"/>
          <w:szCs w:val="24"/>
        </w:rPr>
        <w:t>&lt;xsd:element ref="gml:MultiSurface"/&gt;</w:t>
      </w:r>
      <w:r w:rsidR="002A21B9" w:rsidRPr="002E6684">
        <w:rPr>
          <w:rFonts w:ascii="Courier New" w:hAnsi="Courier New" w:cs="Courier New"/>
          <w:sz w:val="20"/>
          <w:szCs w:val="24"/>
        </w:rPr>
        <w:br/>
      </w:r>
      <w:r w:rsidR="002A21B9" w:rsidRPr="002E6684">
        <w:rPr>
          <w:rFonts w:ascii="Courier New" w:hAnsi="Courier New" w:cs="Courier New"/>
          <w:sz w:val="20"/>
          <w:szCs w:val="24"/>
        </w:rPr>
        <w:tab/>
        <w:t>&lt;/xsd:sequence&gt;</w:t>
      </w:r>
      <w:r w:rsidR="002A21B9" w:rsidRPr="002E6684">
        <w:rPr>
          <w:rFonts w:ascii="Courier New" w:hAnsi="Courier New" w:cs="Courier New"/>
          <w:sz w:val="20"/>
          <w:szCs w:val="24"/>
        </w:rPr>
        <w:br/>
      </w:r>
      <w:r w:rsid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t>&lt;/xsd:sequence&gt;</w:t>
      </w:r>
      <w:r w:rsidR="002A21B9" w:rsidRPr="002E6684">
        <w:rPr>
          <w:rFonts w:ascii="Courier New" w:hAnsi="Courier New" w:cs="Courier New"/>
          <w:sz w:val="20"/>
          <w:szCs w:val="24"/>
        </w:rPr>
        <w:br/>
      </w:r>
      <w:r w:rsidR="002E6684">
        <w:rPr>
          <w:rFonts w:ascii="Courier New" w:hAnsi="Courier New" w:cs="Courier New"/>
          <w:sz w:val="20"/>
          <w:szCs w:val="24"/>
        </w:rPr>
        <w:t>&lt;</w:t>
      </w:r>
      <w:r w:rsidR="002A21B9" w:rsidRPr="002E6684">
        <w:rPr>
          <w:rFonts w:ascii="Courier New" w:hAnsi="Courier New" w:cs="Courier New"/>
          <w:sz w:val="20"/>
          <w:szCs w:val="24"/>
        </w:rPr>
        <w: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name="AddressReferenceSystemType_type"&gt;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 The category of address reference system in use. The</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type of reference system determines and guides the assignment of numbers within the</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Address Reference System Extent. &lt;/xsd:documentation&gt;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t>&lt;/xsd:annotation&gt;</w:t>
      </w:r>
      <w:r w:rsidR="002A21B9" w:rsidRPr="002E6684">
        <w:br/>
      </w:r>
      <w:r w:rsidR="00C34E14" w:rsidRPr="002E6684">
        <w:t xml:space="preserve"> </w:t>
      </w:r>
      <w:r w:rsidR="002A21B9" w:rsidRPr="002E6684">
        <w:t>&lt;xsd:restriction base="xsd:string"&gt;</w:t>
      </w:r>
      <w:r w:rsidR="002A21B9" w:rsidRPr="002E6684">
        <w:br/>
      </w:r>
      <w:r w:rsidR="00C34E14" w:rsidRPr="002E6684">
        <w:t xml:space="preserve">  </w:t>
      </w:r>
      <w:r w:rsidR="002A21B9" w:rsidRPr="002E6684">
        <w:t>&lt;xsd:enumeration value="Axial"/&gt;</w:t>
      </w:r>
      <w:r w:rsidR="002A21B9" w:rsidRPr="002E6684">
        <w:br/>
      </w:r>
      <w:r w:rsidR="00C34E14" w:rsidRPr="002E6684">
        <w:t xml:space="preserve">  </w:t>
      </w:r>
      <w:r w:rsidR="002A21B9" w:rsidRPr="002E6684">
        <w:t>&lt;xsd:enumeration value="Grid"/&gt;</w:t>
      </w:r>
      <w:r w:rsidR="002A21B9" w:rsidRPr="002E6684">
        <w:br/>
      </w:r>
      <w:r w:rsidR="00C34E14" w:rsidRPr="002E6684">
        <w:t xml:space="preserve">  </w:t>
      </w:r>
      <w:r w:rsidR="002A21B9" w:rsidRPr="002E6684">
        <w:t>&lt;xsd:enumeration value="Radial"/&gt;</w:t>
      </w:r>
      <w:r w:rsidR="002A21B9" w:rsidRPr="002E6684">
        <w:br/>
      </w:r>
      <w:r w:rsidR="00C34E14" w:rsidRPr="002E6684">
        <w:t xml:space="preserve">  </w:t>
      </w:r>
      <w:r w:rsidR="002A21B9" w:rsidRPr="002E6684">
        <w:t>&lt;xsd:enumeration value="Linear Non-Axial"/&gt;</w:t>
      </w:r>
      <w:r w:rsidR="002A21B9" w:rsidRPr="002E6684">
        <w:br/>
      </w:r>
      <w:r w:rsidR="00C34E14" w:rsidRPr="002E6684">
        <w:t xml:space="preserve">  </w:t>
      </w:r>
      <w:r w:rsidR="002A21B9" w:rsidRPr="002E6684">
        <w:t>&lt;xsd:enumeration value="Distance"/&gt;</w:t>
      </w:r>
      <w:r w:rsidR="002A21B9" w:rsidRPr="002E6684">
        <w:br/>
      </w:r>
      <w:r w:rsidR="00C34E14" w:rsidRPr="002E6684">
        <w:t xml:space="preserve">  </w:t>
      </w:r>
      <w:r w:rsidR="002A21B9" w:rsidRPr="002E6684">
        <w:t>&lt;xsd:enumeration value="Area Based"/&gt;</w:t>
      </w:r>
      <w:r w:rsidR="002A21B9" w:rsidRPr="002E6684">
        <w:br/>
      </w:r>
      <w:r w:rsidR="00C34E14" w:rsidRPr="002E6684">
        <w:t xml:space="preserve"> </w:t>
      </w:r>
      <w:r w:rsidR="002A21B9" w:rsidRPr="002E6684">
        <w:t>&lt;/xsd:restriction&gt;</w:t>
      </w:r>
      <w:r w:rsidR="002A21B9" w:rsidRPr="002E6684">
        <w:br/>
        <w:t>&lt;/xsd:simpleType&gt;</w:t>
      </w:r>
      <w:r w:rsidR="002A21B9" w:rsidRPr="002E6684">
        <w:br/>
      </w:r>
      <w:r w:rsidR="002A21B9" w:rsidRPr="002E6684">
        <w:br/>
        <w:t>&lt;xsd:complexType name="AddressReferenceSystemRules_type"&gt;</w:t>
      </w:r>
      <w:r w:rsidR="002A21B9" w:rsidRPr="002E6684">
        <w:br/>
      </w:r>
      <w:r w:rsidR="00C34E14" w:rsidRPr="002E6684">
        <w:t xml:space="preserve"> </w:t>
      </w:r>
      <w:r w:rsidR="002A21B9" w:rsidRPr="002E6684">
        <w:t>&lt;xsd:annotation&gt;</w:t>
      </w:r>
      <w:r w:rsidR="002A21B9" w:rsidRPr="002E6684">
        <w:br/>
      </w:r>
      <w:r w:rsidR="00C34E14" w:rsidRPr="002E6684">
        <w:t xml:space="preserve">  </w:t>
      </w:r>
      <w:r w:rsidR="002A21B9" w:rsidRPr="002E6684">
        <w:t>&lt;xsd:documentation xml:lang="en"&gt; The rules by which address numbers, street names and</w:t>
      </w:r>
      <w:r w:rsidR="00C34E14" w:rsidRPr="002E6684">
        <w:t xml:space="preserve"> </w:t>
      </w:r>
      <w:r w:rsidR="002A21B9" w:rsidRPr="002E6684">
        <w:t xml:space="preserve">other components of a thoroughfare address are determined. </w:t>
      </w:r>
      <w:r w:rsidR="00C34E14" w:rsidRPr="002E6684">
        <w:t xml:space="preserve"> </w:t>
      </w:r>
      <w:r w:rsidR="002A21B9" w:rsidRPr="002E6684">
        <w:t>&lt;/xsd:documentation&gt;</w:t>
      </w:r>
      <w:r w:rsidR="002A21B9" w:rsidRPr="002E6684">
        <w:br/>
        <w:t>&lt;/xsd:annotation&gt;</w:t>
      </w:r>
      <w:r w:rsidR="002A21B9" w:rsidRPr="002E6684">
        <w:br/>
        <w:t>&lt;xsd:sequence&gt;</w:t>
      </w:r>
      <w:r w:rsidR="002A21B9" w:rsidRPr="002E6684">
        <w:br/>
      </w:r>
      <w:r w:rsidR="00C34E14" w:rsidRPr="002E6684">
        <w:rPr>
          <w:rStyle w:val="NoSpacingChar"/>
        </w:rPr>
        <w:t xml:space="preserve"> </w:t>
      </w:r>
      <w:r w:rsidR="002A21B9" w:rsidRPr="002E6684">
        <w:rPr>
          <w:rStyle w:val="NoSpacingChar"/>
        </w:rPr>
        <w:t>&lt;xsd:element name="AddressReferenceSystemBlockRules"</w:t>
      </w:r>
      <w:r w:rsidR="00C34E14" w:rsidRPr="002E6684">
        <w:rPr>
          <w:rStyle w:val="NoSpacingChar"/>
        </w:rPr>
        <w:t xml:space="preserve"> </w:t>
      </w:r>
      <w:r w:rsidR="002A21B9" w:rsidRPr="002E6684">
        <w:rPr>
          <w:rStyle w:val="NoSpacingChar"/>
        </w:rPr>
        <w:t>type="addr_type:AddressReferenceSystemBlockRules_type" minOccurs="0"</w:t>
      </w:r>
      <w:r w:rsidR="00C34E14" w:rsidRPr="002E6684">
        <w:rPr>
          <w:rStyle w:val="NoSpacingChar"/>
        </w:rPr>
        <w:t xml:space="preserve"> </w:t>
      </w:r>
      <w:r w:rsidR="002A21B9" w:rsidRPr="002E6684">
        <w:rPr>
          <w:rStyle w:val="NoSpacingChar"/>
        </w:rPr>
        <w:t>maxOccurs="unbounded"/&gt;</w:t>
      </w:r>
      <w:r w:rsidR="00C34E14" w:rsidRPr="002E6684">
        <w:rPr>
          <w:rStyle w:val="NoSpacingChar"/>
        </w:rPr>
        <w:br/>
      </w:r>
      <w:r w:rsidR="002A21B9" w:rsidRPr="002E6684">
        <w:rPr>
          <w:rStyle w:val="NoSpacingChar"/>
        </w:rPr>
        <w:t>&lt;xsd:element name="AddressReferenceSystemNumberingRules"</w:t>
      </w:r>
      <w:r w:rsidR="00C34E14" w:rsidRPr="002E6684">
        <w:rPr>
          <w:rStyle w:val="NoSpacingChar"/>
        </w:rPr>
        <w:t xml:space="preserve"> </w:t>
      </w:r>
      <w:r w:rsidR="002A21B9" w:rsidRPr="002E6684">
        <w:rPr>
          <w:rStyle w:val="NoSpacingChar"/>
        </w:rPr>
        <w:t>type="addr_type:AddressReferenceSystemNumberingRules_type" minOccurs="0"</w:t>
      </w:r>
      <w:r w:rsidR="00C34E14" w:rsidRPr="002E6684">
        <w:rPr>
          <w:rStyle w:val="NoSpacingChar"/>
        </w:rPr>
        <w:t xml:space="preserve"> </w:t>
      </w:r>
      <w:r w:rsidR="002A21B9" w:rsidRPr="002E6684">
        <w:rPr>
          <w:rStyle w:val="NoSpacingChar"/>
        </w:rPr>
        <w:t>maxOccurs="unbounded"/&gt;</w:t>
      </w:r>
      <w:r w:rsidR="002A21B9" w:rsidRPr="002E6684">
        <w:rPr>
          <w:rStyle w:val="NoSpacingChar"/>
        </w:rPr>
        <w:br/>
        <w:t>&lt;xsd:element name="AddressReferenceSystemStreetNamingRules"</w:t>
      </w:r>
      <w:r w:rsidR="00C34E14" w:rsidRPr="002E6684">
        <w:rPr>
          <w:rStyle w:val="NoSpacingChar"/>
        </w:rPr>
        <w:t xml:space="preserve"> </w:t>
      </w:r>
      <w:r w:rsidR="002A21B9" w:rsidRPr="002E6684">
        <w:rPr>
          <w:rStyle w:val="NoSpacingChar"/>
        </w:rPr>
        <w:t>type="addr_type:AddressReferenceSystemStreetNamingRules_type" minOccurs="0"</w:t>
      </w:r>
      <w:r w:rsidR="00C34E14" w:rsidRPr="002E6684">
        <w:rPr>
          <w:rStyle w:val="NoSpacingChar"/>
        </w:rPr>
        <w:t xml:space="preserve"> </w:t>
      </w:r>
      <w:r w:rsidR="002A21B9" w:rsidRPr="002E6684">
        <w:rPr>
          <w:rStyle w:val="NoSpacingChar"/>
        </w:rPr>
        <w:t>maxOccurs="unbounded"/&gt;</w:t>
      </w:r>
      <w:r w:rsidR="002A21B9" w:rsidRPr="002E6684">
        <w:rPr>
          <w:rStyle w:val="NoSpacingChar"/>
        </w:rPr>
        <w:br/>
        <w:t>&lt;xsd:element</w:t>
      </w:r>
      <w:r w:rsidR="00C34E14" w:rsidRPr="002E6684">
        <w:rPr>
          <w:rStyle w:val="NoSpacingChar"/>
        </w:rPr>
        <w:t xml:space="preserve"> </w:t>
      </w:r>
      <w:r w:rsidR="002A21B9" w:rsidRPr="002E6684">
        <w:rPr>
          <w:rStyle w:val="NoSpacingChar"/>
        </w:rPr>
        <w:t>name="AddressReferenceSystemStreetTypeDirectionalAndModifierRules"</w:t>
      </w:r>
      <w:r w:rsidR="002A21B9" w:rsidRPr="002E6684">
        <w:rPr>
          <w:rStyle w:val="NoSpacingChar"/>
        </w:rPr>
        <w:br/>
        <w:t>type="addr_type:AddressReferenceSystemStreetTypeDirectionalAndModifierRules_type"</w:t>
      </w:r>
      <w:r w:rsidR="00C34E14" w:rsidRPr="002E6684">
        <w:rPr>
          <w:rStyle w:val="NoSpacingChar"/>
        </w:rPr>
        <w:t xml:space="preserve"> </w:t>
      </w:r>
      <w:r w:rsidR="002A21B9" w:rsidRPr="002E6684">
        <w:rPr>
          <w:rStyle w:val="NoSpacingChar"/>
        </w:rPr>
        <w:t>minOccurs="0" maxOccurs="unbounded"/&gt;</w:t>
      </w:r>
      <w:r w:rsidR="002A21B9" w:rsidRPr="002E6684">
        <w:rPr>
          <w:rStyle w:val="NoSpacingChar"/>
        </w:rPr>
        <w:br/>
        <w:t>&lt;xsd:element</w:t>
      </w:r>
      <w:r w:rsidR="00C34E14" w:rsidRPr="002E6684">
        <w:rPr>
          <w:rStyle w:val="NoSpacingChar"/>
        </w:rPr>
        <w:t xml:space="preserve"> </w:t>
      </w:r>
      <w:r w:rsidR="002A21B9" w:rsidRPr="002E6684">
        <w:rPr>
          <w:rStyle w:val="NoSpacingChar"/>
        </w:rPr>
        <w:t>name="AddressReferenceSystemPlaceNameStateCountryAndZipCodeRules"</w:t>
      </w:r>
      <w:r w:rsidR="002A21B9" w:rsidRPr="002E6684">
        <w:rPr>
          <w:rStyle w:val="NoSpacingChar"/>
        </w:rPr>
        <w:br/>
        <w:t>type="addr_type:AddressReferenceSystemPlaceNameStateCountryAndZipCodeRules_type"</w:t>
      </w:r>
      <w:r w:rsidR="00C34E14" w:rsidRPr="002E6684">
        <w:rPr>
          <w:rStyle w:val="NoSpacingChar"/>
        </w:rPr>
        <w:t xml:space="preserve"> </w:t>
      </w:r>
      <w:r w:rsidR="002A21B9" w:rsidRPr="002E6684">
        <w:rPr>
          <w:rStyle w:val="NoSpacingChar"/>
        </w:rPr>
        <w:t>minOccurs="0" maxOccurs="unbounded"/&gt;</w:t>
      </w:r>
      <w:r w:rsidR="002A21B9" w:rsidRPr="002E6684">
        <w:rPr>
          <w:rStyle w:val="NoSpacingChar"/>
        </w:rPr>
        <w:br/>
        <w:t>&lt;xsd:element name="AddressReferenceSystemSubaddressRules"</w:t>
      </w:r>
      <w:r w:rsidR="00C34E14" w:rsidRPr="002E6684">
        <w:rPr>
          <w:rStyle w:val="NoSpacingChar"/>
        </w:rPr>
        <w:t xml:space="preserve"> </w:t>
      </w:r>
      <w:r w:rsidR="002A21B9" w:rsidRPr="002E6684">
        <w:rPr>
          <w:rStyle w:val="NoSpacingChar"/>
        </w:rPr>
        <w:t>type="addr_type:AddressReferenceSystemSubaddressRules_type" minOccurs="0"</w:t>
      </w:r>
      <w:r w:rsidR="002A21B9" w:rsidRPr="002E6684">
        <w:rPr>
          <w:rStyle w:val="NoSpacingChar"/>
        </w:rPr>
        <w:br/>
        <w:t>maxOccurs="unbounded"/&gt;</w:t>
      </w:r>
      <w:r w:rsidR="002A21B9" w:rsidRPr="002E6684">
        <w:rPr>
          <w:rStyle w:val="NoSpacingChar"/>
        </w:rPr>
        <w:br/>
        <w:t>&lt;/xsd:sequence&gt;</w:t>
      </w:r>
      <w:r w:rsidR="002A21B9" w:rsidRPr="002E6684">
        <w:rPr>
          <w:rStyle w:val="NoSpacingChar"/>
        </w:rPr>
        <w:br/>
        <w:t>&lt;/xsd:complexType&gt;</w:t>
      </w:r>
      <w:r w:rsidR="002A21B9" w:rsidRPr="002E6684">
        <w:rPr>
          <w:rStyle w:val="NoSpacingChar"/>
        </w:rPr>
        <w:br/>
      </w:r>
      <w:r w:rsidR="002A21B9" w:rsidRPr="005D5A0A">
        <w:rPr>
          <w:rStyle w:val="NoSpacingChar"/>
        </w:rPr>
        <w:br/>
      </w:r>
      <w:r w:rsidR="002A21B9" w:rsidRPr="002E6684">
        <w:rPr>
          <w:rFonts w:ascii="Courier New" w:hAnsi="Courier New" w:cs="Courier New"/>
          <w:sz w:val="20"/>
          <w:szCs w:val="24"/>
        </w:rPr>
        <w:t>&lt;xsd:simpleType name="AddressReferenceSystemBlockRules_type"&gt;</w:t>
      </w:r>
      <w:r w:rsidR="002A21B9" w:rsidRPr="002E6684">
        <w:rPr>
          <w:rFonts w:ascii="Courier New" w:hAnsi="Courier New" w:cs="Courier New"/>
          <w:sz w:val="20"/>
          <w:szCs w:val="24"/>
        </w:rPr>
        <w:br/>
      </w:r>
      <w:r w:rsidR="00C34E14" w:rsidRPr="002E6684">
        <w:rPr>
          <w:rFonts w:ascii="Courier New" w:hAnsi="Courier New" w:cs="Courier New"/>
          <w:sz w:val="20"/>
          <w:szCs w:val="24"/>
        </w:rPr>
        <w:lastRenderedPageBreak/>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xml:lang="en"&gt;This element defines a block in an Address Reference</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System, and sets forth the rules for bl</w:t>
      </w:r>
      <w:r w:rsidR="00C34E14" w:rsidRPr="002E6684">
        <w:rPr>
          <w:rFonts w:ascii="Courier New" w:hAnsi="Courier New" w:cs="Courier New"/>
          <w:sz w:val="20"/>
          <w:szCs w:val="24"/>
        </w:rPr>
        <w:t xml:space="preserve">ock ranges and block breaks.   </w:t>
      </w:r>
      <w:r w:rsidR="002A21B9" w:rsidRPr="002E6684">
        <w:rPr>
          <w:rFonts w:ascii="Courier New" w:hAnsi="Courier New" w:cs="Courier New"/>
          <w:sz w:val="20"/>
          <w:szCs w:val="24"/>
        </w:rPr>
        <w:t>&lt;/xsd:documentation&gt;</w:t>
      </w:r>
      <w:r w:rsidR="002A21B9" w:rsidRPr="002E6684">
        <w:rPr>
          <w:rFonts w:ascii="Courier New" w:hAnsi="Courier New" w:cs="Courier New"/>
          <w:sz w:val="20"/>
          <w:szCs w:val="24"/>
        </w:rPr>
        <w:b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name="AddressReferenceSystemNumberingRules_type"&gt;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xml:lang="en"&gt;The rules for numbering along a thoroughfare, including</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parity (odd/even side definition), and numbering increment distance and</w:t>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value.&lt;/xsd:documentation&gt;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C34E14"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name="AddressReferenceSystemStreetNamingRules_type"&gt;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xml:lang="en"&gt;The rules for the selection and use of street names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within an Address Reference System &lt;/xsd:documentation&gt;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name="AddressReferenceSystemStreetTypeDirectionalAndModifierRules_type"&gt;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xml:lang="en"&gt;Rules pertaining to the use of street types (suffix and</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prefix), directionals (prefix and suffix), and modifiers (prefix and suffix) of</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street names. &lt;/xsd:documentation&gt;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name="AddressReferenceSystemPlaceNameStateCountryAndZipCodeRules_type"&gt;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xml:lang="en"&gt;This element contains rules for the use of place names,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state names, country names, and ZIP Codes within the jurisdiction of an Address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Authority. &lt;/xsd:documentation&gt;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name="AddressReferenceSystemSubaddressRules_type"&gt;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xml:lang="en"&gt;The rules that are applied to the addressing of areas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within structures as subaddresses (units, suites, apartments, spaces, etc.) within a</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given Address Reference</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System</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&lt;/xsd:documentation&gt;</w:t>
      </w:r>
      <w:r w:rsidR="002A21B9" w:rsidRPr="002E6684">
        <w:rPr>
          <w:rFonts w:ascii="Courier New" w:hAnsi="Courier New" w:cs="Courier New"/>
          <w:sz w:val="20"/>
          <w:szCs w:val="24"/>
        </w:rPr>
        <w:b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name="AddressReferenceSystemAxis_group"&gt;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lastRenderedPageBreak/>
        <w:t xml:space="preserve">  </w:t>
      </w:r>
      <w:r w:rsidR="002A21B9" w:rsidRPr="002E6684">
        <w:rPr>
          <w:rFonts w:ascii="Courier New" w:hAnsi="Courier New" w:cs="Courier New"/>
          <w:sz w:val="20"/>
          <w:szCs w:val="24"/>
        </w:rPr>
        <w:t>&lt;xsd:documentation xml:lang="en"&gt;The line that defines the points of origin for address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numbering along thoroughfares that intersect it, or which are numbered in parallel</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to streets that intersect it. It may be a road, another geographic feature, or an</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imaginary line.&lt;/xsd:documentation&gt;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name="AddressReferenceSystemAxis"&gt;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ref="gml:MultiCurve"/&gt;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name="AddressReferenceSystemAxisPointOfBeginning_group"&gt;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xml:lang="en"&gt;Coordinate location of the beginning point of address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numbering along an Address Reference System Axis. &lt;/xsd:documentation&gt;</w:t>
      </w:r>
      <w:r w:rsidR="002A21B9" w:rsidRPr="002E6684">
        <w:rPr>
          <w:rFonts w:ascii="Courier New" w:hAnsi="Courier New" w:cs="Courier New"/>
          <w:sz w:val="20"/>
          <w:szCs w:val="24"/>
        </w:rPr>
        <w:b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name="AddressReferenceSystemAxisPointOfBeginning"&gt;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ref="gml:Point"/&gt;</w:t>
      </w:r>
      <w:r w:rsidR="002A21B9" w:rsidRPr="002E6684">
        <w:rPr>
          <w:rFonts w:ascii="Courier New" w:hAnsi="Courier New" w:cs="Courier New"/>
          <w:sz w:val="20"/>
          <w:szCs w:val="24"/>
        </w:rPr>
        <w:br/>
      </w:r>
      <w:r w:rsid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p>
    <w:p w:rsidR="00060A69" w:rsidRPr="002E6684" w:rsidRDefault="002E6684" w:rsidP="009F12F2">
      <w:pPr>
        <w:pStyle w:val="NoSpacing"/>
        <w:rPr>
          <w:rFonts w:ascii="Courier New" w:hAnsi="Courier New" w:cs="Courier New"/>
          <w:sz w:val="20"/>
          <w:szCs w:val="24"/>
        </w:rPr>
      </w:pPr>
      <w:r>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&lt;xsd:complexType name="AddressReferenceSystemGridAngle_type"&gt;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xml:lang="en"&gt;The degree to which a specific, named address grid is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 xml:space="preserve">tilted off a north/south or east/west orientation. </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&lt;/xsd:documentation&gt;</w:t>
      </w:r>
      <w:r w:rsidR="002A21B9" w:rsidRPr="002E6684">
        <w:rPr>
          <w:rFonts w:ascii="Courier New" w:hAnsi="Courier New" w:cs="Courier New"/>
          <w:sz w:val="20"/>
          <w:szCs w:val="24"/>
        </w:rPr>
        <w:b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&lt;xsd:extension base="xsd:double"/&gt;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t>&lt;/xsd:complexType&gt;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name="AddressReferenceSystemReferencePolyline_group"&gt;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xml:lang="en"&gt;A street, geometric line, or other line used to measure</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address number assignment intervals and ranges within an Address Reference System.</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The Address Reference System Reference Polyline may consist of a beginning point,</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one or more segments of a street centerline, geographically identified line, such as</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a line of latitude or longitude, a land-division based line, such as a township,</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range, or section line, or an imaginary line constructed for the purpose of</w:t>
      </w:r>
      <w:r w:rsidR="004E114F" w:rsidRPr="002E6684">
        <w:rPr>
          <w:rFonts w:ascii="Courier New" w:hAnsi="Courier New" w:cs="Courier New"/>
          <w:sz w:val="20"/>
          <w:szCs w:val="24"/>
        </w:rPr>
        <w:t xml:space="preserve"> </w:t>
      </w:r>
      <w:r w:rsidR="002A21B9" w:rsidRPr="002E6684">
        <w:rPr>
          <w:rFonts w:ascii="Courier New" w:hAnsi="Courier New" w:cs="Courier New"/>
          <w:sz w:val="20"/>
          <w:szCs w:val="24"/>
        </w:rPr>
        <w:t>allocating address ranges and address numbers.&lt;/xsd:documentation&gt;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name="AddressReferenceSystemReferencePolyline"&gt;</w:t>
      </w:r>
      <w:r w:rsidR="002A21B9" w:rsidRPr="002E6684">
        <w:rPr>
          <w:rFonts w:ascii="Courier New" w:hAnsi="Courier New" w:cs="Courier New"/>
          <w:sz w:val="20"/>
          <w:szCs w:val="24"/>
        </w:rPr>
        <w:br/>
      </w:r>
      <w:r w:rsidR="00587280">
        <w:rPr>
          <w:rFonts w:ascii="Courier New" w:hAnsi="Courier New" w:cs="Courier New"/>
          <w:color w:val="003296"/>
          <w:sz w:val="20"/>
          <w:szCs w:val="24"/>
        </w:rPr>
        <w:lastRenderedPageBreak/>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ref="gml:MultiCurve"/&gt;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t>&lt;/xsd:sequence&gt;</w:t>
      </w:r>
      <w:r w:rsidR="002A21B9" w:rsidRPr="002E6684">
        <w:rPr>
          <w:rFonts w:ascii="Courier New" w:hAnsi="Courier New" w:cs="Courier New"/>
          <w:sz w:val="20"/>
          <w:szCs w:val="24"/>
        </w:rPr>
        <w:br/>
        <w:t>&lt;/xsd:group&gt;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name="AddressReferenceSystemRangeBreakpoint_group"&gt;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xml:lang="en"&gt;A point along a street or other thoroughfare within an</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Address Reference System where an address range beginning and/or endpoint is</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located. &lt;/xsd:documentation&gt;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name="AddressReferenceSystemRangeBreakpoint"&gt;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ref="gml:Point"/&gt;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&lt;</w:t>
      </w:r>
      <w:r w:rsidR="002A21B9" w:rsidRPr="002E6684">
        <w:rPr>
          <w:rFonts w:ascii="Courier New" w:hAnsi="Courier New" w:cs="Courier New"/>
          <w:sz w:val="20"/>
          <w:szCs w:val="24"/>
        </w:rPr>
        <w: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name="AddressReferenceSystemRangeBreakline_group"&gt;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xml:lang="en"&gt;A line connecting the Address Reference System Range</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 xml:space="preserve">Breakpoints with the same value </w:t>
      </w:r>
      <w:r w:rsidR="00587280" w:rsidRPr="002E6684">
        <w:rPr>
          <w:rFonts w:ascii="Courier New" w:hAnsi="Courier New" w:cs="Courier New"/>
          <w:sz w:val="20"/>
          <w:szCs w:val="24"/>
        </w:rPr>
        <w:t xml:space="preserve">within an Address Reference </w:t>
      </w:r>
      <w:r w:rsidR="002A21B9" w:rsidRPr="002E6684">
        <w:rPr>
          <w:rFonts w:ascii="Courier New" w:hAnsi="Courier New" w:cs="Courier New"/>
          <w:sz w:val="20"/>
          <w:szCs w:val="24"/>
        </w:rPr>
        <w:t>System&lt;/xsd:documentation&gt;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name="AddressReferenceSystemRangeBreakline"&gt;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ref="gml:MultiCurve"/&gt;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name="AddressReferenceSystemRangePolygon_group"&gt;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xml:lang="en"&gt;A polygon created by connecting the Address Reference</w:t>
      </w:r>
      <w:r w:rsidR="002A21B9" w:rsidRPr="002E6684">
        <w:rPr>
          <w:rFonts w:ascii="Courier New" w:hAnsi="Courier New" w:cs="Courier New"/>
          <w:sz w:val="20"/>
          <w:szCs w:val="24"/>
        </w:rPr>
        <w:tab/>
        <w:t>System Range Breaklines with the same value within an Address Reference</w:t>
      </w:r>
      <w:r w:rsidR="002A21B9" w:rsidRPr="002E6684">
        <w:rPr>
          <w:rFonts w:ascii="Courier New" w:hAnsi="Courier New" w:cs="Courier New"/>
          <w:sz w:val="20"/>
          <w:szCs w:val="24"/>
        </w:rPr>
        <w:tab/>
        <w:t>System&lt;/xsd:documentation&gt;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name="AddressReferenceSystemRangePolygon"&gt;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ref="gml:MultiSurface"/&gt;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sidR="00587280">
        <w:rPr>
          <w:rFonts w:ascii="Courier New" w:hAnsi="Courier New" w:cs="Courier New"/>
          <w:color w:val="003296"/>
          <w:sz w:val="20"/>
          <w:szCs w:val="24"/>
        </w:rPr>
        <w:lastRenderedPageBreak/>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&lt;/xsd:group&gt;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name="AddressReferenceSystemReferenceDocumentCitation_type"&gt;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xml:lang="en"&gt;A bibliographic reference to an ordinance, map, manual,</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or other document in which the rules governing an Address Reference System are</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written. &lt;/xsd:documentation&gt;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&lt;xsd:complexType name="AddressReferenceSystem_type"&gt;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&lt;xsd:documentation&gt;An Address Reference System is a set of rules and geometries that</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define how addresses are assigned along thoroughfares and/or within a given area(Address Reference System Extent). At minimum, an Address Reference System must</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specify where Complete Address Number sequences begin and how Complete Address</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 xml:space="preserve">Numbers </w:t>
      </w:r>
      <w:proofErr w:type="gramStart"/>
      <w:r w:rsidR="002A21B9" w:rsidRPr="002E6684">
        <w:rPr>
          <w:rFonts w:ascii="Courier New" w:hAnsi="Courier New" w:cs="Courier New"/>
          <w:sz w:val="20"/>
          <w:szCs w:val="24"/>
        </w:rPr>
        <w:t>are assigned</w:t>
      </w:r>
      <w:proofErr w:type="gramEnd"/>
      <w:r w:rsidR="002A21B9" w:rsidRPr="002E6684">
        <w:rPr>
          <w:rFonts w:ascii="Courier New" w:hAnsi="Courier New" w:cs="Courier New"/>
          <w:sz w:val="20"/>
          <w:szCs w:val="24"/>
        </w:rPr>
        <w:t xml:space="preserve"> along the length of thoroughfares governed by the Address</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Reference System within the Address Reference System Extent. Address Reference</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Systems typically provide rules governing left-right parity of Complete Address</w:t>
      </w:r>
      <w:r w:rsidR="002A21B9" w:rsidRPr="002E6684">
        <w:rPr>
          <w:rFonts w:ascii="Courier New" w:hAnsi="Courier New" w:cs="Courier New"/>
          <w:sz w:val="20"/>
          <w:szCs w:val="24"/>
        </w:rPr>
        <w:tab/>
        <w:t>Numbers, assignment of Street Names and street types, use of directionals and</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quadrants, and other aspects of address assignment. An Address Reference System that</w:t>
      </w:r>
      <w:r w:rsidR="00587280" w:rsidRPr="002E6684">
        <w:rPr>
          <w:rFonts w:ascii="Courier New" w:hAnsi="Courier New" w:cs="Courier New"/>
          <w:sz w:val="20"/>
          <w:szCs w:val="24"/>
        </w:rPr>
        <w:t xml:space="preserve"> </w:t>
      </w:r>
      <w:proofErr w:type="gramStart"/>
      <w:r w:rsidR="002A21B9" w:rsidRPr="002E6684">
        <w:rPr>
          <w:rFonts w:ascii="Courier New" w:hAnsi="Courier New" w:cs="Courier New"/>
          <w:sz w:val="20"/>
          <w:szCs w:val="24"/>
        </w:rPr>
        <w:t>is based</w:t>
      </w:r>
      <w:proofErr w:type="gramEnd"/>
      <w:r w:rsidR="002A21B9" w:rsidRPr="002E6684">
        <w:rPr>
          <w:rFonts w:ascii="Courier New" w:hAnsi="Courier New" w:cs="Courier New"/>
          <w:sz w:val="20"/>
          <w:szCs w:val="24"/>
        </w:rPr>
        <w:t xml:space="preserve"> on axis lines, an Address Reference System Axis defined for each axis used</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to define address assignment. Each Address Reference System Axis must have an</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 xml:space="preserve">identified Address Reference System Axis Point Of Beginning. </w:t>
      </w:r>
      <w:proofErr w:type="gramStart"/>
      <w:r w:rsidR="002A21B9" w:rsidRPr="002E6684">
        <w:rPr>
          <w:rFonts w:ascii="Courier New" w:hAnsi="Courier New" w:cs="Courier New"/>
          <w:sz w:val="20"/>
          <w:szCs w:val="24"/>
        </w:rPr>
        <w:t>An Address Reference</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System is known by its Address Reference System Name (required)</w:t>
      </w:r>
      <w:proofErr w:type="gramEnd"/>
      <w:r w:rsidR="002A21B9" w:rsidRPr="002E6684">
        <w:rPr>
          <w:rFonts w:ascii="Courier New" w:hAnsi="Courier New" w:cs="Courier New"/>
          <w:sz w:val="20"/>
          <w:szCs w:val="24"/>
        </w:rPr>
        <w:t>. Additional business</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 xml:space="preserve">rules for an Address Reference System </w:t>
      </w:r>
      <w:proofErr w:type="gramStart"/>
      <w:r w:rsidR="002A21B9" w:rsidRPr="002E6684">
        <w:rPr>
          <w:rFonts w:ascii="Courier New" w:hAnsi="Courier New" w:cs="Courier New"/>
          <w:sz w:val="20"/>
          <w:szCs w:val="24"/>
        </w:rPr>
        <w:t>are described</w:t>
      </w:r>
      <w:proofErr w:type="gramEnd"/>
      <w:r w:rsidR="002A21B9" w:rsidRPr="002E6684">
        <w:rPr>
          <w:rFonts w:ascii="Courier New" w:hAnsi="Courier New" w:cs="Courier New"/>
          <w:sz w:val="20"/>
          <w:szCs w:val="24"/>
        </w:rPr>
        <w:t xml:space="preserve"> in the Address Reference System</w:t>
      </w:r>
      <w:r w:rsidR="00587280" w:rsidRPr="002E6684">
        <w:rPr>
          <w:rFonts w:ascii="Courier New" w:hAnsi="Courier New" w:cs="Courier New"/>
          <w:sz w:val="20"/>
          <w:szCs w:val="24"/>
        </w:rPr>
        <w:t xml:space="preserve"> </w:t>
      </w:r>
      <w:r w:rsidR="002A21B9" w:rsidRPr="002E6684">
        <w:rPr>
          <w:rFonts w:ascii="Courier New" w:hAnsi="Courier New" w:cs="Courier New"/>
          <w:sz w:val="20"/>
          <w:szCs w:val="24"/>
        </w:rPr>
        <w:t>Rules. &lt;/xsd:documentation&gt;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name="AddressReferenceSystemId"</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t</w:t>
      </w:r>
      <w:r w:rsidR="002A21B9" w:rsidRPr="002E6684">
        <w:rPr>
          <w:rFonts w:ascii="Courier New" w:hAnsi="Courier New" w:cs="Courier New"/>
          <w:sz w:val="20"/>
          <w:szCs w:val="24"/>
        </w:rPr>
        <w:t>ype="addr_type:AddressReferenceSystemId_type" maxOccurs="1"</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minOccurs="1"/&gt;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name="AddressReferenceSystemName"</w:t>
      </w:r>
      <w:r w:rsidR="002A21B9" w:rsidRPr="002E6684">
        <w:rPr>
          <w:rFonts w:ascii="Courier New" w:hAnsi="Courier New" w:cs="Courier New"/>
          <w:sz w:val="20"/>
          <w:szCs w:val="24"/>
        </w:rPr>
        <w:br/>
        <w:t>type="addr_type:AddressReferenceSystemName_type" maxOccurs="1" minOccurs="1"/&gt;</w:t>
      </w:r>
      <w:r w:rsidR="002A21B9" w:rsidRPr="002E6684">
        <w:rPr>
          <w:rFonts w:ascii="Courier New" w:hAnsi="Courier New" w:cs="Courier New"/>
          <w:sz w:val="20"/>
          <w:szCs w:val="24"/>
        </w:rPr>
        <w:br/>
        <w:t>&lt;xsd:element name="AddressReferenceSystemAuthority"</w:t>
      </w:r>
      <w:r w:rsidR="002A21B9" w:rsidRPr="002E6684">
        <w:rPr>
          <w:rFonts w:ascii="Courier New" w:hAnsi="Courier New" w:cs="Courier New"/>
          <w:sz w:val="20"/>
          <w:szCs w:val="24"/>
        </w:rPr>
        <w:br/>
        <w:t>type="addr_type:AddressReferenceSystemAuthority_type" maxOccurs="1" minOccurs="0"/&gt;</w:t>
      </w:r>
      <w:r w:rsidR="002A21B9" w:rsidRPr="002E6684">
        <w:rPr>
          <w:rFonts w:ascii="Courier New" w:hAnsi="Courier New" w:cs="Courier New"/>
          <w:sz w:val="20"/>
          <w:szCs w:val="24"/>
        </w:rPr>
        <w:br/>
        <w:t>&lt;xsd:group ref="addr_type:AddressReferenceSystemExtentGroup" 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name="AddressReferenceSystemType"</w:t>
      </w:r>
      <w:r w:rsidR="002A21B9" w:rsidRPr="002E6684">
        <w:rPr>
          <w:rFonts w:ascii="Courier New" w:hAnsi="Courier New" w:cs="Courier New"/>
          <w:sz w:val="20"/>
          <w:szCs w:val="24"/>
        </w:rPr>
        <w:br/>
      </w:r>
      <w:r w:rsidR="002A21B9" w:rsidRPr="002E6684">
        <w:rPr>
          <w:rFonts w:ascii="Courier New" w:hAnsi="Courier New" w:cs="Courier New"/>
          <w:sz w:val="20"/>
          <w:szCs w:val="24"/>
        </w:rPr>
        <w:tab/>
      </w:r>
      <w:r w:rsidR="002A21B9" w:rsidRPr="002E6684">
        <w:rPr>
          <w:rFonts w:ascii="Courier New" w:hAnsi="Courier New" w:cs="Courier New"/>
          <w:sz w:val="20"/>
          <w:szCs w:val="24"/>
        </w:rPr>
        <w:tab/>
      </w:r>
      <w:r w:rsidR="002A21B9" w:rsidRPr="002E6684">
        <w:rPr>
          <w:rFonts w:ascii="Courier New" w:hAnsi="Courier New" w:cs="Courier New"/>
          <w:sz w:val="20"/>
          <w:szCs w:val="24"/>
        </w:rPr>
        <w:tab/>
      </w:r>
      <w:r w:rsidR="002A21B9" w:rsidRPr="002E6684">
        <w:rPr>
          <w:rFonts w:ascii="Courier New" w:hAnsi="Courier New" w:cs="Courier New"/>
          <w:sz w:val="20"/>
          <w:szCs w:val="24"/>
        </w:rPr>
        <w:tab/>
        <w:t>type="addr_type:AddressReferenceSystemType_type" maxOccurs="1" 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name="AddressReferenceSystemRules"</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type="addr_type:AddressReferenceSystemRules_type" maxOccurs="1" 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&lt;xsd:group ref="addr_type:AddressReferenceSystemAxis_group" maxOccurs="1" 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&lt;xsd:group ref="addr_type:AddressReferenceSystemAxisPointOfBeginning_group"</w:t>
      </w:r>
      <w:r w:rsidR="002A21B9" w:rsidRPr="002E6684">
        <w:rPr>
          <w:rFonts w:ascii="Courier New" w:hAnsi="Courier New" w:cs="Courier New"/>
          <w:sz w:val="20"/>
          <w:szCs w:val="24"/>
        </w:rPr>
        <w:br/>
      </w:r>
      <w:r w:rsidR="002A21B9" w:rsidRPr="002E6684">
        <w:rPr>
          <w:rFonts w:ascii="Courier New" w:hAnsi="Courier New" w:cs="Courier New"/>
          <w:sz w:val="20"/>
          <w:szCs w:val="24"/>
        </w:rPr>
        <w:tab/>
      </w:r>
      <w:r w:rsidR="002A21B9" w:rsidRPr="002E6684">
        <w:rPr>
          <w:rFonts w:ascii="Courier New" w:hAnsi="Courier New" w:cs="Courier New"/>
          <w:sz w:val="20"/>
          <w:szCs w:val="24"/>
        </w:rPr>
        <w:tab/>
      </w:r>
      <w:r w:rsidR="002A21B9" w:rsidRPr="002E6684">
        <w:rPr>
          <w:rFonts w:ascii="Courier New" w:hAnsi="Courier New" w:cs="Courier New"/>
          <w:sz w:val="20"/>
          <w:szCs w:val="24"/>
        </w:rPr>
        <w:tab/>
      </w:r>
      <w:r w:rsidR="002A21B9" w:rsidRPr="002E6684">
        <w:rPr>
          <w:rFonts w:ascii="Courier New" w:hAnsi="Courier New" w:cs="Courier New"/>
          <w:sz w:val="20"/>
          <w:szCs w:val="24"/>
        </w:rPr>
        <w:tab/>
        <w:t>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name="AddressReferenceSystemGridAngle"</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type="addr_type:AddressReferenceSystemGridAngle_type" maxOccurs="1" minOccurs="0"/&gt;</w:t>
      </w:r>
      <w:r w:rsidR="002A21B9" w:rsidRPr="002E6684">
        <w:rPr>
          <w:rFonts w:ascii="Courier New" w:hAnsi="Courier New" w:cs="Courier New"/>
          <w:sz w:val="20"/>
          <w:szCs w:val="24"/>
        </w:rPr>
        <w:br/>
        <w:t>&lt;xsd:group ref="addr_type:AddressReferenceSystemReferencePolyline_group" minOccurs="0"/&gt;</w:t>
      </w:r>
      <w:r w:rsidR="002A21B9" w:rsidRPr="002E6684">
        <w:rPr>
          <w:rFonts w:ascii="Courier New" w:hAnsi="Courier New" w:cs="Courier New"/>
          <w:sz w:val="20"/>
          <w:szCs w:val="24"/>
        </w:rPr>
        <w:br/>
      </w:r>
      <w:r w:rsidR="002A21B9" w:rsidRPr="002E6684">
        <w:rPr>
          <w:rFonts w:ascii="Courier New" w:hAnsi="Courier New" w:cs="Courier New"/>
          <w:sz w:val="20"/>
          <w:szCs w:val="24"/>
        </w:rPr>
        <w:lastRenderedPageBreak/>
        <w:t>&lt;xsd:group ref="addr_type:AddressReferenceSystemRangeBreakpoint_group" maxOccurs="1"</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minOccurs="0"/&gt;</w:t>
      </w:r>
      <w:r w:rsidR="002A21B9" w:rsidRPr="002E6684">
        <w:rPr>
          <w:rFonts w:ascii="Courier New" w:hAnsi="Courier New" w:cs="Courier New"/>
          <w:sz w:val="20"/>
          <w:szCs w:val="24"/>
        </w:rPr>
        <w:br/>
        <w:t>&lt;xsd:group ref="addr_type:AddressReferenceSystemRangeBreakline_group"</w:t>
      </w:r>
      <w:r w:rsidR="002A21B9" w:rsidRPr="002E6684">
        <w:rPr>
          <w:rFonts w:ascii="Courier New" w:hAnsi="Courier New" w:cs="Courier New"/>
          <w:sz w:val="20"/>
          <w:szCs w:val="24"/>
        </w:rPr>
        <w:br/>
        <w:t>maxOccurs="unbounded" minOccurs="0"/&gt;</w:t>
      </w:r>
      <w:r w:rsidR="002A21B9" w:rsidRPr="002E6684">
        <w:rPr>
          <w:rFonts w:ascii="Courier New" w:hAnsi="Courier New" w:cs="Courier New"/>
          <w:sz w:val="20"/>
          <w:szCs w:val="24"/>
        </w:rPr>
        <w:br/>
        <w:t>&lt;xsd:group ref="addr_type:AddressReferenceSystemRangePolygon_group" minOccurs="0"/&gt;</w:t>
      </w:r>
      <w:r w:rsidR="002A21B9" w:rsidRPr="002E6684">
        <w:rPr>
          <w:rFonts w:ascii="Courier New" w:hAnsi="Courier New" w:cs="Courier New"/>
          <w:sz w:val="20"/>
          <w:szCs w:val="24"/>
        </w:rPr>
        <w:br/>
        <w:t>&lt;xsd:element name="AddressReferenceSystemReferenceDocumentCitation"</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type="addr_type:AddressReferenceSystemReferenceDocumentCitation_type"</w:t>
      </w:r>
      <w:r w:rsidR="002A21B9" w:rsidRPr="002E6684">
        <w:rPr>
          <w:rFonts w:ascii="Courier New" w:hAnsi="Courier New" w:cs="Courier New"/>
          <w:sz w:val="20"/>
          <w:szCs w:val="24"/>
        </w:rPr>
        <w:br/>
        <w:t>maxOccurs="unbounded" minOccurs="0"/&gt;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&lt;/xsd:complexType&gt;</w:t>
      </w:r>
      <w:r w:rsidR="003A7D60" w:rsidRPr="002E6684">
        <w:rPr>
          <w:rFonts w:ascii="Courier New" w:hAnsi="Courier New" w:cs="Courier New"/>
          <w:sz w:val="20"/>
          <w:szCs w:val="24"/>
        </w:rPr>
        <w:br/>
      </w:r>
      <w:r w:rsidR="002A21B9" w:rsidRPr="002E6684">
        <w:rPr>
          <w:rFonts w:ascii="Courier New" w:hAnsi="Courier New" w:cs="Courier New"/>
          <w:sz w:val="20"/>
          <w:szCs w:val="24"/>
        </w:rPr>
        <w:br/>
        <w:t>&lt;!-- Address Id Types --&gt;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name="AddressUUId_type"&gt;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 The unique identification number assigned to an</w:t>
      </w:r>
      <w:r w:rsidR="002A21B9" w:rsidRPr="002E6684">
        <w:rPr>
          <w:rFonts w:ascii="Courier New" w:hAnsi="Courier New" w:cs="Courier New"/>
          <w:sz w:val="20"/>
          <w:szCs w:val="24"/>
        </w:rPr>
        <w:tab/>
        <w:t>address by the addressing authority. The ID number must be unique for each address</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assigned by an addressing authority. This, combined with the FIPS number of the</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addressing authority, can provide a unique ID for every address in the US.</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&lt;/xsd:documentation&gt;</w:t>
      </w:r>
      <w:r w:rsidR="002A21B9" w:rsidRPr="002E6684">
        <w:rPr>
          <w:rFonts w:ascii="Courier New" w:hAnsi="Courier New" w:cs="Courier New"/>
          <w:sz w:val="20"/>
          <w:szCs w:val="24"/>
        </w:rPr>
        <w:br/>
        <w:t>&lt;/xsd:annotation&gt;</w:t>
      </w:r>
      <w:r w:rsidR="002A21B9" w:rsidRPr="002E6684">
        <w:rPr>
          <w:rFonts w:ascii="Courier New" w:hAnsi="Courier New" w:cs="Courier New"/>
          <w:sz w:val="20"/>
          <w:szCs w:val="24"/>
        </w:rPr>
        <w:br/>
        <w:t>&lt;xsd:restriction base="xsd:string"&gt;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&lt;xsd:pattern value=".*"/&gt;</w:t>
      </w:r>
      <w:r w:rsidR="002A21B9" w:rsidRPr="002E6684">
        <w:rPr>
          <w:rFonts w:ascii="Courier New" w:hAnsi="Courier New" w:cs="Courier New"/>
          <w:sz w:val="20"/>
          <w:szCs w:val="24"/>
        </w:rPr>
        <w:br/>
        <w:t>&lt;/xsd:restriction&gt;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&lt;xsd:simpleType name="AssociatedAddressId_type"&gt;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&lt;xsd:documentation xml:lang="en"&gt; The unique identification number of and address</w:t>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related to this one. &lt;/xsd:documentation&gt;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&lt;/xsd:annotation&gt;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 base="xsd:string"&gt;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&lt;xsd:pattern value=".*"/&gt;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&lt;/xsd:restriction&gt;</w:t>
      </w:r>
      <w:r w:rsidR="002A21B9" w:rsidRPr="002E6684">
        <w:rPr>
          <w:rFonts w:ascii="Courier New" w:hAnsi="Courier New" w:cs="Courier New"/>
          <w:sz w:val="20"/>
          <w:szCs w:val="24"/>
        </w:rPr>
        <w:br/>
        <w:t>&lt;/xsd:simpleType&gt;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&lt;xsd:complexType name="MapPositiona_type"&gt;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name="AddressPosition" minOccurs="1"&gt;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&lt;xsd:extension base="addr_type:AddressPosition_type"&gt;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&lt;xsd:attribute name="codeList" type="xsd:string" use="optional"/&gt;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&lt;/xsd:extension&gt;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r>
      <w:r w:rsidR="003A7D60" w:rsidRPr="002E6684">
        <w:rPr>
          <w:rFonts w:ascii="Courier New" w:hAnsi="Courier New" w:cs="Courier New"/>
          <w:sz w:val="20"/>
          <w:szCs w:val="24"/>
        </w:rPr>
        <w:t xml:space="preserve"> </w:t>
      </w:r>
      <w:r w:rsidR="002A21B9" w:rsidRPr="002E6684">
        <w:rPr>
          <w:rFonts w:ascii="Courier New" w:hAnsi="Courier New" w:cs="Courier New"/>
          <w:sz w:val="20"/>
          <w:szCs w:val="24"/>
        </w:rPr>
        <w:t>&lt;xsd:group ref="addr_type:MapPositionGroup"/&gt;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t>&lt;/xsd:complexType&gt;</w:t>
      </w:r>
      <w:r w:rsidR="002A21B9" w:rsidRPr="002E6684">
        <w:rPr>
          <w:rFonts w:ascii="Courier New" w:hAnsi="Courier New" w:cs="Courier New"/>
          <w:sz w:val="20"/>
          <w:szCs w:val="24"/>
        </w:rPr>
        <w:br/>
      </w:r>
      <w:r w:rsidR="002A21B9" w:rsidRPr="002E6684">
        <w:rPr>
          <w:rFonts w:ascii="Courier New" w:hAnsi="Courier New" w:cs="Courier New"/>
          <w:sz w:val="20"/>
          <w:szCs w:val="24"/>
        </w:rPr>
        <w:br/>
        <w:t>&lt;xsd:group name="RelatedAddressID_type"&gt;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&lt;xsd:sequence&gt;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&lt;xsd:element name="RelatedAddressID"&gt;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060A69" w:rsidRPr="002E6684">
        <w:rPr>
          <w:rFonts w:ascii="Courier New" w:hAnsi="Courier New" w:cs="Courier New"/>
          <w:sz w:val="20"/>
          <w:szCs w:val="24"/>
        </w:rPr>
        <w:lastRenderedPageBreak/>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&lt;xsd:extension base="addr_type:AddressRelationType_type"&gt;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&lt;xsd:attribute name="AddressRelationType" type="xsd:string"/&gt;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&lt;/xsd:extension&gt;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&lt;/xsd:simpleContent&gt;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&lt;/xsd:complexType&gt;</w:t>
      </w:r>
      <w:r w:rsidR="002A21B9" w:rsidRPr="002E6684">
        <w:rPr>
          <w:rFonts w:ascii="Courier New" w:hAnsi="Courier New" w:cs="Courier New"/>
          <w:sz w:val="20"/>
          <w:szCs w:val="24"/>
        </w:rPr>
        <w:br/>
      </w:r>
      <w:r w:rsidR="00060A69" w:rsidRPr="002E6684">
        <w:rPr>
          <w:rFonts w:ascii="Courier New" w:hAnsi="Courier New" w:cs="Courier New"/>
          <w:sz w:val="20"/>
          <w:szCs w:val="24"/>
        </w:rPr>
        <w:t xml:space="preserve">  </w:t>
      </w:r>
      <w:r w:rsidR="002A21B9" w:rsidRPr="002E6684">
        <w:rPr>
          <w:rFonts w:ascii="Courier New" w:hAnsi="Courier New" w:cs="Courier New"/>
          <w:sz w:val="20"/>
          <w:szCs w:val="24"/>
        </w:rPr>
        <w:t>&lt;/xsd:element&gt;</w:t>
      </w:r>
      <w:r w:rsidR="002A21B9" w:rsidRPr="002E6684">
        <w:rPr>
          <w:rFonts w:ascii="Courier New" w:hAnsi="Courier New" w:cs="Courier New"/>
          <w:sz w:val="20"/>
          <w:szCs w:val="24"/>
        </w:rPr>
        <w:br/>
        <w:t>&lt;/xsd:sequence&gt;</w:t>
      </w:r>
      <w:r w:rsidR="00060A69" w:rsidRPr="002E6684">
        <w:rPr>
          <w:rFonts w:ascii="Courier New" w:hAnsi="Courier New" w:cs="Courier New"/>
          <w:sz w:val="20"/>
          <w:szCs w:val="24"/>
        </w:rPr>
        <w:br/>
      </w:r>
      <w:r w:rsidR="002A21B9" w:rsidRPr="002E6684">
        <w:rPr>
          <w:rFonts w:ascii="Courier New" w:hAnsi="Courier New" w:cs="Courier New"/>
          <w:sz w:val="20"/>
          <w:szCs w:val="24"/>
        </w:rPr>
        <w:t>&lt;/xsd:group&gt;</w:t>
      </w:r>
    </w:p>
    <w:p w:rsidR="00060A69" w:rsidRPr="002E6684" w:rsidRDefault="00060A69" w:rsidP="009F12F2">
      <w:pPr>
        <w:pStyle w:val="NoSpacing"/>
      </w:pPr>
      <w:r w:rsidRPr="002E6684">
        <w:br/>
      </w:r>
      <w:r w:rsidR="002A21B9" w:rsidRPr="002E6684">
        <w:t>&lt;xsd:simpleType name="AddressRelationType_type"&gt;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&lt;xsd:documentation xml:lang="en"&gt;The manner in which an address identified by a</w:t>
      </w:r>
      <w:r w:rsidRPr="002E6684">
        <w:t xml:space="preserve"> </w:t>
      </w:r>
      <w:r w:rsidR="002A21B9" w:rsidRPr="002E6684">
        <w:t>RelatedAddressID is related to an address identified by an AddressID.</w:t>
      </w:r>
      <w:r w:rsidR="002A21B9" w:rsidRPr="002E6684">
        <w:br/>
      </w:r>
      <w:r w:rsidRPr="002E6684">
        <w:t xml:space="preserve">  </w:t>
      </w:r>
      <w:r w:rsidR="002A21B9" w:rsidRPr="002E6684">
        <w:t>&lt;/xsd:documentation&gt;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Pr="002E6684">
        <w:t xml:space="preserve"> </w:t>
      </w:r>
      <w:r w:rsidR="002A21B9" w:rsidRPr="002E6684">
        <w:t>&lt;/xsd:restriction&gt;</w:t>
      </w:r>
      <w:r w:rsidR="002A21B9" w:rsidRPr="002E6684">
        <w:br/>
        <w:t>&lt;/xsd:simpleType&gt;</w:t>
      </w:r>
    </w:p>
    <w:p w:rsidR="00060A69" w:rsidRPr="002E6684" w:rsidRDefault="00060A69" w:rsidP="009F12F2">
      <w:pPr>
        <w:pStyle w:val="NoSpacing"/>
      </w:pPr>
      <w:r w:rsidRPr="002E6684">
        <w:br/>
      </w:r>
      <w:r w:rsidR="002A21B9" w:rsidRPr="002E6684">
        <w:t>&lt;!-- Transportation Types --&gt;</w:t>
      </w:r>
      <w:r w:rsidR="002A21B9" w:rsidRPr="002E6684">
        <w:br/>
      </w:r>
      <w:r w:rsidRPr="002E6684">
        <w:t>&lt;</w:t>
      </w:r>
      <w:r w:rsidR="002A21B9" w:rsidRPr="002E6684">
        <w:t>xsd:simpleType name="RelatedTransportationFeatureId_type"&gt;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&lt;xsd:documentation xml:lang="en"&gt;The unique identifier assigned (within the reference</w:t>
      </w:r>
      <w:r w:rsidRPr="002E6684">
        <w:t xml:space="preserve"> </w:t>
      </w:r>
      <w:r w:rsidR="002A21B9" w:rsidRPr="002E6684">
        <w:t>transportation base model) to a transportation feature to which an address is</w:t>
      </w:r>
      <w:r w:rsidRPr="002E6684">
        <w:t xml:space="preserve"> </w:t>
      </w:r>
      <w:r w:rsidR="002A21B9" w:rsidRPr="002E6684">
        <w:t xml:space="preserve">related. </w:t>
      </w:r>
      <w:r w:rsidRPr="002E6684">
        <w:t>See</w:t>
      </w:r>
      <w:r w:rsidR="002A21B9" w:rsidRPr="002E6684">
        <w:t xml:space="preserve"> U.S. Federal Geographic Data Committee, "Framework Data Content</w:t>
      </w:r>
      <w:r w:rsidRPr="002E6684">
        <w:t xml:space="preserve"> </w:t>
      </w:r>
      <w:r w:rsidR="002A21B9" w:rsidRPr="002E6684">
        <w:t>Standard Part 7: Transportation base." "Framework Data Content Standard Part 7c:</w:t>
      </w:r>
      <w:r w:rsidRPr="002E6684">
        <w:t xml:space="preserve"> </w:t>
      </w:r>
      <w:r w:rsidR="002A21B9" w:rsidRPr="002E6684">
        <w:t>Roads." &lt;/xsd:documentation&gt;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Pr="002E6684">
        <w:t xml:space="preserve"> </w:t>
      </w:r>
      <w:r w:rsidR="002A21B9" w:rsidRPr="002E6684">
        <w:t>&lt;/xsd:restriction&gt;</w:t>
      </w:r>
      <w:r w:rsidR="002A21B9" w:rsidRPr="002E6684">
        <w:br/>
        <w:t>&lt;/xsd:simpleType&gt;</w:t>
      </w:r>
    </w:p>
    <w:p w:rsidR="00060A69" w:rsidRPr="002E6684" w:rsidRDefault="002A21B9" w:rsidP="009F12F2">
      <w:pPr>
        <w:pStyle w:val="NoSpacing"/>
      </w:pPr>
      <w:r w:rsidRPr="002A21B9">
        <w:br/>
      </w:r>
      <w:r w:rsidRPr="002A21B9">
        <w:br/>
      </w:r>
      <w:r w:rsidRPr="002E6684">
        <w:t>&lt;xsd:simpleType name="AddressTransportationFeatureId_type"&gt;</w:t>
      </w:r>
      <w:r w:rsidRPr="002E6684">
        <w:br/>
      </w:r>
      <w:r w:rsidR="002E6684" w:rsidRPr="002E6684">
        <w:t xml:space="preserve"> </w:t>
      </w:r>
      <w:r w:rsidRPr="002E6684">
        <w:t>&lt;xsd:annotation&gt;</w:t>
      </w:r>
      <w:r w:rsidRPr="002E6684">
        <w:br/>
      </w:r>
      <w:r w:rsidR="00060A69" w:rsidRPr="002E6684">
        <w:t xml:space="preserve"> </w:t>
      </w:r>
      <w:r w:rsidR="002E6684" w:rsidRPr="002E6684">
        <w:t xml:space="preserve">  </w:t>
      </w:r>
      <w:r w:rsidRPr="002E6684">
        <w:t>&lt;xsd:documentation xml:lang="en"&gt;The unique identifier assigned to the particular</w:t>
      </w:r>
      <w:r w:rsidR="00060A69" w:rsidRPr="002E6684">
        <w:t xml:space="preserve"> </w:t>
      </w:r>
      <w:r w:rsidRPr="002E6684">
        <w:t>feature that represents an address withi</w:t>
      </w:r>
      <w:r w:rsidR="00060A69" w:rsidRPr="002E6684">
        <w:t>n a transportation base model. S</w:t>
      </w:r>
      <w:r w:rsidRPr="002E6684">
        <w:t>ee U.S.Federal Geographic Data Committee, "Framework Data Content Standard Part 7:Transportation base." "Framework Data Content Standard Part 7c: Roads."</w:t>
      </w:r>
      <w:r w:rsidRPr="002E6684">
        <w:tab/>
        <w:t>&lt;/xsd:documentation&gt;</w:t>
      </w:r>
      <w:r w:rsidRPr="002E6684">
        <w:br/>
      </w:r>
      <w:r w:rsidR="00060A69" w:rsidRPr="002E6684">
        <w:t xml:space="preserve"> </w:t>
      </w:r>
      <w:r w:rsidRPr="002E6684">
        <w:t>&lt;/xsd:annotation&gt;</w:t>
      </w:r>
      <w:r w:rsidRPr="002E6684">
        <w:br/>
      </w:r>
      <w:r w:rsidR="002E6684" w:rsidRPr="002E6684">
        <w:t xml:space="preserve"> </w:t>
      </w:r>
      <w:r w:rsidRPr="002E6684">
        <w:t>&lt;xsd:restriction base="xsd:string"&gt;</w:t>
      </w:r>
      <w:r w:rsidRPr="002E6684">
        <w:br/>
      </w:r>
      <w:r w:rsidR="00060A69" w:rsidRPr="002E6684">
        <w:t xml:space="preserve"> </w:t>
      </w:r>
      <w:r w:rsidR="002E6684" w:rsidRPr="002E6684">
        <w:t xml:space="preserve"> </w:t>
      </w:r>
      <w:r w:rsidRPr="002E6684">
        <w:t>&lt;xsd:pattern value=".*"/&gt;</w:t>
      </w:r>
      <w:r w:rsidRPr="002E6684">
        <w:br/>
        <w:t>&lt;/xsd:restriction&gt;</w:t>
      </w:r>
      <w:r w:rsidRPr="002E6684">
        <w:br/>
        <w:t>&lt;/xsd:simpleType&gt;</w:t>
      </w:r>
    </w:p>
    <w:p w:rsidR="00060A69" w:rsidRPr="002E6684" w:rsidRDefault="00060A69" w:rsidP="009F12F2">
      <w:pPr>
        <w:pStyle w:val="NoSpacing"/>
      </w:pPr>
      <w:r w:rsidRPr="002E6684">
        <w:br/>
      </w:r>
      <w:r w:rsidR="002A21B9" w:rsidRPr="002E6684">
        <w:t>&lt;xsd:simpleType name="AddressTransportationFeatureType_type"&gt;</w:t>
      </w:r>
      <w:r w:rsidR="002A21B9" w:rsidRPr="002E6684">
        <w:br/>
      </w:r>
      <w:r w:rsidRPr="002E6684">
        <w:t xml:space="preserve"> </w:t>
      </w:r>
      <w:r w:rsidR="002A21B9" w:rsidRPr="002E6684">
        <w:t>&lt;xsd:annotation&gt;</w:t>
      </w:r>
      <w:r w:rsidR="002A21B9" w:rsidRPr="002E6684">
        <w:br/>
      </w:r>
      <w:r w:rsidRPr="002E6684">
        <w:lastRenderedPageBreak/>
        <w:t xml:space="preserve">  </w:t>
      </w:r>
      <w:r w:rsidR="002A21B9" w:rsidRPr="002E6684">
        <w:t>&lt;xsd:documentation xml:lang="en"&gt;The type of transportation feature (TranFeature) used</w:t>
      </w:r>
      <w:r w:rsidRPr="002E6684">
        <w:t xml:space="preserve"> </w:t>
      </w:r>
      <w:r w:rsidR="002A21B9" w:rsidRPr="002E6684">
        <w:t>to represent an address. For transportation features generally: U.S. Federal</w:t>
      </w:r>
      <w:r w:rsidRPr="002E6684">
        <w:t xml:space="preserve"> </w:t>
      </w:r>
      <w:r w:rsidR="002A21B9" w:rsidRPr="002E6684">
        <w:t>Geographic Data Committee, "Framework Data Content Standard Part 7: Transportation</w:t>
      </w:r>
      <w:r w:rsidRPr="002E6684">
        <w:t xml:space="preserve"> </w:t>
      </w:r>
      <w:r w:rsidR="002A21B9" w:rsidRPr="002E6684">
        <w:t>base." For roads features only: U.S. Federal Geographic Data Committee, "Framework</w:t>
      </w:r>
      <w:r w:rsidRPr="002E6684">
        <w:t xml:space="preserve"> </w:t>
      </w:r>
      <w:r w:rsidR="002A21B9" w:rsidRPr="002E6684">
        <w:t>Data Content Standard Part 7: Transportation base," as extended by "Framework Data</w:t>
      </w:r>
      <w:r w:rsidRPr="002E6684">
        <w:t xml:space="preserve"> </w:t>
      </w:r>
      <w:r w:rsidR="002A21B9" w:rsidRPr="002E6684">
        <w:t>Content Standard Part 7c: Roads." &lt;/xsd:documentation&gt;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00CA07DB" w:rsidRPr="002E6684">
        <w:t xml:space="preserve"> </w:t>
      </w:r>
      <w:r w:rsidR="002A21B9" w:rsidRPr="002E6684">
        <w:t>&lt;/xsd:restriction&gt;</w:t>
      </w:r>
      <w:r w:rsidR="002A21B9" w:rsidRPr="002E6684">
        <w:br/>
        <w:t>&lt;/xsd:simpleType&gt;</w:t>
      </w:r>
    </w:p>
    <w:p w:rsidR="00CA07DB" w:rsidRPr="002E6684" w:rsidRDefault="00CA07DB" w:rsidP="009F12F2">
      <w:pPr>
        <w:pStyle w:val="NoSpacing"/>
      </w:pPr>
      <w:r w:rsidRPr="002E6684">
        <w:br/>
      </w:r>
      <w:r w:rsidR="002A21B9" w:rsidRPr="002E6684">
        <w:t>&lt;xsd:simpleType name="AddressTransportationSystemAuthority_type"&gt;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&lt;xsd:documentation xml:lang="en"&gt;The authority that maintains the transportation base</w:t>
      </w:r>
      <w:r w:rsidRPr="002E6684">
        <w:t xml:space="preserve"> </w:t>
      </w:r>
      <w:r w:rsidR="002A21B9" w:rsidRPr="002E6684">
        <w:t>model specified by the Address Transportation System Name, and assigns Address</w:t>
      </w:r>
      <w:r w:rsidRPr="002E6684">
        <w:t xml:space="preserve"> </w:t>
      </w:r>
      <w:r w:rsidR="002A21B9" w:rsidRPr="002E6684">
        <w:t>Transportation Feature IDs to the features it represents. &lt;/xsd:documentation&gt;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Pr="002E6684">
        <w:t xml:space="preserve"> </w:t>
      </w:r>
      <w:r w:rsidR="002A21B9" w:rsidRPr="002E6684">
        <w:t>&lt;/xsd:restriction&gt;</w:t>
      </w:r>
      <w:r w:rsidR="002A21B9" w:rsidRPr="002E6684">
        <w:br/>
        <w:t>&lt;/xsd:simpleType&gt;</w:t>
      </w:r>
    </w:p>
    <w:p w:rsidR="009F12F2" w:rsidRPr="002E6684" w:rsidRDefault="00CA07DB" w:rsidP="009F12F2">
      <w:pPr>
        <w:pStyle w:val="NoSpacing"/>
      </w:pPr>
      <w:r>
        <w:br/>
      </w:r>
      <w:r w:rsidR="002A21B9" w:rsidRPr="002E6684">
        <w:t>&lt;xsd:simpleType name="AddressTransportationSystemName_type"&gt;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&lt;xsd:documentation xml:lang="en"&gt;The name of the transportation base model to which the</w:t>
      </w:r>
      <w:r w:rsidRPr="002E6684">
        <w:t xml:space="preserve"> </w:t>
      </w:r>
      <w:r w:rsidR="002A21B9" w:rsidRPr="002E6684">
        <w:t>address is related. &lt;/xsd:documentation&gt;</w:t>
      </w:r>
      <w:r w:rsidR="002A21B9" w:rsidRPr="002E6684">
        <w:br/>
      </w:r>
      <w:r w:rsidRPr="002E6684">
        <w:t xml:space="preserve"> </w:t>
      </w:r>
      <w:r w:rsidR="002A21B9" w:rsidRPr="002E6684">
        <w:t>&lt;/xsd:annotation&gt;</w:t>
      </w:r>
      <w:r w:rsidR="002A21B9" w:rsidRPr="002E6684">
        <w:br/>
      </w:r>
      <w:r w:rsidRPr="002E6684">
        <w:t xml:space="preserve"> </w:t>
      </w:r>
      <w:r w:rsidR="002A21B9" w:rsidRPr="002E6684">
        <w:t>&lt;xsd:restriction base="xsd:string"&gt;</w:t>
      </w:r>
      <w:r w:rsidR="002A21B9" w:rsidRPr="002E6684">
        <w:br/>
      </w:r>
      <w:r w:rsidRPr="002E6684">
        <w:t xml:space="preserve">  </w:t>
      </w:r>
      <w:r w:rsidR="002A21B9" w:rsidRPr="002E6684">
        <w:t>&lt;xsd:pattern value=".*"/&gt;</w:t>
      </w:r>
      <w:r w:rsidR="002A21B9" w:rsidRPr="002E6684">
        <w:br/>
      </w:r>
      <w:r w:rsidRPr="002E6684">
        <w:t xml:space="preserve"> </w:t>
      </w:r>
      <w:r w:rsidR="002A21B9" w:rsidRPr="002E6684">
        <w:t>&lt;/xsd:restriction&gt;</w:t>
      </w:r>
      <w:r w:rsidR="002A21B9" w:rsidRPr="002E6684">
        <w:br/>
        <w:t>&lt;/xsd:simpleType&gt;</w:t>
      </w:r>
    </w:p>
    <w:p w:rsidR="009F12F2" w:rsidRPr="00F45FF8" w:rsidRDefault="002A21B9" w:rsidP="009F12F2">
      <w:pPr>
        <w:pStyle w:val="NoSpacing"/>
        <w:rPr>
          <w:rFonts w:ascii="Courier New" w:hAnsi="Courier New" w:cs="Courier New"/>
          <w:sz w:val="20"/>
          <w:szCs w:val="24"/>
        </w:rPr>
      </w:pPr>
      <w:r w:rsidRPr="002E6684">
        <w:rPr>
          <w:rFonts w:ascii="Courier New" w:hAnsi="Courier New" w:cs="Courier New"/>
          <w:sz w:val="20"/>
          <w:szCs w:val="24"/>
        </w:rPr>
        <w:br/>
      </w:r>
      <w:r w:rsidRPr="009F12F2">
        <w:rPr>
          <w:rStyle w:val="NoSpacingChar"/>
        </w:rPr>
        <w:t>&lt;xsd:simpleType name="AddressParcelIdentifier_type"&gt;</w:t>
      </w:r>
      <w:r w:rsidRPr="009F12F2">
        <w:rPr>
          <w:rStyle w:val="NoSpacingChar"/>
        </w:rPr>
        <w:br/>
      </w:r>
      <w:r w:rsidR="00CA07DB" w:rsidRPr="009F12F2">
        <w:rPr>
          <w:rStyle w:val="NoSpacingChar"/>
        </w:rPr>
        <w:t xml:space="preserve"> </w:t>
      </w:r>
      <w:r w:rsidRPr="009F12F2">
        <w:rPr>
          <w:rStyle w:val="NoSpacingChar"/>
        </w:rPr>
        <w:t>&lt;xsd:annotation&gt;</w:t>
      </w:r>
      <w:r w:rsidRPr="009F12F2">
        <w:rPr>
          <w:rStyle w:val="NoSpacingChar"/>
        </w:rPr>
        <w:br/>
      </w:r>
      <w:r w:rsidR="00CA07DB" w:rsidRPr="009F12F2">
        <w:rPr>
          <w:rStyle w:val="NoSpacingChar"/>
        </w:rPr>
        <w:t xml:space="preserve">  </w:t>
      </w:r>
      <w:r w:rsidRPr="009F12F2">
        <w:rPr>
          <w:rStyle w:val="NoSpacingChar"/>
        </w:rPr>
        <w:t>&lt;xsd:documentation xml:lang="en"&gt;The primary permanent identifier, as defined by the</w:t>
      </w:r>
      <w:r w:rsidR="00CA07DB" w:rsidRPr="009F12F2">
        <w:rPr>
          <w:rStyle w:val="NoSpacingChar"/>
        </w:rPr>
        <w:t xml:space="preserve"> </w:t>
      </w:r>
      <w:r w:rsidRPr="009F12F2">
        <w:rPr>
          <w:rStyle w:val="NoSpacingChar"/>
        </w:rPr>
        <w:t>Address Parcel Identifier Source, for a parcel that includes the land or feature</w:t>
      </w:r>
      <w:r w:rsidR="00CA07DB" w:rsidRPr="009F12F2">
        <w:rPr>
          <w:rStyle w:val="NoSpacingChar"/>
        </w:rPr>
        <w:t xml:space="preserve"> </w:t>
      </w:r>
      <w:r w:rsidRPr="009F12F2">
        <w:rPr>
          <w:rStyle w:val="NoSpacingChar"/>
        </w:rPr>
        <w:t>identified by an address. A parcel is &amp;quot;a single cadastral unit, which is the</w:t>
      </w:r>
      <w:r w:rsidR="00CA07DB" w:rsidRPr="009F12F2">
        <w:rPr>
          <w:rStyle w:val="NoSpacingChar"/>
        </w:rPr>
        <w:t xml:space="preserve"> </w:t>
      </w:r>
      <w:r w:rsidRPr="009F12F2">
        <w:rPr>
          <w:rStyle w:val="NoSpacingChar"/>
        </w:rPr>
        <w:t>spatial extent of the past, present, and future rights and interests in real</w:t>
      </w:r>
      <w:r w:rsidR="00CA07DB" w:rsidRPr="009F12F2">
        <w:rPr>
          <w:rStyle w:val="NoSpacingChar"/>
        </w:rPr>
        <w:t xml:space="preserve"> </w:t>
      </w:r>
      <w:r w:rsidRPr="009F12F2">
        <w:rPr>
          <w:rStyle w:val="NoSpacingChar"/>
        </w:rPr>
        <w:t>property.&amp;quot; Definition source for &amp;quot;parcel identifier&amp;quot;: Adapted from</w:t>
      </w:r>
      <w:r w:rsidR="00CA07DB" w:rsidRPr="009F12F2">
        <w:rPr>
          <w:rStyle w:val="NoSpacingChar"/>
        </w:rPr>
        <w:t xml:space="preserve"> </w:t>
      </w:r>
      <w:r w:rsidRPr="009F12F2">
        <w:rPr>
          <w:rStyle w:val="NoSpacingChar"/>
        </w:rPr>
        <w:t>FGDC, May 2008. &amp;quot;Geographic Information Framework Data Content Standard Part 1:</w:t>
      </w:r>
      <w:r w:rsidR="00CA07DB" w:rsidRPr="009F12F2">
        <w:rPr>
          <w:rStyle w:val="NoSpacingChar"/>
        </w:rPr>
        <w:t xml:space="preserve"> </w:t>
      </w:r>
      <w:r w:rsidRPr="009F12F2">
        <w:rPr>
          <w:rStyle w:val="NoSpacingChar"/>
        </w:rPr>
        <w:t>Cadastral.&amp;quot; Section 4.2. Definition source for &amp;quot;parcel&amp;quot;: FGDC, May</w:t>
      </w:r>
      <w:r w:rsidR="00CA07DB" w:rsidRPr="009F12F2">
        <w:rPr>
          <w:rStyle w:val="NoSpacingChar"/>
        </w:rPr>
        <w:t xml:space="preserve"> </w:t>
      </w:r>
      <w:r w:rsidRPr="009F12F2">
        <w:rPr>
          <w:rStyle w:val="NoSpacingChar"/>
        </w:rPr>
        <w:t>2008.&amp;quot;Cadastral Data Content Standard for the National Spatial Data</w:t>
      </w:r>
      <w:r w:rsidR="00CA07DB" w:rsidRPr="009F12F2">
        <w:rPr>
          <w:rStyle w:val="NoSpacingChar"/>
        </w:rPr>
        <w:t xml:space="preserve"> </w:t>
      </w:r>
      <w:r w:rsidRPr="009F12F2">
        <w:rPr>
          <w:rStyle w:val="NoSpacingChar"/>
        </w:rPr>
        <w:t xml:space="preserve">Infrastructure.&amp;quot; Version 1.4 – Fourth Revision. </w:t>
      </w:r>
      <w:proofErr w:type="gramStart"/>
      <w:r w:rsidRPr="009F12F2">
        <w:rPr>
          <w:rStyle w:val="NoSpacingChar"/>
        </w:rPr>
        <w:t>p. 45.</w:t>
      </w:r>
      <w:proofErr w:type="gramEnd"/>
      <w:r w:rsidRPr="009F12F2">
        <w:rPr>
          <w:rStyle w:val="NoSpacingChar"/>
        </w:rPr>
        <w:t xml:space="preserve"> (Part 3.2 &amp;quot;Parcel)</w:t>
      </w:r>
      <w:r w:rsidRPr="009F12F2">
        <w:rPr>
          <w:rStyle w:val="NoSpacingChar"/>
        </w:rPr>
        <w:br/>
      </w:r>
      <w:r w:rsidR="00CA07DB" w:rsidRPr="009F12F2">
        <w:rPr>
          <w:rStyle w:val="NoSpacingChar"/>
        </w:rPr>
        <w:t xml:space="preserve"> </w:t>
      </w:r>
      <w:r w:rsidRPr="009F12F2">
        <w:rPr>
          <w:rStyle w:val="NoSpacingChar"/>
        </w:rPr>
        <w:t>&lt;/xsd:documentation&gt;</w:t>
      </w:r>
      <w:r w:rsidRPr="009F12F2">
        <w:rPr>
          <w:rStyle w:val="NoSpacingChar"/>
        </w:rPr>
        <w:br/>
        <w:t>&lt;/xsd:annotation&gt;</w:t>
      </w:r>
      <w:r w:rsidRPr="009F12F2">
        <w:rPr>
          <w:rStyle w:val="NoSpacingChar"/>
        </w:rPr>
        <w:br/>
      </w:r>
      <w:r w:rsidR="00CA07DB" w:rsidRPr="009F12F2">
        <w:rPr>
          <w:rStyle w:val="NoSpacingChar"/>
        </w:rPr>
        <w:t xml:space="preserve"> </w:t>
      </w:r>
      <w:r w:rsidRPr="009F12F2">
        <w:rPr>
          <w:rStyle w:val="NoSpacingChar"/>
        </w:rPr>
        <w:t>&lt;xsd:restriction base="xsd:string"&gt;</w:t>
      </w:r>
      <w:r w:rsidRPr="009F12F2">
        <w:rPr>
          <w:rStyle w:val="NoSpacingChar"/>
        </w:rPr>
        <w:br/>
      </w:r>
      <w:r w:rsidR="00CA07DB" w:rsidRPr="009F12F2">
        <w:rPr>
          <w:rStyle w:val="NoSpacingChar"/>
        </w:rPr>
        <w:t xml:space="preserve"> </w:t>
      </w:r>
      <w:r w:rsidRPr="009F12F2">
        <w:rPr>
          <w:rStyle w:val="NoSpacingChar"/>
        </w:rPr>
        <w:t>&lt;xsd:pattern value=".*"/&gt;</w:t>
      </w:r>
      <w:r w:rsidRPr="009F12F2">
        <w:rPr>
          <w:rStyle w:val="NoSpacingChar"/>
        </w:rPr>
        <w:br/>
      </w:r>
      <w:r w:rsidR="00CA07DB" w:rsidRPr="009F12F2">
        <w:rPr>
          <w:rStyle w:val="NoSpacingChar"/>
        </w:rPr>
        <w:t xml:space="preserve"> </w:t>
      </w:r>
      <w:r w:rsidRPr="009F12F2">
        <w:rPr>
          <w:rStyle w:val="NoSpacingChar"/>
        </w:rPr>
        <w:t>&lt;/xsd:restriction&gt;</w:t>
      </w:r>
      <w:r w:rsidRPr="009F12F2">
        <w:rPr>
          <w:rStyle w:val="NoSpacingChar"/>
        </w:rPr>
        <w:br/>
        <w:t>&lt;/xsd:simpleType&gt;</w:t>
      </w:r>
      <w:r w:rsidRPr="009F12F2">
        <w:rPr>
          <w:rStyle w:val="NoSpacingChar"/>
        </w:rPr>
        <w:br/>
      </w:r>
      <w:r w:rsidRPr="002A21B9">
        <w:rPr>
          <w:rFonts w:ascii="Courier New" w:hAnsi="Courier New" w:cs="Courier New"/>
          <w:color w:val="000000"/>
          <w:sz w:val="20"/>
          <w:szCs w:val="24"/>
        </w:rPr>
        <w:lastRenderedPageBreak/>
        <w:br/>
      </w:r>
      <w:r w:rsidRPr="00F45FF8">
        <w:rPr>
          <w:rFonts w:ascii="Courier New" w:hAnsi="Courier New" w:cs="Courier New"/>
          <w:sz w:val="20"/>
          <w:szCs w:val="24"/>
        </w:rPr>
        <w:t>&lt;xsd:simpleType name="AddressParcelIdentifierSource_type"&gt;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xml:lang="en"&gt;The permanent identifier for the agency, organization,</w:t>
      </w:r>
      <w:r w:rsidR="00CA07DB" w:rsidRPr="00F45FF8">
        <w:rPr>
          <w:rFonts w:ascii="Courier New" w:hAnsi="Courier New" w:cs="Courier New"/>
          <w:sz w:val="20"/>
          <w:szCs w:val="24"/>
        </w:rPr>
        <w:t xml:space="preserve"> </w:t>
      </w:r>
      <w:r w:rsidRPr="00F45FF8">
        <w:rPr>
          <w:rFonts w:ascii="Courier New" w:hAnsi="Courier New" w:cs="Courier New"/>
          <w:sz w:val="20"/>
          <w:szCs w:val="24"/>
        </w:rPr>
        <w:t xml:space="preserve">or jurisdiction that assigns and maintains the Address Parcel Identifier. </w:t>
      </w:r>
      <w:proofErr w:type="gramStart"/>
      <w:r w:rsidRPr="00F45FF8">
        <w:rPr>
          <w:rFonts w:ascii="Courier New" w:hAnsi="Courier New" w:cs="Courier New"/>
          <w:sz w:val="20"/>
          <w:szCs w:val="24"/>
        </w:rPr>
        <w:t>Definition</w:t>
      </w:r>
      <w:r w:rsidR="00CA07DB" w:rsidRPr="00F45FF8">
        <w:rPr>
          <w:rFonts w:ascii="Courier New" w:hAnsi="Courier New" w:cs="Courier New"/>
          <w:sz w:val="20"/>
          <w:szCs w:val="24"/>
        </w:rPr>
        <w:t xml:space="preserve"> </w:t>
      </w:r>
      <w:r w:rsidRPr="00F45FF8">
        <w:rPr>
          <w:rFonts w:ascii="Courier New" w:hAnsi="Courier New" w:cs="Courier New"/>
          <w:sz w:val="20"/>
          <w:szCs w:val="24"/>
        </w:rPr>
        <w:t>source: FGDC, May 2008.</w:t>
      </w:r>
      <w:proofErr w:type="gramEnd"/>
      <w:r w:rsidRPr="00F45FF8">
        <w:rPr>
          <w:rFonts w:ascii="Courier New" w:hAnsi="Courier New" w:cs="Courier New"/>
          <w:sz w:val="20"/>
          <w:szCs w:val="24"/>
        </w:rPr>
        <w:t xml:space="preserve"> &amp;quot;</w:t>
      </w:r>
      <w:r w:rsidR="002E6684" w:rsidRPr="00F45FF8">
        <w:rPr>
          <w:rFonts w:ascii="Courier New" w:hAnsi="Courier New" w:cs="Courier New"/>
          <w:sz w:val="20"/>
          <w:szCs w:val="24"/>
        </w:rPr>
        <w:t xml:space="preserve"> </w:t>
      </w:r>
      <w:r w:rsidRPr="00F45FF8">
        <w:rPr>
          <w:rFonts w:ascii="Courier New" w:hAnsi="Courier New" w:cs="Courier New"/>
          <w:sz w:val="20"/>
          <w:szCs w:val="24"/>
        </w:rPr>
        <w:t>Geographic Information Framework Data Content Standard</w:t>
      </w:r>
      <w:r w:rsidR="00CA07DB" w:rsidRPr="00F45FF8">
        <w:rPr>
          <w:rFonts w:ascii="Courier New" w:hAnsi="Courier New" w:cs="Courier New"/>
          <w:sz w:val="20"/>
          <w:szCs w:val="24"/>
        </w:rPr>
        <w:t xml:space="preserve"> </w:t>
      </w:r>
      <w:r w:rsidRPr="00F45FF8">
        <w:rPr>
          <w:rFonts w:ascii="Courier New" w:hAnsi="Courier New" w:cs="Courier New"/>
          <w:sz w:val="20"/>
          <w:szCs w:val="24"/>
        </w:rPr>
        <w:t>Part 1: Cadastral.&amp;quot; Section 4.7. &lt;/xsd:documentation&gt;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&lt;xsd:restriction base="xsd:string"&gt;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t>&lt;/xsd:restriction&gt;</w:t>
      </w:r>
      <w:r w:rsidRPr="00F45FF8">
        <w:rPr>
          <w:rFonts w:ascii="Courier New" w:hAnsi="Courier New" w:cs="Courier New"/>
          <w:sz w:val="20"/>
          <w:szCs w:val="24"/>
        </w:rPr>
        <w:br/>
        <w:t>&lt;/xsd:simpleType&gt;</w:t>
      </w:r>
      <w:r w:rsidR="00CA07DB" w:rsidRPr="00F45FF8">
        <w:rPr>
          <w:rFonts w:ascii="Courier New" w:hAnsi="Courier New" w:cs="Courier New"/>
          <w:sz w:val="20"/>
          <w:szCs w:val="24"/>
        </w:rPr>
        <w:br/>
      </w:r>
      <w:r w:rsidR="00CA07DB" w:rsidRPr="00F45FF8">
        <w:rPr>
          <w:rFonts w:ascii="Courier New" w:hAnsi="Courier New" w:cs="Courier New"/>
          <w:sz w:val="20"/>
          <w:szCs w:val="24"/>
        </w:rPr>
        <w:br/>
      </w:r>
      <w:r w:rsidRPr="00F45FF8">
        <w:rPr>
          <w:rFonts w:ascii="Courier New" w:hAnsi="Courier New" w:cs="Courier New"/>
          <w:sz w:val="20"/>
          <w:szCs w:val="24"/>
        </w:rPr>
        <w:t>&lt;!-- Mailiable Address --&gt;</w:t>
      </w:r>
      <w:r w:rsidRPr="00F45FF8">
        <w:rPr>
          <w:rFonts w:ascii="Courier New" w:hAnsi="Courier New" w:cs="Courier New"/>
          <w:sz w:val="20"/>
          <w:szCs w:val="24"/>
        </w:rPr>
        <w:br/>
        <w:t>&lt;xsd:simpleType name="MailableAddress_type"&gt;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Identifies whether an addresses receives USPS mail</w:t>
      </w:r>
      <w:r w:rsidR="00CA07DB" w:rsidRPr="00F45FF8">
        <w:rPr>
          <w:rFonts w:ascii="Courier New" w:hAnsi="Courier New" w:cs="Courier New"/>
          <w:sz w:val="20"/>
          <w:szCs w:val="24"/>
        </w:rPr>
        <w:t xml:space="preserve"> </w:t>
      </w:r>
      <w:r w:rsidRPr="00F45FF8">
        <w:rPr>
          <w:rFonts w:ascii="Courier New" w:hAnsi="Courier New" w:cs="Courier New"/>
          <w:sz w:val="20"/>
          <w:szCs w:val="24"/>
        </w:rPr>
        <w:t>delivery (that is, the address is occupiable, and the USPS provides on-premises USPS</w:t>
      </w:r>
      <w:r w:rsidR="00CA07DB" w:rsidRPr="00F45FF8">
        <w:rPr>
          <w:rFonts w:ascii="Courier New" w:hAnsi="Courier New" w:cs="Courier New"/>
          <w:sz w:val="20"/>
          <w:szCs w:val="24"/>
        </w:rPr>
        <w:t xml:space="preserve"> </w:t>
      </w:r>
      <w:r w:rsidRPr="00F45FF8">
        <w:rPr>
          <w:rFonts w:ascii="Courier New" w:hAnsi="Courier New" w:cs="Courier New"/>
          <w:sz w:val="20"/>
          <w:szCs w:val="24"/>
        </w:rPr>
        <w:t>mail delivery to it). &lt;/xsd:documentation&gt;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&lt;xsd:enumeration value="Yes"&gt;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&lt;xsd:documentation&gt;The USPS delivers mail to this address.</w:t>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&lt;xsd:enumeration value="No"&gt;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&lt;xsd:documentation&gt;The USPS does not deliver mail to this address.</w:t>
      </w:r>
      <w:r w:rsidRPr="00F45FF8">
        <w:rPr>
          <w:rFonts w:ascii="Courier New" w:hAnsi="Courier New" w:cs="Courier New"/>
          <w:sz w:val="20"/>
          <w:szCs w:val="24"/>
        </w:rPr>
        <w:br/>
      </w:r>
      <w:r w:rsidRPr="00F45FF8">
        <w:rPr>
          <w:rFonts w:ascii="Courier New" w:hAnsi="Courier New" w:cs="Courier New"/>
          <w:sz w:val="20"/>
          <w:szCs w:val="24"/>
        </w:rPr>
        <w:tab/>
      </w:r>
      <w:r w:rsidRPr="00F45FF8">
        <w:rPr>
          <w:rFonts w:ascii="Courier New" w:hAnsi="Courier New" w:cs="Courier New"/>
          <w:sz w:val="20"/>
          <w:szCs w:val="24"/>
        </w:rPr>
        <w:tab/>
      </w:r>
      <w:r w:rsidRPr="00F45FF8">
        <w:rPr>
          <w:rFonts w:ascii="Courier New" w:hAnsi="Courier New" w:cs="Courier New"/>
          <w:sz w:val="20"/>
          <w:szCs w:val="24"/>
        </w:rPr>
        <w:tab/>
      </w:r>
      <w:r w:rsidRPr="00F45FF8">
        <w:rPr>
          <w:rFonts w:ascii="Courier New" w:hAnsi="Courier New" w:cs="Courier New"/>
          <w:sz w:val="20"/>
          <w:szCs w:val="24"/>
        </w:rPr>
        <w:tab/>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&lt;xsd:enumeration value="Unknown"&gt;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&lt;xsd:documentation&gt;It is unknown whether the USPS delivers mail to this</w:t>
      </w:r>
      <w:r w:rsidR="00CA07DB" w:rsidRPr="00F45FF8">
        <w:rPr>
          <w:rFonts w:ascii="Courier New" w:hAnsi="Courier New" w:cs="Courier New"/>
          <w:sz w:val="20"/>
          <w:szCs w:val="24"/>
        </w:rPr>
        <w:t xml:space="preserve"> </w:t>
      </w:r>
      <w:r w:rsidRPr="00F45FF8">
        <w:rPr>
          <w:rFonts w:ascii="Courier New" w:hAnsi="Courier New" w:cs="Courier New"/>
          <w:sz w:val="20"/>
          <w:szCs w:val="24"/>
        </w:rPr>
        <w:t>address.&lt;/xsd:documentation&gt;</w:t>
      </w:r>
      <w:r w:rsidRPr="00F45FF8">
        <w:rPr>
          <w:rFonts w:ascii="Courier New" w:hAnsi="Courier New" w:cs="Courier New"/>
          <w:sz w:val="20"/>
          <w:szCs w:val="24"/>
        </w:rPr>
        <w:br/>
      </w:r>
      <w:r w:rsidR="00CA07DB"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 Address Side and Range Types --&gt;</w:t>
      </w:r>
      <w:r w:rsidRPr="00F45FF8">
        <w:rPr>
          <w:rFonts w:ascii="Courier New" w:hAnsi="Courier New" w:cs="Courier New"/>
          <w:sz w:val="20"/>
          <w:szCs w:val="24"/>
        </w:rPr>
        <w:br/>
        <w:t>&lt;xsd:simpleType name="AddressSideOfStreet_type"&gt;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side of the transportation segment (right , left,</w:t>
      </w:r>
      <w:r w:rsidR="001E60F1" w:rsidRPr="00F45FF8">
        <w:rPr>
          <w:rFonts w:ascii="Courier New" w:hAnsi="Courier New" w:cs="Courier New"/>
          <w:sz w:val="20"/>
          <w:szCs w:val="24"/>
        </w:rPr>
        <w:t xml:space="preserve"> </w:t>
      </w:r>
      <w:r w:rsidRPr="00F45FF8">
        <w:rPr>
          <w:rFonts w:ascii="Courier New" w:hAnsi="Courier New" w:cs="Courier New"/>
          <w:sz w:val="20"/>
          <w:szCs w:val="24"/>
        </w:rPr>
        <w:t>both, none, unknown) on which the address is located. U.S. Federal Geographic Data</w:t>
      </w:r>
      <w:r w:rsidRPr="00F45FF8">
        <w:rPr>
          <w:rFonts w:ascii="Courier New" w:hAnsi="Courier New" w:cs="Courier New"/>
          <w:sz w:val="20"/>
          <w:szCs w:val="24"/>
        </w:rPr>
        <w:tab/>
        <w:t>Committee, "Framework Data Content Standard Part 7: Transportation base," sections</w:t>
      </w:r>
      <w:r w:rsidR="001E60F1" w:rsidRPr="00F45FF8">
        <w:rPr>
          <w:rFonts w:ascii="Courier New" w:hAnsi="Courier New" w:cs="Courier New"/>
          <w:sz w:val="20"/>
          <w:szCs w:val="24"/>
        </w:rPr>
        <w:t xml:space="preserve"> </w:t>
      </w:r>
      <w:r w:rsidRPr="00F45FF8">
        <w:rPr>
          <w:rFonts w:ascii="Courier New" w:hAnsi="Courier New" w:cs="Courier New"/>
          <w:sz w:val="20"/>
          <w:szCs w:val="24"/>
        </w:rPr>
        <w:t>7.3.2 and B.3.6 &lt;/xsd:documentation&gt;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t>&lt;xsd:enumeration value="right"&gt;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is related to the right side of the street.</w:t>
      </w:r>
      <w:r w:rsidRPr="00F45FF8">
        <w:rPr>
          <w:rFonts w:ascii="Courier New" w:hAnsi="Courier New" w:cs="Courier New"/>
          <w:sz w:val="20"/>
          <w:szCs w:val="24"/>
        </w:rPr>
        <w:br/>
      </w:r>
      <w:r w:rsidR="001E60F1" w:rsidRPr="00F45FF8">
        <w:rPr>
          <w:rFonts w:ascii="Courier New" w:hAnsi="Courier New" w:cs="Courier New"/>
          <w:sz w:val="20"/>
          <w:szCs w:val="24"/>
        </w:rPr>
        <w:lastRenderedPageBreak/>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value="left"&gt;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is related to the left side of the street.</w:t>
      </w:r>
      <w:r w:rsidRPr="00F45FF8">
        <w:rPr>
          <w:rFonts w:ascii="Courier New" w:hAnsi="Courier New" w:cs="Courier New"/>
          <w:sz w:val="20"/>
          <w:szCs w:val="24"/>
        </w:rPr>
        <w:br/>
        <w:t>&lt;/xsd:documentation&gt;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value="both"&gt;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pertains to both sides of the street.</w:t>
      </w:r>
      <w:r w:rsidRPr="00F45FF8">
        <w:rPr>
          <w:rFonts w:ascii="Courier New" w:hAnsi="Courier New" w:cs="Courier New"/>
          <w:sz w:val="20"/>
          <w:szCs w:val="24"/>
        </w:rPr>
        <w:tab/>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value="none"&gt;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1E60F1" w:rsidRPr="00F45FF8">
        <w:rPr>
          <w:rFonts w:ascii="Courier New" w:hAnsi="Courier New" w:cs="Courier New"/>
          <w:sz w:val="20"/>
          <w:szCs w:val="24"/>
        </w:rPr>
        <w:t xml:space="preserve">  </w:t>
      </w:r>
      <w:r w:rsidRPr="00F45FF8">
        <w:rPr>
          <w:rFonts w:ascii="Courier New" w:hAnsi="Courier New" w:cs="Courier New"/>
          <w:sz w:val="20"/>
          <w:szCs w:val="24"/>
        </w:rPr>
        <w:t>&lt;xsd:documentation&gt;The address is not on either or both sides of the street or</w:t>
      </w:r>
      <w:r w:rsidR="001E60F1" w:rsidRPr="00F45FF8">
        <w:rPr>
          <w:rFonts w:ascii="Courier New" w:hAnsi="Courier New" w:cs="Courier New"/>
          <w:sz w:val="20"/>
          <w:szCs w:val="24"/>
        </w:rPr>
        <w:t xml:space="preserve"> </w:t>
      </w:r>
      <w:r w:rsidRPr="00F45FF8">
        <w:rPr>
          <w:rFonts w:ascii="Courier New" w:hAnsi="Courier New" w:cs="Courier New"/>
          <w:sz w:val="20"/>
          <w:szCs w:val="24"/>
        </w:rPr>
        <w:t xml:space="preserve">the concept of side of street does not apply to the address. For </w:t>
      </w:r>
      <w:r w:rsidR="001E60F1" w:rsidRPr="00F45FF8">
        <w:rPr>
          <w:rFonts w:ascii="Courier New" w:hAnsi="Courier New" w:cs="Courier New"/>
          <w:sz w:val="20"/>
          <w:szCs w:val="24"/>
        </w:rPr>
        <w:t>instance,</w:t>
      </w:r>
      <w:r w:rsidRPr="00F45FF8">
        <w:rPr>
          <w:rFonts w:ascii="Courier New" w:hAnsi="Courier New" w:cs="Courier New"/>
          <w:sz w:val="20"/>
          <w:szCs w:val="24"/>
        </w:rPr>
        <w:t xml:space="preserve"> an</w:t>
      </w:r>
      <w:r w:rsidR="001E60F1" w:rsidRPr="00F45FF8">
        <w:rPr>
          <w:rFonts w:ascii="Courier New" w:hAnsi="Courier New" w:cs="Courier New"/>
          <w:sz w:val="20"/>
          <w:szCs w:val="24"/>
        </w:rPr>
        <w:t xml:space="preserve"> </w:t>
      </w:r>
      <w:r w:rsidRPr="00F45FF8">
        <w:rPr>
          <w:rFonts w:ascii="Courier New" w:hAnsi="Courier New" w:cs="Courier New"/>
          <w:sz w:val="20"/>
          <w:szCs w:val="24"/>
        </w:rPr>
        <w:t>intersection address would have a</w:t>
      </w:r>
      <w:r w:rsidR="001E60F1" w:rsidRPr="00F45FF8">
        <w:rPr>
          <w:rFonts w:ascii="Courier New" w:hAnsi="Courier New" w:cs="Courier New"/>
          <w:sz w:val="20"/>
          <w:szCs w:val="24"/>
        </w:rPr>
        <w:t>n</w:t>
      </w:r>
      <w:r w:rsidRPr="00F45FF8">
        <w:rPr>
          <w:rFonts w:ascii="Courier New" w:hAnsi="Courier New" w:cs="Courier New"/>
          <w:sz w:val="20"/>
          <w:szCs w:val="24"/>
        </w:rPr>
        <w:t xml:space="preserve"> Ad</w:t>
      </w:r>
      <w:r w:rsidR="001E60F1" w:rsidRPr="00F45FF8">
        <w:rPr>
          <w:rFonts w:ascii="Courier New" w:hAnsi="Courier New" w:cs="Courier New"/>
          <w:sz w:val="20"/>
          <w:szCs w:val="24"/>
        </w:rPr>
        <w:t>dress</w:t>
      </w:r>
      <w:r w:rsidR="00CC6A0D" w:rsidRPr="00F45FF8">
        <w:rPr>
          <w:rFonts w:ascii="Courier New" w:hAnsi="Courier New" w:cs="Courier New"/>
          <w:sz w:val="20"/>
          <w:szCs w:val="24"/>
        </w:rPr>
        <w:t xml:space="preserve">SideOfStreet of none.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value="unknown"/&gt;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name="AddressRangeSide_type"&gt;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side of the transportation segment (right , left,</w:t>
      </w:r>
      <w:r w:rsidR="00CC6A0D" w:rsidRPr="00F45FF8">
        <w:rPr>
          <w:rFonts w:ascii="Courier New" w:hAnsi="Courier New" w:cs="Courier New"/>
          <w:sz w:val="20"/>
          <w:szCs w:val="24"/>
        </w:rPr>
        <w:t xml:space="preserve"> </w:t>
      </w:r>
      <w:r w:rsidRPr="00F45FF8">
        <w:rPr>
          <w:rFonts w:ascii="Courier New" w:hAnsi="Courier New" w:cs="Courier New"/>
          <w:sz w:val="20"/>
          <w:szCs w:val="24"/>
        </w:rPr>
        <w:t xml:space="preserve">both, none, unknown) on which the address range applies. </w:t>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&lt;xsd:restriction base="xsd:string"&gt;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value="right"&gt;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is related to the right side of the street.&lt;/xsd:documentation&gt;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value="left"&gt;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is related to the left side of the street.&lt;/xsd:documentation&gt;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value="both"&gt;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pertains to both sides of the street.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value="none"&gt;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&lt;xsd:documentation&gt;The address is not on either or both sides of the street or</w:t>
      </w:r>
      <w:r w:rsidR="00CC6A0D" w:rsidRPr="00F45FF8">
        <w:rPr>
          <w:rFonts w:ascii="Courier New" w:hAnsi="Courier New" w:cs="Courier New"/>
          <w:sz w:val="20"/>
          <w:szCs w:val="24"/>
        </w:rPr>
        <w:t xml:space="preserve"> </w:t>
      </w:r>
      <w:r w:rsidRPr="00F45FF8">
        <w:rPr>
          <w:rFonts w:ascii="Courier New" w:hAnsi="Courier New" w:cs="Courier New"/>
          <w:sz w:val="20"/>
          <w:szCs w:val="24"/>
        </w:rPr>
        <w:t xml:space="preserve">the concept of side of street does not apply to the address. For </w:t>
      </w:r>
      <w:r w:rsidR="00CC6A0D" w:rsidRPr="00F45FF8">
        <w:rPr>
          <w:rFonts w:ascii="Courier New" w:hAnsi="Courier New" w:cs="Courier New"/>
          <w:sz w:val="20"/>
          <w:szCs w:val="24"/>
        </w:rPr>
        <w:lastRenderedPageBreak/>
        <w:t>instance,</w:t>
      </w:r>
      <w:r w:rsidRPr="00F45FF8">
        <w:rPr>
          <w:rFonts w:ascii="Courier New" w:hAnsi="Courier New" w:cs="Courier New"/>
          <w:sz w:val="20"/>
          <w:szCs w:val="24"/>
        </w:rPr>
        <w:t xml:space="preserve"> an</w:t>
      </w:r>
      <w:r w:rsidR="00CC6A0D" w:rsidRPr="00F45FF8">
        <w:rPr>
          <w:rFonts w:ascii="Courier New" w:hAnsi="Courier New" w:cs="Courier New"/>
          <w:sz w:val="20"/>
          <w:szCs w:val="24"/>
        </w:rPr>
        <w:t xml:space="preserve"> </w:t>
      </w:r>
      <w:r w:rsidRPr="00F45FF8">
        <w:rPr>
          <w:rFonts w:ascii="Courier New" w:hAnsi="Courier New" w:cs="Courier New"/>
          <w:sz w:val="20"/>
          <w:szCs w:val="24"/>
        </w:rPr>
        <w:t>intersection address would have a</w:t>
      </w:r>
      <w:r w:rsidR="00CC6A0D" w:rsidRPr="00F45FF8">
        <w:rPr>
          <w:rFonts w:ascii="Courier New" w:hAnsi="Courier New" w:cs="Courier New"/>
          <w:sz w:val="20"/>
          <w:szCs w:val="24"/>
        </w:rPr>
        <w:t>n</w:t>
      </w:r>
      <w:r w:rsidRPr="00F45FF8">
        <w:rPr>
          <w:rFonts w:ascii="Courier New" w:hAnsi="Courier New" w:cs="Courier New"/>
          <w:sz w:val="20"/>
          <w:szCs w:val="24"/>
        </w:rPr>
        <w:t xml:space="preserve"> AddressSideOfStreet of none.</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&lt;xsd:enumeration value="unknown"/&gt;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00CC6A0D" w:rsidRPr="00F45FF8">
        <w:rPr>
          <w:rFonts w:ascii="Courier New" w:hAnsi="Courier New" w:cs="Courier New"/>
          <w:sz w:val="20"/>
          <w:szCs w:val="24"/>
        </w:rPr>
        <w:br/>
      </w:r>
      <w:r w:rsidRPr="00F45FF8">
        <w:rPr>
          <w:rFonts w:ascii="Courier New" w:hAnsi="Courier New" w:cs="Courier New"/>
          <w:sz w:val="20"/>
          <w:szCs w:val="24"/>
        </w:rPr>
        <w:br/>
        <w:t>&lt;xsd:simpleType name="AddressRangeParity_type"&gt;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CC6A0D"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set of Address Number Parity values specified in</w:t>
      </w:r>
      <w:r w:rsidR="00CC6A0D" w:rsidRPr="00F45FF8">
        <w:rPr>
          <w:rFonts w:ascii="Courier New" w:hAnsi="Courier New" w:cs="Courier New"/>
          <w:sz w:val="20"/>
          <w:szCs w:val="24"/>
        </w:rPr>
        <w:t xml:space="preserve"> </w:t>
      </w:r>
      <w:r w:rsidRPr="00F45FF8">
        <w:rPr>
          <w:rFonts w:ascii="Courier New" w:hAnsi="Courier New" w:cs="Courier New"/>
          <w:sz w:val="20"/>
          <w:szCs w:val="24"/>
        </w:rPr>
        <w:t>the Address Reference System Numbering Rules for the Address Numbers in an address</w:t>
      </w:r>
      <w:r w:rsidR="00CC6A0D" w:rsidRPr="00F45FF8">
        <w:rPr>
          <w:rFonts w:ascii="Courier New" w:hAnsi="Courier New" w:cs="Courier New"/>
          <w:sz w:val="20"/>
          <w:szCs w:val="24"/>
        </w:rPr>
        <w:t xml:space="preserve"> </w:t>
      </w:r>
      <w:r w:rsidRPr="00F45FF8">
        <w:rPr>
          <w:rFonts w:ascii="Courier New" w:hAnsi="Courier New" w:cs="Courier New"/>
          <w:sz w:val="20"/>
          <w:szCs w:val="24"/>
        </w:rPr>
        <w:t>range. &lt;/xsd:documentation&gt;</w:t>
      </w:r>
    </w:p>
    <w:p w:rsidR="009F12F2" w:rsidRPr="00AA744B" w:rsidRDefault="002A21B9" w:rsidP="009F12F2">
      <w:pPr>
        <w:pStyle w:val="NoSpacing"/>
        <w:rPr>
          <w:rFonts w:ascii="Courier New" w:hAnsi="Courier New" w:cs="Courier New"/>
          <w:sz w:val="20"/>
          <w:szCs w:val="20"/>
        </w:rPr>
      </w:pPr>
      <w:r w:rsidRPr="009F12F2">
        <w:rPr>
          <w:rStyle w:val="NoSpacingChar"/>
        </w:rPr>
        <w:t>&lt;/xsd:annotation&gt;</w:t>
      </w:r>
      <w:r w:rsidRPr="009F12F2">
        <w:rPr>
          <w:rStyle w:val="NoSpacingChar"/>
        </w:rPr>
        <w:br/>
        <w:t>&lt;xsd:restriction base="xsd:string"&gt;</w:t>
      </w:r>
      <w:r w:rsidRPr="009F12F2">
        <w:rPr>
          <w:rStyle w:val="NoSpacingChar"/>
        </w:rPr>
        <w:br/>
      </w:r>
      <w:r w:rsidR="00CC6A0D" w:rsidRPr="009F12F2">
        <w:rPr>
          <w:rStyle w:val="NoSpacingChar"/>
        </w:rPr>
        <w:t xml:space="preserve"> </w:t>
      </w:r>
      <w:r w:rsidRPr="009F12F2">
        <w:rPr>
          <w:rStyle w:val="NoSpacingChar"/>
        </w:rPr>
        <w:t>&lt;xsd:pattern value=".*"/&gt;</w:t>
      </w:r>
      <w:r w:rsidRPr="009F12F2">
        <w:rPr>
          <w:rStyle w:val="NoSpacingChar"/>
        </w:rPr>
        <w:br/>
      </w:r>
      <w:r w:rsidR="00CC6A0D" w:rsidRPr="009F12F2">
        <w:rPr>
          <w:rStyle w:val="NoSpacingChar"/>
        </w:rPr>
        <w:t xml:space="preserve"> </w:t>
      </w:r>
      <w:r w:rsidRPr="009F12F2">
        <w:rPr>
          <w:rStyle w:val="NoSpacingChar"/>
        </w:rPr>
        <w:t>&lt;xsd:enumeration value="even"&gt;</w:t>
      </w:r>
      <w:r w:rsidRPr="009F12F2">
        <w:rPr>
          <w:rStyle w:val="NoSpacingChar"/>
        </w:rPr>
        <w:br/>
      </w:r>
      <w:r w:rsidR="00CC6A0D" w:rsidRPr="009F12F2">
        <w:rPr>
          <w:rStyle w:val="NoSpacingChar"/>
        </w:rPr>
        <w:t xml:space="preserve"> </w:t>
      </w:r>
      <w:r w:rsidR="00F97E5C" w:rsidRPr="009F12F2">
        <w:rPr>
          <w:rStyle w:val="NoSpacingChar"/>
        </w:rPr>
        <w:t xml:space="preserve"> </w:t>
      </w:r>
      <w:r w:rsidRPr="009F12F2">
        <w:rPr>
          <w:rStyle w:val="NoSpacingChar"/>
        </w:rPr>
        <w:t>&lt;xsd:annotation&gt;</w:t>
      </w:r>
      <w:r w:rsidRPr="009F12F2">
        <w:rPr>
          <w:rStyle w:val="NoSpacingChar"/>
        </w:rPr>
        <w:br/>
      </w:r>
      <w:r w:rsidR="00CC6A0D" w:rsidRPr="009F12F2">
        <w:rPr>
          <w:rStyle w:val="NoSpacingChar"/>
        </w:rPr>
        <w:t xml:space="preserve"> </w:t>
      </w:r>
      <w:r w:rsidR="00F97E5C" w:rsidRPr="009F12F2">
        <w:rPr>
          <w:rStyle w:val="NoSpacingChar"/>
        </w:rPr>
        <w:t xml:space="preserve"> </w:t>
      </w:r>
      <w:r w:rsidR="00CC6A0D" w:rsidRPr="009F12F2">
        <w:rPr>
          <w:rStyle w:val="NoSpacingChar"/>
        </w:rPr>
        <w:t xml:space="preserve"> </w:t>
      </w:r>
      <w:r w:rsidRPr="009F12F2">
        <w:rPr>
          <w:rStyle w:val="NoSpacingChar"/>
        </w:rPr>
        <w:t>&lt;xsd:documentation&gt; All Address Numbers in the range have an Address Number</w:t>
      </w:r>
      <w:r w:rsidR="00F97E5C" w:rsidRPr="009F12F2">
        <w:rPr>
          <w:rStyle w:val="NoSpacingChar"/>
        </w:rPr>
        <w:t xml:space="preserve"> </w:t>
      </w:r>
      <w:r w:rsidRPr="009F12F2">
        <w:rPr>
          <w:rStyle w:val="NoSpacingChar"/>
        </w:rPr>
        <w:t>Parity of "even". &lt;/xsd:documentation&gt;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&lt;/xsd:enumeration&gt;</w:t>
      </w:r>
      <w:r w:rsidRPr="009F12F2">
        <w:rPr>
          <w:rStyle w:val="NoSpacingChar"/>
        </w:rPr>
        <w:br/>
      </w:r>
      <w:r w:rsidR="00F97E5C" w:rsidRPr="009F12F2">
        <w:rPr>
          <w:rStyle w:val="NoSpacingChar"/>
        </w:rPr>
        <w:t xml:space="preserve"> </w:t>
      </w:r>
      <w:r w:rsidRPr="009F12F2">
        <w:rPr>
          <w:rStyle w:val="NoSpacingChar"/>
        </w:rPr>
        <w:t>&lt;xsd:enumeration value="odd"&gt;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&lt;xsd:documentation&gt; All Address Numbers in the range have an Address Number</w:t>
      </w:r>
      <w:r w:rsidR="00F97E5C" w:rsidRPr="009F12F2">
        <w:rPr>
          <w:rStyle w:val="NoSpacingChar"/>
        </w:rPr>
        <w:t xml:space="preserve"> </w:t>
      </w:r>
      <w:r w:rsidRPr="009F12F2">
        <w:rPr>
          <w:rStyle w:val="NoSpacingChar"/>
        </w:rPr>
        <w:t>Parity of "odd". &lt;/xsd:documentation&gt;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&lt;/xsd:enumeration&gt;</w:t>
      </w:r>
      <w:r w:rsidRPr="009F12F2">
        <w:rPr>
          <w:rStyle w:val="NoSpacingChar"/>
        </w:rPr>
        <w:br/>
      </w:r>
      <w:r w:rsidR="00F97E5C" w:rsidRPr="009F12F2">
        <w:rPr>
          <w:rStyle w:val="NoSpacingChar"/>
        </w:rPr>
        <w:t xml:space="preserve"> </w:t>
      </w:r>
      <w:r w:rsidRPr="009F12F2">
        <w:rPr>
          <w:rStyle w:val="NoSpacingChar"/>
        </w:rPr>
        <w:t>&lt;xsd:enumeration value="both"&gt;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&lt;xsd:documentation&gt; Both even and odd Address Numbers are found in the range.&lt;/xsd:documentation&gt;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&lt;/xsd:enumeration&gt;</w:t>
      </w:r>
      <w:r w:rsidRPr="009F12F2">
        <w:rPr>
          <w:rStyle w:val="NoSpacingChar"/>
        </w:rPr>
        <w:br/>
      </w:r>
      <w:r w:rsidR="00F97E5C" w:rsidRPr="009F12F2">
        <w:rPr>
          <w:rStyle w:val="NoSpacingChar"/>
        </w:rPr>
        <w:t xml:space="preserve"> </w:t>
      </w:r>
      <w:r w:rsidRPr="009F12F2">
        <w:rPr>
          <w:rStyle w:val="NoSpacingChar"/>
        </w:rPr>
        <w:t>&lt;xsd:enumeration value="none"&gt;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&lt;xsd:documentation&gt; No Address Number is found within the range.&lt;/xsd:documentation&gt;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t>&lt;/xsd:enumeration&gt;</w:t>
      </w:r>
      <w:r w:rsidRPr="009F12F2">
        <w:rPr>
          <w:rStyle w:val="NoSpacingChar"/>
        </w:rPr>
        <w:br/>
        <w:t>&lt;xsd:enumeration value="unknown"&gt;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&lt;xsd:documentation&gt;The parity of the Address Numbers in the range in not known.&lt;/xsd:documentation&gt;</w:t>
      </w:r>
      <w:r w:rsidRPr="009F12F2">
        <w:rPr>
          <w:rStyle w:val="NoSpacingChar"/>
        </w:rPr>
        <w:br/>
      </w:r>
      <w:r w:rsidR="00F97E5C" w:rsidRPr="009F12F2">
        <w:rPr>
          <w:rStyle w:val="NoSpacingChar"/>
        </w:rPr>
        <w:t xml:space="preserve">   </w:t>
      </w:r>
      <w:r w:rsidRPr="009F12F2">
        <w:rPr>
          <w:rStyle w:val="NoSpacingChar"/>
        </w:rPr>
        <w:t>&lt;/xsd:annotation&gt;</w:t>
      </w:r>
      <w:r w:rsidRPr="009F12F2">
        <w:rPr>
          <w:rStyle w:val="NoSpacingChar"/>
        </w:rPr>
        <w:br/>
      </w:r>
      <w:r w:rsidR="00F97E5C" w:rsidRPr="009F12F2">
        <w:rPr>
          <w:rStyle w:val="NoSpacingChar"/>
        </w:rPr>
        <w:t xml:space="preserve">  </w:t>
      </w:r>
      <w:r w:rsidRPr="009F12F2">
        <w:rPr>
          <w:rStyle w:val="NoSpacingChar"/>
        </w:rPr>
        <w:t>&lt;/xsd:enumeration&gt;</w:t>
      </w:r>
      <w:r w:rsidRPr="009F12F2">
        <w:rPr>
          <w:rStyle w:val="NoSpacingChar"/>
        </w:rPr>
        <w:br/>
      </w:r>
      <w:r w:rsidR="00F97E5C" w:rsidRPr="009F12F2">
        <w:rPr>
          <w:rStyle w:val="NoSpacingChar"/>
        </w:rPr>
        <w:t xml:space="preserve"> </w:t>
      </w:r>
      <w:r w:rsidRPr="009F12F2">
        <w:rPr>
          <w:rStyle w:val="NoSpacingChar"/>
        </w:rPr>
        <w:t>&lt;/xsd:restriction&gt;</w:t>
      </w:r>
      <w:r w:rsidRPr="009F12F2">
        <w:rPr>
          <w:rStyle w:val="NoSpacingChar"/>
        </w:rPr>
        <w:br/>
        <w:t>&lt;/xsd:simpleType&gt;</w:t>
      </w:r>
      <w:r w:rsidR="00F97E5C" w:rsidRPr="009F12F2">
        <w:rPr>
          <w:rStyle w:val="NoSpacingChar"/>
        </w:rPr>
        <w:br/>
      </w:r>
      <w:r w:rsidR="00F97E5C">
        <w:rPr>
          <w:rFonts w:ascii="Courier New" w:hAnsi="Courier New" w:cs="Courier New"/>
          <w:color w:val="000000"/>
          <w:sz w:val="20"/>
          <w:szCs w:val="24"/>
        </w:rPr>
        <w:br/>
      </w:r>
      <w:r w:rsidRPr="002A21B9">
        <w:rPr>
          <w:rFonts w:ascii="Courier New" w:hAnsi="Courier New" w:cs="Courier New"/>
          <w:color w:val="006400"/>
          <w:sz w:val="20"/>
          <w:szCs w:val="24"/>
        </w:rPr>
        <w:t>&lt;!-- Address Date, Lifecycle and Status Types --&gt;</w:t>
      </w:r>
      <w:r w:rsidRPr="002A21B9">
        <w:rPr>
          <w:rFonts w:ascii="Courier New" w:hAnsi="Courier New" w:cs="Courier New"/>
          <w:color w:val="000000"/>
          <w:sz w:val="20"/>
          <w:szCs w:val="24"/>
        </w:rPr>
        <w:br/>
      </w:r>
      <w:r w:rsidR="00F97E5C">
        <w:rPr>
          <w:rFonts w:ascii="Courier New" w:hAnsi="Courier New" w:cs="Courier New"/>
          <w:color w:val="003296"/>
          <w:sz w:val="20"/>
          <w:szCs w:val="24"/>
        </w:rPr>
        <w:t>&lt;</w:t>
      </w:r>
      <w:r w:rsidRPr="002A21B9">
        <w:rPr>
          <w:rFonts w:ascii="Courier New" w:hAnsi="Courier New" w:cs="Courier New"/>
          <w:color w:val="003296"/>
          <w:sz w:val="20"/>
          <w:szCs w:val="24"/>
        </w:rPr>
        <w:t>xsd:simpleType</w:t>
      </w:r>
      <w:r w:rsidRPr="002A21B9">
        <w:rPr>
          <w:rFonts w:ascii="Courier New" w:hAnsi="Courier New" w:cs="Courier New"/>
          <w:color w:val="F5844C"/>
          <w:sz w:val="20"/>
          <w:szCs w:val="24"/>
        </w:rPr>
        <w:t xml:space="preserve"> name</w:t>
      </w:r>
      <w:r w:rsidRPr="002A21B9">
        <w:rPr>
          <w:rFonts w:ascii="Courier New" w:hAnsi="Courier New" w:cs="Courier New"/>
          <w:color w:val="FF8040"/>
          <w:sz w:val="20"/>
          <w:szCs w:val="24"/>
        </w:rPr>
        <w:t>=</w:t>
      </w:r>
      <w:r w:rsidRPr="002A21B9">
        <w:rPr>
          <w:rFonts w:ascii="Courier New" w:hAnsi="Courier New" w:cs="Courier New"/>
          <w:color w:val="993300"/>
          <w:sz w:val="20"/>
          <w:szCs w:val="24"/>
        </w:rPr>
        <w:t>"OfficialStatus_type"</w:t>
      </w:r>
      <w:r w:rsidRPr="002A21B9">
        <w:rPr>
          <w:rFonts w:ascii="Courier New" w:hAnsi="Courier New" w:cs="Courier New"/>
          <w:color w:val="000096"/>
          <w:sz w:val="20"/>
          <w:szCs w:val="24"/>
        </w:rPr>
        <w:t>&gt;</w:t>
      </w:r>
      <w:r w:rsidRPr="002A21B9">
        <w:rPr>
          <w:rFonts w:ascii="Courier New" w:hAnsi="Courier New" w:cs="Courier New"/>
          <w:color w:val="000000"/>
          <w:sz w:val="20"/>
          <w:szCs w:val="24"/>
        </w:rPr>
        <w:br/>
      </w:r>
      <w:r w:rsidR="00F97E5C">
        <w:rPr>
          <w:rFonts w:ascii="Courier New" w:hAnsi="Courier New" w:cs="Courier New"/>
          <w:color w:val="003296"/>
          <w:sz w:val="20"/>
          <w:szCs w:val="24"/>
        </w:rPr>
        <w:lastRenderedPageBreak/>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Whether the address, street name, landmark name, or</w:t>
      </w:r>
      <w:r w:rsidRPr="00F45FF8">
        <w:rPr>
          <w:rFonts w:ascii="Courier New" w:hAnsi="Courier New" w:cs="Courier New"/>
          <w:sz w:val="20"/>
          <w:szCs w:val="24"/>
        </w:rPr>
        <w:tab/>
        <w:t>place name is as given by the official addressing authority (official), or an</w:t>
      </w:r>
      <w:r w:rsidRPr="00F45FF8">
        <w:rPr>
          <w:rFonts w:ascii="Courier New" w:hAnsi="Courier New" w:cs="Courier New"/>
          <w:sz w:val="20"/>
          <w:szCs w:val="24"/>
        </w:rPr>
        <w:tab/>
        <w:t>alternate or alias (official or unofficial), or a verified error.&lt;/xsd:documentation&gt;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&lt;xsd:enumeration value="Official"&gt;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or name as designated by the Address Authority.&lt;/xsd:documentation&gt;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value="Alternate or Alias"&gt;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 An alternate or alias to the official address or name that</w:t>
      </w:r>
      <w:r w:rsidR="00F97E5C" w:rsidRPr="00F45FF8">
        <w:rPr>
          <w:rFonts w:ascii="Courier New" w:hAnsi="Courier New" w:cs="Courier New"/>
          <w:sz w:val="20"/>
          <w:szCs w:val="24"/>
        </w:rPr>
        <w:t xml:space="preserve"> </w:t>
      </w:r>
      <w:r w:rsidRPr="00F45FF8">
        <w:rPr>
          <w:rFonts w:ascii="Courier New" w:hAnsi="Courier New" w:cs="Courier New"/>
          <w:sz w:val="20"/>
          <w:szCs w:val="24"/>
        </w:rPr>
        <w:t xml:space="preserve">is also in official or popular use. The Related Address ID </w:t>
      </w:r>
      <w:proofErr w:type="gramStart"/>
      <w:r w:rsidRPr="00F45FF8">
        <w:rPr>
          <w:rFonts w:ascii="Courier New" w:hAnsi="Courier New" w:cs="Courier New"/>
          <w:sz w:val="20"/>
          <w:szCs w:val="24"/>
        </w:rPr>
        <w:t>can be used</w:t>
      </w:r>
      <w:proofErr w:type="gramEnd"/>
      <w:r w:rsidRPr="00F45FF8">
        <w:rPr>
          <w:rFonts w:ascii="Courier New" w:hAnsi="Courier New" w:cs="Courier New"/>
          <w:sz w:val="20"/>
          <w:szCs w:val="24"/>
        </w:rPr>
        <w:t xml:space="preserve"> to</w:t>
      </w:r>
      <w:r w:rsidR="00F97E5C" w:rsidRPr="00F45FF8">
        <w:rPr>
          <w:rFonts w:ascii="Courier New" w:hAnsi="Courier New" w:cs="Courier New"/>
          <w:sz w:val="20"/>
          <w:szCs w:val="24"/>
        </w:rPr>
        <w:t xml:space="preserve"> </w:t>
      </w:r>
      <w:r w:rsidRPr="00F45FF8">
        <w:rPr>
          <w:rFonts w:ascii="Courier New" w:hAnsi="Courier New" w:cs="Courier New"/>
          <w:sz w:val="20"/>
          <w:szCs w:val="24"/>
        </w:rPr>
        <w:t>link an alternate or alias to the Address ID of the official address. There</w:t>
      </w:r>
      <w:r w:rsidRPr="00F45FF8">
        <w:rPr>
          <w:rFonts w:ascii="Courier New" w:hAnsi="Courier New" w:cs="Courier New"/>
          <w:sz w:val="20"/>
          <w:szCs w:val="24"/>
        </w:rPr>
        <w:tab/>
        <w:t>are two types of alternate or alias names, official and unofficial, each of</w:t>
      </w:r>
      <w:r w:rsidR="00F97E5C" w:rsidRPr="00F45FF8">
        <w:rPr>
          <w:rFonts w:ascii="Courier New" w:hAnsi="Courier New" w:cs="Courier New"/>
          <w:sz w:val="20"/>
          <w:szCs w:val="24"/>
        </w:rPr>
        <w:t xml:space="preserve"> </w:t>
      </w:r>
      <w:r w:rsidRPr="00F45FF8">
        <w:rPr>
          <w:rFonts w:ascii="Courier New" w:hAnsi="Courier New" w:cs="Courier New"/>
          <w:sz w:val="20"/>
          <w:szCs w:val="24"/>
        </w:rPr>
        <w:t>which has subtypes. &lt;/xsd:documentation&gt;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value="Official Alternate or Alias"&gt;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 These are alternate names designated by an official Address</w:t>
      </w:r>
      <w:r w:rsidR="00F97E5C" w:rsidRPr="00F45FF8">
        <w:rPr>
          <w:rFonts w:ascii="Courier New" w:hAnsi="Courier New" w:cs="Courier New"/>
          <w:sz w:val="20"/>
          <w:szCs w:val="24"/>
        </w:rPr>
        <w:t xml:space="preserve"> </w:t>
      </w:r>
      <w:r w:rsidRPr="00F45FF8">
        <w:rPr>
          <w:rFonts w:ascii="Courier New" w:hAnsi="Courier New" w:cs="Courier New"/>
          <w:sz w:val="20"/>
          <w:szCs w:val="24"/>
        </w:rPr>
        <w:t>Authority. &lt;/xsd:documentation&gt;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value="Official Renaming Action of the Address Authority"&gt;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&lt;xsd:documentation&gt;An Address Authority may replace one address or name with</w:t>
      </w:r>
      <w:r w:rsidR="00F97E5C" w:rsidRPr="00F45FF8">
        <w:rPr>
          <w:rFonts w:ascii="Courier New" w:hAnsi="Courier New" w:cs="Courier New"/>
          <w:sz w:val="20"/>
          <w:szCs w:val="24"/>
        </w:rPr>
        <w:t xml:space="preserve"> </w:t>
      </w:r>
      <w:r w:rsidRPr="00F45FF8">
        <w:rPr>
          <w:rFonts w:ascii="Courier New" w:hAnsi="Courier New" w:cs="Courier New"/>
          <w:sz w:val="20"/>
          <w:szCs w:val="24"/>
        </w:rPr>
        <w:t xml:space="preserve">another, e.g. by renaming or renumbering. The prior, older address </w:t>
      </w:r>
      <w:proofErr w:type="gramStart"/>
      <w:r w:rsidRPr="00F45FF8">
        <w:rPr>
          <w:rFonts w:ascii="Courier New" w:hAnsi="Courier New" w:cs="Courier New"/>
          <w:sz w:val="20"/>
          <w:szCs w:val="24"/>
        </w:rPr>
        <w:t>should be</w:t>
      </w:r>
      <w:r w:rsidR="00F97E5C" w:rsidRPr="00F45FF8">
        <w:rPr>
          <w:rFonts w:ascii="Courier New" w:hAnsi="Courier New" w:cs="Courier New"/>
          <w:sz w:val="20"/>
          <w:szCs w:val="24"/>
        </w:rPr>
        <w:t xml:space="preserve"> </w:t>
      </w:r>
      <w:r w:rsidRPr="00F45FF8">
        <w:rPr>
          <w:rFonts w:ascii="Courier New" w:hAnsi="Courier New" w:cs="Courier New"/>
          <w:sz w:val="20"/>
          <w:szCs w:val="24"/>
        </w:rPr>
        <w:t>retained</w:t>
      </w:r>
      <w:proofErr w:type="gramEnd"/>
      <w:r w:rsidRPr="00F45FF8">
        <w:rPr>
          <w:rFonts w:ascii="Courier New" w:hAnsi="Courier New" w:cs="Courier New"/>
          <w:sz w:val="20"/>
          <w:szCs w:val="24"/>
        </w:rPr>
        <w:t xml:space="preserve"> as an alias, to provide for conversion to the new</w:t>
      </w:r>
      <w:r w:rsidR="00F97E5C" w:rsidRPr="00F45FF8">
        <w:rPr>
          <w:rFonts w:ascii="Courier New" w:hAnsi="Courier New" w:cs="Courier New"/>
          <w:sz w:val="20"/>
          <w:szCs w:val="24"/>
        </w:rPr>
        <w:t xml:space="preserve"> </w:t>
      </w:r>
      <w:r w:rsidRPr="00F45FF8">
        <w:rPr>
          <w:rFonts w:ascii="Courier New" w:hAnsi="Courier New" w:cs="Courier New"/>
          <w:sz w:val="20"/>
          <w:szCs w:val="24"/>
        </w:rPr>
        <w:t>address.</w:t>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value="Alternates Established by an Address Authority"&gt;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97E5C" w:rsidRPr="00F45FF8">
        <w:rPr>
          <w:rFonts w:ascii="Courier New" w:hAnsi="Courier New" w:cs="Courier New"/>
          <w:sz w:val="20"/>
          <w:szCs w:val="24"/>
        </w:rPr>
        <w:t xml:space="preserve">  </w:t>
      </w:r>
      <w:r w:rsidRPr="00F45FF8">
        <w:rPr>
          <w:rFonts w:ascii="Courier New" w:hAnsi="Courier New" w:cs="Courier New"/>
          <w:sz w:val="20"/>
          <w:szCs w:val="24"/>
        </w:rPr>
        <w:t>&lt;xsd:documentation&gt;An Address Authority may establish a name or number to be</w:t>
      </w:r>
      <w:r w:rsidR="00F97E5C" w:rsidRPr="00F45FF8">
        <w:rPr>
          <w:rFonts w:ascii="Courier New" w:hAnsi="Courier New" w:cs="Courier New"/>
          <w:sz w:val="20"/>
          <w:szCs w:val="24"/>
        </w:rPr>
        <w:t xml:space="preserve"> </w:t>
      </w:r>
      <w:r w:rsidRPr="00F45FF8">
        <w:rPr>
          <w:rFonts w:ascii="Courier New" w:hAnsi="Courier New" w:cs="Courier New"/>
          <w:sz w:val="20"/>
          <w:szCs w:val="24"/>
        </w:rPr>
        <w:t>used in addition to the official address or name. For example, a state</w:t>
      </w:r>
      <w:r w:rsidR="00F97E5C" w:rsidRPr="00F45FF8">
        <w:rPr>
          <w:rFonts w:ascii="Courier New" w:hAnsi="Courier New" w:cs="Courier New"/>
          <w:sz w:val="20"/>
          <w:szCs w:val="24"/>
        </w:rPr>
        <w:t xml:space="preserve"> </w:t>
      </w:r>
      <w:r w:rsidRPr="00F45FF8">
        <w:rPr>
          <w:rFonts w:ascii="Courier New" w:hAnsi="Courier New" w:cs="Courier New"/>
          <w:sz w:val="20"/>
          <w:szCs w:val="24"/>
        </w:rPr>
        <w:t>highway designation (State Highway 7) may be given to a locally-named road,</w:t>
      </w:r>
      <w:r w:rsidR="00F97E5C" w:rsidRPr="00F45FF8">
        <w:rPr>
          <w:rFonts w:ascii="Courier New" w:hAnsi="Courier New" w:cs="Courier New"/>
          <w:sz w:val="20"/>
          <w:szCs w:val="24"/>
        </w:rPr>
        <w:t xml:space="preserve"> </w:t>
      </w:r>
      <w:r w:rsidRPr="00F45FF8">
        <w:rPr>
          <w:rFonts w:ascii="Courier New" w:hAnsi="Courier New" w:cs="Courier New"/>
          <w:sz w:val="20"/>
          <w:szCs w:val="24"/>
        </w:rPr>
        <w:t>or a memorial name may be applied to an exis</w:t>
      </w:r>
      <w:r w:rsidR="00706365" w:rsidRPr="00F45FF8">
        <w:rPr>
          <w:rFonts w:ascii="Courier New" w:hAnsi="Courier New" w:cs="Courier New"/>
          <w:sz w:val="20"/>
          <w:szCs w:val="24"/>
        </w:rPr>
        <w:t xml:space="preserve">ting street by posting an </w:t>
      </w:r>
      <w:r w:rsidRPr="00F45FF8">
        <w:rPr>
          <w:rFonts w:ascii="Courier New" w:hAnsi="Courier New" w:cs="Courier New"/>
          <w:sz w:val="20"/>
          <w:szCs w:val="24"/>
        </w:rPr>
        <w:t xml:space="preserve">additional sign, while the local or original name </w:t>
      </w:r>
      <w:r w:rsidR="00706365" w:rsidRPr="00F45FF8">
        <w:rPr>
          <w:rFonts w:ascii="Courier New" w:hAnsi="Courier New" w:cs="Courier New"/>
          <w:sz w:val="20"/>
          <w:szCs w:val="24"/>
        </w:rPr>
        <w:t xml:space="preserve">and addresses continue to </w:t>
      </w:r>
      <w:r w:rsidRPr="00F45FF8">
        <w:rPr>
          <w:rFonts w:ascii="Courier New" w:hAnsi="Courier New" w:cs="Courier New"/>
          <w:sz w:val="20"/>
          <w:szCs w:val="24"/>
        </w:rPr>
        <w:t>be recognized as official.&lt;/xsd:documentation&gt;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value="Unofficial Alternate or Alias"&gt;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 These are addresses or names that are used by the public or</w:t>
      </w:r>
      <w:r w:rsidR="00706365" w:rsidRPr="00F45FF8">
        <w:rPr>
          <w:rFonts w:ascii="Courier New" w:hAnsi="Courier New" w:cs="Courier New"/>
          <w:sz w:val="20"/>
          <w:szCs w:val="24"/>
        </w:rPr>
        <w:t xml:space="preserve"> </w:t>
      </w:r>
      <w:r w:rsidRPr="00F45FF8">
        <w:rPr>
          <w:rFonts w:ascii="Courier New" w:hAnsi="Courier New" w:cs="Courier New"/>
          <w:sz w:val="20"/>
          <w:szCs w:val="24"/>
        </w:rPr>
        <w:t>by an individual, but are not recognized as official by the Address</w:t>
      </w:r>
      <w:r w:rsidR="00706365" w:rsidRPr="00F45FF8">
        <w:rPr>
          <w:rFonts w:ascii="Courier New" w:hAnsi="Courier New" w:cs="Courier New"/>
          <w:sz w:val="20"/>
          <w:szCs w:val="24"/>
        </w:rPr>
        <w:t xml:space="preserve"> </w:t>
      </w:r>
      <w:r w:rsidRPr="00F45FF8">
        <w:rPr>
          <w:rFonts w:ascii="Courier New" w:hAnsi="Courier New" w:cs="Courier New"/>
          <w:sz w:val="20"/>
          <w:szCs w:val="24"/>
        </w:rPr>
        <w:t>Authority. &lt;/xsd:documentation&gt;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value="Alternate Names Established by Colloquial Use in a Community"&gt;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706365">
        <w:rPr>
          <w:rFonts w:ascii="Courier New" w:hAnsi="Courier New" w:cs="Courier New"/>
          <w:color w:val="003296"/>
          <w:sz w:val="20"/>
          <w:szCs w:val="24"/>
        </w:rPr>
        <w:lastRenderedPageBreak/>
        <w:t xml:space="preserve">  </w:t>
      </w:r>
      <w:r w:rsidRPr="00F45FF8">
        <w:rPr>
          <w:rFonts w:ascii="Courier New" w:hAnsi="Courier New" w:cs="Courier New"/>
          <w:sz w:val="20"/>
          <w:szCs w:val="24"/>
        </w:rPr>
        <w:t>&lt;xsd:documentation&gt;An address or name that is in p</w:t>
      </w:r>
      <w:r w:rsidR="00706365" w:rsidRPr="00F45FF8">
        <w:rPr>
          <w:rFonts w:ascii="Courier New" w:hAnsi="Courier New" w:cs="Courier New"/>
          <w:sz w:val="20"/>
          <w:szCs w:val="24"/>
        </w:rPr>
        <w:t xml:space="preserve">opular use but is not the </w:t>
      </w:r>
      <w:r w:rsidRPr="00F45FF8">
        <w:rPr>
          <w:rFonts w:ascii="Courier New" w:hAnsi="Courier New" w:cs="Courier New"/>
          <w:sz w:val="20"/>
          <w:szCs w:val="24"/>
        </w:rPr>
        <w:t>official name or an official alternate or alias. &lt;/xsd:documentation&gt;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Pr="00F45FF8">
        <w:rPr>
          <w:rFonts w:ascii="Courier New" w:hAnsi="Courier New" w:cs="Courier New"/>
          <w:sz w:val="20"/>
          <w:szCs w:val="24"/>
        </w:rPr>
        <w:tab/>
        <w:t>&lt;/xsd:enumeration&gt;</w:t>
      </w:r>
      <w:r w:rsidRPr="00F45FF8">
        <w:rPr>
          <w:rFonts w:ascii="Courier New" w:hAnsi="Courier New" w:cs="Courier New"/>
          <w:sz w:val="20"/>
          <w:szCs w:val="24"/>
        </w:rPr>
        <w:br/>
      </w:r>
      <w:r w:rsidRPr="00F45FF8">
        <w:rPr>
          <w:rFonts w:ascii="Courier New" w:hAnsi="Courier New" w:cs="Courier New"/>
          <w:sz w:val="20"/>
          <w:szCs w:val="24"/>
        </w:rPr>
        <w:tab/>
        <w:t>&lt;xsd:enumeration value="Unofficial Alternate Names Frequently Encountered"&gt;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Pr="00F45FF8">
        <w:rPr>
          <w:rFonts w:ascii="Courier New" w:hAnsi="Courier New" w:cs="Courier New"/>
          <w:sz w:val="20"/>
          <w:szCs w:val="24"/>
        </w:rPr>
        <w:tab/>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&lt;xsd:documentation&gt;In data processing, entry errors occur. Such errors if</w:t>
      </w:r>
      <w:r w:rsidR="00706365" w:rsidRPr="00F45FF8">
        <w:rPr>
          <w:rFonts w:ascii="Courier New" w:hAnsi="Courier New" w:cs="Courier New"/>
          <w:sz w:val="20"/>
          <w:szCs w:val="24"/>
        </w:rPr>
        <w:t xml:space="preserve"> </w:t>
      </w:r>
      <w:r w:rsidRPr="00F45FF8">
        <w:rPr>
          <w:rFonts w:ascii="Courier New" w:hAnsi="Courier New" w:cs="Courier New"/>
          <w:sz w:val="20"/>
          <w:szCs w:val="24"/>
        </w:rPr>
        <w:t xml:space="preserve">frequently encountered </w:t>
      </w:r>
      <w:proofErr w:type="gramStart"/>
      <w:r w:rsidRPr="00F45FF8">
        <w:rPr>
          <w:rFonts w:ascii="Courier New" w:hAnsi="Courier New" w:cs="Courier New"/>
          <w:sz w:val="20"/>
          <w:szCs w:val="24"/>
        </w:rPr>
        <w:t>may be corrected</w:t>
      </w:r>
      <w:proofErr w:type="gramEnd"/>
      <w:r w:rsidRPr="00F45FF8">
        <w:rPr>
          <w:rFonts w:ascii="Courier New" w:hAnsi="Courier New" w:cs="Courier New"/>
          <w:sz w:val="20"/>
          <w:szCs w:val="24"/>
        </w:rPr>
        <w:t xml:space="preserve"> by a direct match of the error and a</w:t>
      </w:r>
      <w:r w:rsidR="00706365" w:rsidRPr="00F45FF8">
        <w:rPr>
          <w:rFonts w:ascii="Courier New" w:hAnsi="Courier New" w:cs="Courier New"/>
          <w:sz w:val="20"/>
          <w:szCs w:val="24"/>
        </w:rPr>
        <w:t xml:space="preserve"> </w:t>
      </w:r>
      <w:r w:rsidRPr="00F45FF8">
        <w:rPr>
          <w:rFonts w:ascii="Courier New" w:hAnsi="Courier New" w:cs="Courier New"/>
          <w:sz w:val="20"/>
          <w:szCs w:val="24"/>
        </w:rPr>
        <w:t>substitution of a correct name. &lt;/xsd:documentation&gt;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 value="Unofficial Alternate Names In Use by an Agency or Entity"&gt;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Pr="00F45FF8">
        <w:rPr>
          <w:rFonts w:ascii="Courier New" w:hAnsi="Courier New" w:cs="Courier New"/>
          <w:sz w:val="20"/>
          <w:szCs w:val="24"/>
        </w:rPr>
        <w:tab/>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&lt;xsd:documentation&gt;For data processing efficiency, entities often create</w:t>
      </w:r>
      <w:r w:rsidR="00706365" w:rsidRPr="00F45FF8">
        <w:rPr>
          <w:rFonts w:ascii="Courier New" w:hAnsi="Courier New" w:cs="Courier New"/>
          <w:sz w:val="20"/>
          <w:szCs w:val="24"/>
        </w:rPr>
        <w:t xml:space="preserve"> </w:t>
      </w:r>
      <w:r w:rsidRPr="00F45FF8">
        <w:rPr>
          <w:rFonts w:ascii="Courier New" w:hAnsi="Courier New" w:cs="Courier New"/>
          <w:sz w:val="20"/>
          <w:szCs w:val="24"/>
        </w:rPr>
        <w:t>alternate names or abbreviations for internal use. These must be changed to</w:t>
      </w:r>
      <w:r w:rsidR="00706365" w:rsidRPr="00F45FF8">
        <w:rPr>
          <w:rFonts w:ascii="Courier New" w:hAnsi="Courier New" w:cs="Courier New"/>
          <w:sz w:val="20"/>
          <w:szCs w:val="24"/>
        </w:rPr>
        <w:t xml:space="preserve"> </w:t>
      </w:r>
      <w:r w:rsidRPr="00F45FF8">
        <w:rPr>
          <w:rFonts w:ascii="Courier New" w:hAnsi="Courier New" w:cs="Courier New"/>
          <w:sz w:val="20"/>
          <w:szCs w:val="24"/>
        </w:rPr>
        <w:t>the official form for public use and transmittal to external</w:t>
      </w:r>
      <w:r w:rsidR="00706365" w:rsidRPr="00F45FF8">
        <w:rPr>
          <w:rFonts w:ascii="Courier New" w:hAnsi="Courier New" w:cs="Courier New"/>
          <w:sz w:val="20"/>
          <w:szCs w:val="24"/>
        </w:rPr>
        <w:t xml:space="preserve"> </w:t>
      </w:r>
      <w:r w:rsidRPr="00F45FF8">
        <w:rPr>
          <w:rFonts w:ascii="Courier New" w:hAnsi="Courier New" w:cs="Courier New"/>
          <w:sz w:val="20"/>
          <w:szCs w:val="24"/>
        </w:rPr>
        <w:t>users.&lt;/xsd:documentation&gt;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 value="Posted or Vanity Address"&gt;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Pr="00F45FF8">
        <w:rPr>
          <w:rFonts w:ascii="Courier New" w:hAnsi="Courier New" w:cs="Courier New"/>
          <w:sz w:val="20"/>
          <w:szCs w:val="24"/>
        </w:rPr>
        <w:tab/>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&lt;xsd:documentation&gt;An address that is posted, but is not recognized by the</w:t>
      </w:r>
      <w:r w:rsidR="00706365" w:rsidRPr="00F45FF8">
        <w:rPr>
          <w:rFonts w:ascii="Courier New" w:hAnsi="Courier New" w:cs="Courier New"/>
          <w:sz w:val="20"/>
          <w:szCs w:val="24"/>
        </w:rPr>
        <w:t xml:space="preserve"> </w:t>
      </w:r>
      <w:r w:rsidRPr="00F45FF8">
        <w:rPr>
          <w:rFonts w:ascii="Courier New" w:hAnsi="Courier New" w:cs="Courier New"/>
          <w:sz w:val="20"/>
          <w:szCs w:val="24"/>
        </w:rPr>
        <w:t>Address Authority (e.g. a vanity address on a building);</w:t>
      </w:r>
      <w:r w:rsidRPr="00F45FF8">
        <w:rPr>
          <w:rFonts w:ascii="Courier New" w:hAnsi="Courier New" w:cs="Courier New"/>
          <w:sz w:val="20"/>
          <w:szCs w:val="24"/>
        </w:rPr>
        <w:br/>
      </w:r>
      <w:r w:rsidRPr="00F45FF8">
        <w:rPr>
          <w:rFonts w:ascii="Courier New" w:hAnsi="Courier New" w:cs="Courier New"/>
          <w:sz w:val="20"/>
          <w:szCs w:val="24"/>
        </w:rPr>
        <w:tab/>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Pr="00F45FF8">
        <w:rPr>
          <w:rFonts w:ascii="Courier New" w:hAnsi="Courier New" w:cs="Courier New"/>
          <w:sz w:val="20"/>
          <w:szCs w:val="24"/>
        </w:rPr>
        <w:t>&lt;xsd:enumeration value="Verified Invalid"&gt;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Pr="00F45FF8">
        <w:rPr>
          <w:rFonts w:ascii="Courier New" w:hAnsi="Courier New" w:cs="Courier New"/>
          <w:sz w:val="20"/>
          <w:szCs w:val="24"/>
        </w:rPr>
        <w:tab/>
      </w:r>
      <w:r w:rsidR="00706365" w:rsidRPr="00F45FF8">
        <w:rPr>
          <w:rFonts w:ascii="Courier New" w:hAnsi="Courier New" w:cs="Courier New"/>
          <w:sz w:val="20"/>
          <w:szCs w:val="24"/>
        </w:rPr>
        <w:t xml:space="preserve"> </w:t>
      </w:r>
      <w:r w:rsidRPr="00F45FF8">
        <w:rPr>
          <w:rFonts w:ascii="Courier New" w:hAnsi="Courier New" w:cs="Courier New"/>
          <w:sz w:val="20"/>
          <w:szCs w:val="24"/>
        </w:rPr>
        <w:t>&lt;xsd:documentation&gt; An address that has been verified as being invalid, but</w:t>
      </w:r>
      <w:r w:rsidR="00706365" w:rsidRPr="00F45FF8">
        <w:rPr>
          <w:rFonts w:ascii="Courier New" w:hAnsi="Courier New" w:cs="Courier New"/>
          <w:sz w:val="20"/>
          <w:szCs w:val="24"/>
        </w:rPr>
        <w:t xml:space="preserve"> </w:t>
      </w:r>
      <w:r w:rsidRPr="00F45FF8">
        <w:rPr>
          <w:rFonts w:ascii="Courier New" w:hAnsi="Courier New" w:cs="Courier New"/>
          <w:sz w:val="20"/>
          <w:szCs w:val="24"/>
        </w:rPr>
        <w:t>which keeps appearing in</w:t>
      </w:r>
      <w:r w:rsidR="00706365" w:rsidRPr="00F45FF8">
        <w:rPr>
          <w:rFonts w:ascii="Courier New" w:hAnsi="Courier New" w:cs="Courier New"/>
          <w:sz w:val="20"/>
          <w:szCs w:val="24"/>
        </w:rPr>
        <w:t xml:space="preserve"> address lists. Different from U</w:t>
      </w:r>
      <w:r w:rsidRPr="00F45FF8">
        <w:rPr>
          <w:rFonts w:ascii="Courier New" w:hAnsi="Courier New" w:cs="Courier New"/>
          <w:sz w:val="20"/>
          <w:szCs w:val="24"/>
        </w:rPr>
        <w:t>nofficial Alternate</w:t>
      </w:r>
      <w:r w:rsidR="00706365" w:rsidRPr="00F45FF8">
        <w:rPr>
          <w:rFonts w:ascii="Courier New" w:hAnsi="Courier New" w:cs="Courier New"/>
          <w:sz w:val="20"/>
          <w:szCs w:val="24"/>
        </w:rPr>
        <w:t xml:space="preserve"> </w:t>
      </w:r>
      <w:r w:rsidRPr="00F45FF8">
        <w:rPr>
          <w:rFonts w:ascii="Courier New" w:hAnsi="Courier New" w:cs="Courier New"/>
          <w:sz w:val="20"/>
          <w:szCs w:val="24"/>
        </w:rPr>
        <w:t xml:space="preserve">Names in that these addresses </w:t>
      </w:r>
      <w:proofErr w:type="gramStart"/>
      <w:r w:rsidRPr="00F45FF8">
        <w:rPr>
          <w:rFonts w:ascii="Courier New" w:hAnsi="Courier New" w:cs="Courier New"/>
          <w:sz w:val="20"/>
          <w:szCs w:val="24"/>
        </w:rPr>
        <w:t>are known</w:t>
      </w:r>
      <w:proofErr w:type="gramEnd"/>
      <w:r w:rsidRPr="00F45FF8">
        <w:rPr>
          <w:rFonts w:ascii="Courier New" w:hAnsi="Courier New" w:cs="Courier New"/>
          <w:sz w:val="20"/>
          <w:szCs w:val="24"/>
        </w:rPr>
        <w:t xml:space="preserve"> not to exist. </w:t>
      </w:r>
      <w:r w:rsidR="00706365" w:rsidRPr="00F45FF8">
        <w:rPr>
          <w:rFonts w:ascii="Courier New" w:hAnsi="Courier New" w:cs="Courier New"/>
          <w:sz w:val="20"/>
          <w:szCs w:val="24"/>
        </w:rPr>
        <w:t xml:space="preserve"> </w:t>
      </w:r>
      <w:r w:rsidR="00416473"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00416473"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706365" w:rsidRPr="00F45FF8">
        <w:rPr>
          <w:rFonts w:ascii="Courier New" w:hAnsi="Courier New" w:cs="Courier New"/>
          <w:sz w:val="20"/>
          <w:szCs w:val="24"/>
        </w:rPr>
        <w:t xml:space="preserve"> </w:t>
      </w:r>
      <w:r w:rsidR="00416473"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name="AddressStartDate_type"&gt;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earliest date on which the address is known to</w:t>
      </w:r>
      <w:r w:rsidR="00416473" w:rsidRPr="00F45FF8">
        <w:rPr>
          <w:rFonts w:ascii="Courier New" w:hAnsi="Courier New" w:cs="Courier New"/>
          <w:sz w:val="20"/>
          <w:szCs w:val="24"/>
        </w:rPr>
        <w:t xml:space="preserve"> </w:t>
      </w:r>
      <w:r w:rsidRPr="00F45FF8">
        <w:rPr>
          <w:rFonts w:ascii="Courier New" w:hAnsi="Courier New" w:cs="Courier New"/>
          <w:sz w:val="20"/>
          <w:szCs w:val="24"/>
        </w:rPr>
        <w:t>exist. &lt;/xsd:documentation&gt;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&lt;xsd:restriction base="xsd:date"/&gt;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tab/>
      </w:r>
      <w:r w:rsidRPr="00F45FF8">
        <w:rPr>
          <w:rFonts w:ascii="Courier New" w:hAnsi="Courier New" w:cs="Courier New"/>
          <w:sz w:val="20"/>
          <w:szCs w:val="24"/>
        </w:rPr>
        <w:br/>
        <w:t>&lt;xsd:simpleType name="AddressStartDateRevised_type"&gt;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earliest date on which the address is known to</w:t>
      </w:r>
      <w:r w:rsidR="00416473" w:rsidRPr="00F45FF8">
        <w:rPr>
          <w:rFonts w:ascii="Courier New" w:hAnsi="Courier New" w:cs="Courier New"/>
          <w:sz w:val="20"/>
          <w:szCs w:val="24"/>
        </w:rPr>
        <w:t xml:space="preserve"> </w:t>
      </w:r>
      <w:r w:rsidRPr="00F45FF8">
        <w:rPr>
          <w:rFonts w:ascii="Courier New" w:hAnsi="Courier New" w:cs="Courier New"/>
          <w:sz w:val="20"/>
          <w:szCs w:val="24"/>
        </w:rPr>
        <w:t>exist. &lt;/xsd:documentation&gt;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&lt;xsd:pattern value="[0|1|2][0-9][0-9][0-9][0|1]?[0-9]?[0|1|2|3]?[0-9]?"/&gt;</w:t>
      </w:r>
      <w:r w:rsidRPr="00F45FF8">
        <w:rPr>
          <w:rFonts w:ascii="Courier New" w:hAnsi="Courier New" w:cs="Courier New"/>
          <w:sz w:val="20"/>
          <w:szCs w:val="24"/>
        </w:rPr>
        <w:br/>
      </w:r>
      <w:r w:rsidR="00416473"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r>
      <w:r w:rsidRPr="00F45FF8">
        <w:rPr>
          <w:rFonts w:ascii="Courier New" w:hAnsi="Courier New" w:cs="Courier New"/>
          <w:sz w:val="20"/>
          <w:szCs w:val="24"/>
        </w:rPr>
        <w:lastRenderedPageBreak/>
        <w:t>&lt;xsd:simpleType name="AddressEndDate_type"&gt;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 xml:space="preserve">&lt;xsd:documentation xml:lang="en"&gt; The earliest date on which the address is known to </w:t>
      </w:r>
      <w:r w:rsidR="00214ED0" w:rsidRPr="00F45FF8">
        <w:rPr>
          <w:rFonts w:ascii="Courier New" w:hAnsi="Courier New" w:cs="Courier New"/>
          <w:sz w:val="20"/>
          <w:szCs w:val="24"/>
        </w:rPr>
        <w:t xml:space="preserve">be </w:t>
      </w:r>
      <w:r w:rsidRPr="00F45FF8">
        <w:rPr>
          <w:rFonts w:ascii="Courier New" w:hAnsi="Courier New" w:cs="Courier New"/>
          <w:sz w:val="20"/>
          <w:szCs w:val="24"/>
        </w:rPr>
        <w:t>no</w:t>
      </w:r>
      <w:r w:rsidR="00214ED0" w:rsidRPr="00F45FF8">
        <w:rPr>
          <w:rFonts w:ascii="Courier New" w:hAnsi="Courier New" w:cs="Courier New"/>
          <w:sz w:val="20"/>
          <w:szCs w:val="24"/>
        </w:rPr>
        <w:t xml:space="preserve"> </w:t>
      </w:r>
      <w:r w:rsidRPr="00F45FF8">
        <w:rPr>
          <w:rFonts w:ascii="Courier New" w:hAnsi="Courier New" w:cs="Courier New"/>
          <w:sz w:val="20"/>
          <w:szCs w:val="24"/>
        </w:rPr>
        <w:t>longer be valid.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 base="xsd:date"/&gt;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name="AddressEndDateRevised_type"&gt;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earliest date on which the address is known to</w:t>
      </w:r>
      <w:r w:rsidR="00214ED0" w:rsidRPr="00F45FF8">
        <w:rPr>
          <w:rFonts w:ascii="Courier New" w:hAnsi="Courier New" w:cs="Courier New"/>
          <w:sz w:val="20"/>
          <w:szCs w:val="24"/>
        </w:rPr>
        <w:t xml:space="preserve"> be</w:t>
      </w:r>
      <w:r w:rsidRPr="00F45FF8">
        <w:rPr>
          <w:rFonts w:ascii="Courier New" w:hAnsi="Courier New" w:cs="Courier New"/>
          <w:sz w:val="20"/>
          <w:szCs w:val="24"/>
        </w:rPr>
        <w:t xml:space="preserve"> no</w:t>
      </w:r>
      <w:r w:rsidR="00214ED0" w:rsidRPr="00F45FF8">
        <w:rPr>
          <w:rFonts w:ascii="Courier New" w:hAnsi="Courier New" w:cs="Courier New"/>
          <w:sz w:val="20"/>
          <w:szCs w:val="24"/>
        </w:rPr>
        <w:t xml:space="preserve"> </w:t>
      </w:r>
      <w:r w:rsidRPr="00F45FF8">
        <w:rPr>
          <w:rFonts w:ascii="Courier New" w:hAnsi="Courier New" w:cs="Courier New"/>
          <w:sz w:val="20"/>
          <w:szCs w:val="24"/>
        </w:rPr>
        <w:t>longer be valid.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&lt;xsd:pattern value="[0|1|2][0-9][0-9][0-9]([0|1]+[0-9]+)?[0|1|2|3]?[0-9]?"/&gt;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name="AddressLifecycleStatus_type"&gt;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life cycle status of the address.</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 base="xsd:token"&gt;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 value="Potential"&gt;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Address falls within a theoretical range, but has never been</w:t>
      </w:r>
      <w:r w:rsidR="00214ED0" w:rsidRPr="00F45FF8">
        <w:rPr>
          <w:rFonts w:ascii="Courier New" w:hAnsi="Courier New" w:cs="Courier New"/>
          <w:sz w:val="20"/>
          <w:szCs w:val="24"/>
        </w:rPr>
        <w:t xml:space="preserve"> </w:t>
      </w:r>
      <w:r w:rsidRPr="00F45FF8">
        <w:rPr>
          <w:rFonts w:ascii="Courier New" w:hAnsi="Courier New" w:cs="Courier New"/>
          <w:sz w:val="20"/>
          <w:szCs w:val="24"/>
        </w:rPr>
        <w:t>used.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 value="Proposed"&gt;</w:t>
      </w:r>
      <w:r w:rsidRPr="00F45FF8">
        <w:rPr>
          <w:rFonts w:ascii="Courier New" w:hAnsi="Courier New" w:cs="Courier New"/>
          <w:sz w:val="20"/>
          <w:szCs w:val="24"/>
        </w:rPr>
        <w:b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Application pending for use of this address (e.g., address</w:t>
      </w:r>
      <w:r w:rsidR="00214ED0" w:rsidRPr="00F45FF8">
        <w:rPr>
          <w:rFonts w:ascii="Courier New" w:hAnsi="Courier New" w:cs="Courier New"/>
          <w:sz w:val="20"/>
          <w:szCs w:val="24"/>
        </w:rPr>
        <w:t xml:space="preserve"> </w:t>
      </w:r>
      <w:r w:rsidRPr="00F45FF8">
        <w:rPr>
          <w:rFonts w:ascii="Courier New" w:hAnsi="Courier New" w:cs="Courier New"/>
          <w:sz w:val="20"/>
          <w:szCs w:val="24"/>
        </w:rPr>
        <w:t>tentatively issued for subdivision plat that is not yet fully approved).</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value="Active"&gt;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Address has been issued and is in use.</w:t>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214ED0" w:rsidRPr="00F45FF8">
        <w:rPr>
          <w:rFonts w:ascii="Courier New" w:hAnsi="Courier New" w:cs="Courier New"/>
          <w:sz w:val="20"/>
          <w:szCs w:val="24"/>
        </w:rPr>
        <w:t>&lt;</w:t>
      </w:r>
      <w:r w:rsidRPr="00F45FF8">
        <w:rPr>
          <w:rFonts w:ascii="Courier New" w:hAnsi="Courier New" w:cs="Courier New"/>
          <w:sz w:val="20"/>
          <w:szCs w:val="24"/>
        </w:rPr>
        <w: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value="Retired"&gt;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Address was issued, but is now obsolete (e.g. street name</w:t>
      </w:r>
      <w:r w:rsidR="00214ED0" w:rsidRPr="00F45FF8">
        <w:rPr>
          <w:rFonts w:ascii="Courier New" w:hAnsi="Courier New" w:cs="Courier New"/>
          <w:sz w:val="20"/>
          <w:szCs w:val="24"/>
        </w:rPr>
        <w:t xml:space="preserve"> </w:t>
      </w:r>
      <w:r w:rsidRPr="00F45FF8">
        <w:rPr>
          <w:rFonts w:ascii="Courier New" w:hAnsi="Courier New" w:cs="Courier New"/>
          <w:sz w:val="20"/>
          <w:szCs w:val="24"/>
        </w:rPr>
        <w:t>has been changed), building was demolished, etc.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name="AddressOfficialStatus_type"&gt;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 xml:space="preserve">&lt;xsd:documentation xml:lang="en"&gt; Whether the address is as given by the </w:t>
      </w:r>
      <w:r w:rsidRPr="00F45FF8">
        <w:rPr>
          <w:rFonts w:ascii="Courier New" w:hAnsi="Courier New" w:cs="Courier New"/>
          <w:sz w:val="20"/>
          <w:szCs w:val="24"/>
        </w:rPr>
        <w:lastRenderedPageBreak/>
        <w:t>official</w:t>
      </w:r>
      <w:r w:rsidR="00214ED0" w:rsidRPr="00F45FF8">
        <w:rPr>
          <w:rFonts w:ascii="Courier New" w:hAnsi="Courier New" w:cs="Courier New"/>
          <w:sz w:val="20"/>
          <w:szCs w:val="24"/>
        </w:rPr>
        <w:t xml:space="preserve"> </w:t>
      </w:r>
      <w:r w:rsidRPr="00F45FF8">
        <w:rPr>
          <w:rFonts w:ascii="Courier New" w:hAnsi="Courier New" w:cs="Courier New"/>
          <w:sz w:val="20"/>
          <w:szCs w:val="24"/>
        </w:rPr>
        <w:t>addressing authority (official), or an unofficial variant or equivalent of it</w:t>
      </w:r>
      <w:r w:rsidR="00214ED0" w:rsidRPr="00F45FF8">
        <w:rPr>
          <w:rFonts w:ascii="Courier New" w:hAnsi="Courier New" w:cs="Courier New"/>
          <w:sz w:val="20"/>
          <w:szCs w:val="24"/>
        </w:rPr>
        <w:t xml:space="preserve"> </w:t>
      </w:r>
      <w:r w:rsidRPr="00F45FF8">
        <w:rPr>
          <w:rFonts w:ascii="Courier New" w:hAnsi="Courier New" w:cs="Courier New"/>
          <w:sz w:val="20"/>
          <w:szCs w:val="24"/>
        </w:rPr>
        <w:t>(alias).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&lt;xsd:restriction base="xsd:token"&gt;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 value="Official"&gt;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The address or name as designated by the addressing</w:t>
      </w:r>
      <w:r w:rsidR="00214ED0" w:rsidRPr="00F45FF8">
        <w:rPr>
          <w:rFonts w:ascii="Courier New" w:hAnsi="Courier New" w:cs="Courier New"/>
          <w:sz w:val="20"/>
          <w:szCs w:val="24"/>
        </w:rPr>
        <w:t xml:space="preserve"> </w:t>
      </w:r>
      <w:r w:rsidRPr="00F45FF8">
        <w:rPr>
          <w:rFonts w:ascii="Courier New" w:hAnsi="Courier New" w:cs="Courier New"/>
          <w:sz w:val="20"/>
          <w:szCs w:val="24"/>
        </w:rPr>
        <w:t>authority. &lt;/xsd:documentation&gt;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&lt;xsd:enumeration value="Alternate Name"&gt;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ED0" w:rsidRPr="00F45FF8">
        <w:rPr>
          <w:rFonts w:ascii="Courier New" w:hAnsi="Courier New" w:cs="Courier New"/>
          <w:sz w:val="20"/>
          <w:szCs w:val="24"/>
        </w:rPr>
        <w:t xml:space="preserve">   </w:t>
      </w:r>
      <w:r w:rsidRPr="00F45FF8">
        <w:rPr>
          <w:rFonts w:ascii="Courier New" w:hAnsi="Courier New" w:cs="Courier New"/>
          <w:sz w:val="20"/>
          <w:szCs w:val="24"/>
        </w:rPr>
        <w:t>&lt;xsd:documentation&gt; In any of the address classes described in 2.2, the</w:t>
      </w:r>
      <w:r w:rsidR="00214ED0" w:rsidRPr="00F45FF8">
        <w:rPr>
          <w:rFonts w:ascii="Courier New" w:hAnsi="Courier New" w:cs="Courier New"/>
          <w:sz w:val="20"/>
          <w:szCs w:val="24"/>
        </w:rPr>
        <w:t xml:space="preserve"> </w:t>
      </w:r>
      <w:r w:rsidRPr="00F45FF8">
        <w:rPr>
          <w:rFonts w:ascii="Courier New" w:hAnsi="Courier New" w:cs="Courier New"/>
          <w:sz w:val="20"/>
          <w:szCs w:val="24"/>
        </w:rPr>
        <w:t>collective name element may have another acceptable form. Some alternate</w:t>
      </w:r>
      <w:r w:rsidR="00214ED0" w:rsidRPr="00F45FF8">
        <w:rPr>
          <w:rFonts w:ascii="Courier New" w:hAnsi="Courier New" w:cs="Courier New"/>
          <w:sz w:val="20"/>
          <w:szCs w:val="24"/>
        </w:rPr>
        <w:t xml:space="preserve"> </w:t>
      </w:r>
      <w:r w:rsidRPr="00F45FF8">
        <w:rPr>
          <w:rFonts w:ascii="Courier New" w:hAnsi="Courier New" w:cs="Courier New"/>
          <w:sz w:val="20"/>
          <w:szCs w:val="24"/>
        </w:rPr>
        <w:t>names may be conditional, on attempt, i.e. if the alias resolves the address</w:t>
      </w:r>
      <w:r w:rsidR="00214ED0" w:rsidRPr="00F45FF8">
        <w:rPr>
          <w:rFonts w:ascii="Courier New" w:hAnsi="Courier New" w:cs="Courier New"/>
          <w:sz w:val="20"/>
          <w:szCs w:val="24"/>
        </w:rPr>
        <w:t xml:space="preserve"> </w:t>
      </w:r>
      <w:r w:rsidRPr="00F45FF8">
        <w:rPr>
          <w:rFonts w:ascii="Courier New" w:hAnsi="Courier New" w:cs="Courier New"/>
          <w:sz w:val="20"/>
          <w:szCs w:val="24"/>
        </w:rPr>
        <w:t xml:space="preserve">no further alternate names </w:t>
      </w:r>
      <w:proofErr w:type="gramStart"/>
      <w:r w:rsidRPr="00F45FF8">
        <w:rPr>
          <w:rFonts w:ascii="Courier New" w:hAnsi="Courier New" w:cs="Courier New"/>
          <w:sz w:val="20"/>
          <w:szCs w:val="24"/>
        </w:rPr>
        <w:t>should be considered</w:t>
      </w:r>
      <w:proofErr w:type="gramEnd"/>
      <w:r w:rsidRPr="00F45FF8">
        <w:rPr>
          <w:rFonts w:ascii="Courier New" w:hAnsi="Courier New" w:cs="Courier New"/>
          <w:sz w:val="20"/>
          <w:szCs w:val="24"/>
        </w:rPr>
        <w:t xml:space="preserve">. Other alternate names </w:t>
      </w:r>
      <w:proofErr w:type="gramStart"/>
      <w:r w:rsidRPr="00F45FF8">
        <w:rPr>
          <w:rFonts w:ascii="Courier New" w:hAnsi="Courier New" w:cs="Courier New"/>
          <w:sz w:val="20"/>
          <w:szCs w:val="24"/>
        </w:rPr>
        <w:t>are</w:t>
      </w:r>
      <w:r w:rsidR="00214ED0" w:rsidRPr="00F45FF8">
        <w:rPr>
          <w:rFonts w:ascii="Courier New" w:hAnsi="Courier New" w:cs="Courier New"/>
          <w:sz w:val="20"/>
          <w:szCs w:val="24"/>
        </w:rPr>
        <w:t xml:space="preserve"> </w:t>
      </w:r>
      <w:r w:rsidRPr="00F45FF8">
        <w:rPr>
          <w:rFonts w:ascii="Courier New" w:hAnsi="Courier New" w:cs="Courier New"/>
          <w:sz w:val="20"/>
          <w:szCs w:val="24"/>
        </w:rPr>
        <w:t>always applied</w:t>
      </w:r>
      <w:proofErr w:type="gramEnd"/>
      <w:r w:rsidRPr="00F45FF8">
        <w:rPr>
          <w:rFonts w:ascii="Courier New" w:hAnsi="Courier New" w:cs="Courier New"/>
          <w:sz w:val="20"/>
          <w:szCs w:val="24"/>
        </w:rPr>
        <w:t>, such as official renamings. All alternate names carry a</w:t>
      </w:r>
      <w:r w:rsidRPr="00F45FF8">
        <w:rPr>
          <w:rFonts w:ascii="Courier New" w:hAnsi="Courier New" w:cs="Courier New"/>
          <w:sz w:val="20"/>
          <w:szCs w:val="24"/>
        </w:rPr>
        <w:tab/>
        <w:t>limit of applicability and a timeframe of applicability. The limit of</w:t>
      </w:r>
      <w:r w:rsidR="00214ED0" w:rsidRPr="00F45FF8">
        <w:rPr>
          <w:rFonts w:ascii="Courier New" w:hAnsi="Courier New" w:cs="Courier New"/>
          <w:sz w:val="20"/>
          <w:szCs w:val="24"/>
        </w:rPr>
        <w:t xml:space="preserve"> </w:t>
      </w:r>
      <w:r w:rsidRPr="00F45FF8">
        <w:rPr>
          <w:rFonts w:ascii="Courier New" w:hAnsi="Courier New" w:cs="Courier New"/>
          <w:sz w:val="20"/>
          <w:szCs w:val="24"/>
        </w:rPr>
        <w:t xml:space="preserve">applicability may be a limit to a single zipcode, a naming </w:t>
      </w:r>
      <w:r w:rsidR="00214ED0" w:rsidRPr="00F45FF8">
        <w:rPr>
          <w:rFonts w:ascii="Courier New" w:hAnsi="Courier New" w:cs="Courier New"/>
          <w:sz w:val="20"/>
          <w:szCs w:val="24"/>
        </w:rPr>
        <w:t xml:space="preserve">authority’s </w:t>
      </w:r>
      <w:r w:rsidRPr="00F45FF8">
        <w:rPr>
          <w:rFonts w:ascii="Courier New" w:hAnsi="Courier New" w:cs="Courier New"/>
          <w:sz w:val="20"/>
          <w:szCs w:val="24"/>
        </w:rPr>
        <w:t>boundary, such as city or county limits, or a range of address numbers with</w:t>
      </w:r>
      <w:r w:rsidR="00684E1E" w:rsidRPr="00F45FF8">
        <w:rPr>
          <w:rFonts w:ascii="Courier New" w:hAnsi="Courier New" w:cs="Courier New"/>
          <w:sz w:val="20"/>
          <w:szCs w:val="24"/>
        </w:rPr>
        <w:t xml:space="preserve"> </w:t>
      </w:r>
      <w:r w:rsidRPr="00F45FF8">
        <w:rPr>
          <w:rFonts w:ascii="Courier New" w:hAnsi="Courier New" w:cs="Courier New"/>
          <w:sz w:val="20"/>
          <w:szCs w:val="24"/>
        </w:rPr>
        <w:t>such a boundary. &lt;/xsd:documentation&gt;</w:t>
      </w:r>
      <w:r w:rsidRPr="00F45FF8">
        <w:rPr>
          <w:rFonts w:ascii="Courier New" w:hAnsi="Courier New" w:cs="Courier New"/>
          <w:sz w:val="20"/>
          <w:szCs w:val="24"/>
        </w:rPr>
        <w:b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value="Alternate Renamed"&gt;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&lt;xsd:documentation&gt; Upon official renaming of an address, or renumbering of an</w:t>
      </w:r>
      <w:r w:rsidR="00684E1E" w:rsidRPr="00F45FF8">
        <w:rPr>
          <w:rFonts w:ascii="Courier New" w:hAnsi="Courier New" w:cs="Courier New"/>
          <w:sz w:val="20"/>
          <w:szCs w:val="24"/>
        </w:rPr>
        <w:t xml:space="preserve"> </w:t>
      </w:r>
      <w:r w:rsidRPr="00F45FF8">
        <w:rPr>
          <w:rFonts w:ascii="Courier New" w:hAnsi="Courier New" w:cs="Courier New"/>
          <w:sz w:val="20"/>
          <w:szCs w:val="24"/>
        </w:rPr>
        <w:t>address, or a series of addresses, the prior, older address will occur in</w:t>
      </w:r>
      <w:r w:rsidR="00684E1E" w:rsidRPr="00F45FF8">
        <w:rPr>
          <w:rFonts w:ascii="Courier New" w:hAnsi="Courier New" w:cs="Courier New"/>
          <w:sz w:val="20"/>
          <w:szCs w:val="24"/>
        </w:rPr>
        <w:t xml:space="preserve"> </w:t>
      </w:r>
      <w:r w:rsidRPr="00F45FF8">
        <w:rPr>
          <w:rFonts w:ascii="Courier New" w:hAnsi="Courier New" w:cs="Courier New"/>
          <w:sz w:val="20"/>
          <w:szCs w:val="24"/>
        </w:rPr>
        <w:t>address lists for a period of time and a conversion to current names or</w:t>
      </w:r>
      <w:r w:rsidR="00684E1E" w:rsidRPr="00F45FF8">
        <w:rPr>
          <w:rFonts w:ascii="Courier New" w:hAnsi="Courier New" w:cs="Courier New"/>
          <w:sz w:val="20"/>
          <w:szCs w:val="24"/>
        </w:rPr>
        <w:t xml:space="preserve"> </w:t>
      </w:r>
      <w:r w:rsidRPr="00F45FF8">
        <w:rPr>
          <w:rFonts w:ascii="Courier New" w:hAnsi="Courier New" w:cs="Courier New"/>
          <w:sz w:val="20"/>
          <w:szCs w:val="24"/>
        </w:rPr>
        <w:t>current addresses will need to be provided. Such an entity may match a</w:t>
      </w:r>
      <w:r w:rsidR="00684E1E" w:rsidRPr="00F45FF8">
        <w:rPr>
          <w:rFonts w:ascii="Courier New" w:hAnsi="Courier New" w:cs="Courier New"/>
          <w:sz w:val="20"/>
          <w:szCs w:val="24"/>
        </w:rPr>
        <w:t xml:space="preserve"> </w:t>
      </w:r>
      <w:r w:rsidRPr="00F45FF8">
        <w:rPr>
          <w:rFonts w:ascii="Courier New" w:hAnsi="Courier New" w:cs="Courier New"/>
          <w:sz w:val="20"/>
          <w:szCs w:val="24"/>
        </w:rPr>
        <w:t>single address or a range of addresses. &lt;/xsd:documentation&gt;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&lt;/xsd:enumeration&gt;</w:t>
      </w:r>
      <w:r w:rsidRPr="00F45FF8">
        <w:rPr>
          <w:rFonts w:ascii="Courier New" w:hAnsi="Courier New" w:cs="Courier New"/>
          <w:sz w:val="20"/>
          <w:szCs w:val="24"/>
        </w:rPr>
        <w:br/>
        <w:t>&lt;xsd:enumeration value="Alternate Authority Name"&gt;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&lt;xsd:documentation&gt; The alternate name is established by a separate, or the</w:t>
      </w:r>
      <w:r w:rsidR="00684E1E" w:rsidRPr="00F45FF8">
        <w:rPr>
          <w:rFonts w:ascii="Courier New" w:hAnsi="Courier New" w:cs="Courier New"/>
          <w:sz w:val="20"/>
          <w:szCs w:val="24"/>
        </w:rPr>
        <w:t xml:space="preserve"> </w:t>
      </w:r>
      <w:r w:rsidRPr="00F45FF8">
        <w:rPr>
          <w:rFonts w:ascii="Courier New" w:hAnsi="Courier New" w:cs="Courier New"/>
          <w:sz w:val="20"/>
          <w:szCs w:val="24"/>
        </w:rPr>
        <w:t>same, naming authority. Such names may apply to any address class, including</w:t>
      </w:r>
      <w:r w:rsidR="00684E1E" w:rsidRPr="00F45FF8">
        <w:rPr>
          <w:rFonts w:ascii="Courier New" w:hAnsi="Courier New" w:cs="Courier New"/>
          <w:sz w:val="20"/>
          <w:szCs w:val="24"/>
        </w:rPr>
        <w:t xml:space="preserve"> </w:t>
      </w:r>
      <w:r w:rsidRPr="00F45FF8">
        <w:rPr>
          <w:rFonts w:ascii="Courier New" w:hAnsi="Courier New" w:cs="Courier New"/>
          <w:sz w:val="20"/>
          <w:szCs w:val="24"/>
        </w:rPr>
        <w:t xml:space="preserve">landmarks. Such names </w:t>
      </w:r>
      <w:proofErr w:type="gramStart"/>
      <w:r w:rsidRPr="00F45FF8">
        <w:rPr>
          <w:rFonts w:ascii="Courier New" w:hAnsi="Courier New" w:cs="Courier New"/>
          <w:sz w:val="20"/>
          <w:szCs w:val="24"/>
        </w:rPr>
        <w:t>would be established</w:t>
      </w:r>
      <w:proofErr w:type="gramEnd"/>
      <w:r w:rsidRPr="00F45FF8">
        <w:rPr>
          <w:rFonts w:ascii="Courier New" w:hAnsi="Courier New" w:cs="Courier New"/>
          <w:sz w:val="20"/>
          <w:szCs w:val="24"/>
        </w:rPr>
        <w:t xml:space="preserve"> by naming authorities with a</w:t>
      </w:r>
      <w:r w:rsidR="00684E1E" w:rsidRPr="00F45FF8">
        <w:rPr>
          <w:rFonts w:ascii="Courier New" w:hAnsi="Courier New" w:cs="Courier New"/>
          <w:sz w:val="20"/>
          <w:szCs w:val="24"/>
        </w:rPr>
        <w:t xml:space="preserve"> </w:t>
      </w:r>
      <w:r w:rsidRPr="00F45FF8">
        <w:rPr>
          <w:rFonts w:ascii="Courier New" w:hAnsi="Courier New" w:cs="Courier New"/>
          <w:sz w:val="20"/>
          <w:szCs w:val="24"/>
        </w:rPr>
        <w:t>geographically larger area of responsibility, containing all or part of a</w:t>
      </w:r>
      <w:r w:rsidR="00684E1E" w:rsidRPr="00F45FF8">
        <w:rPr>
          <w:rFonts w:ascii="Courier New" w:hAnsi="Courier New" w:cs="Courier New"/>
          <w:sz w:val="20"/>
          <w:szCs w:val="24"/>
        </w:rPr>
        <w:t xml:space="preserve"> </w:t>
      </w:r>
      <w:r w:rsidRPr="00F45FF8">
        <w:rPr>
          <w:rFonts w:ascii="Courier New" w:hAnsi="Courier New" w:cs="Courier New"/>
          <w:sz w:val="20"/>
          <w:szCs w:val="24"/>
        </w:rPr>
        <w:t>naming authority with a smaller region, such as a state name overlaying a</w:t>
      </w:r>
      <w:r w:rsidR="00684E1E" w:rsidRPr="00F45FF8">
        <w:rPr>
          <w:rFonts w:ascii="Courier New" w:hAnsi="Courier New" w:cs="Courier New"/>
          <w:sz w:val="20"/>
          <w:szCs w:val="24"/>
        </w:rPr>
        <w:t xml:space="preserve"> </w:t>
      </w:r>
      <w:r w:rsidRPr="00F45FF8">
        <w:rPr>
          <w:rFonts w:ascii="Courier New" w:hAnsi="Courier New" w:cs="Courier New"/>
          <w:sz w:val="20"/>
          <w:szCs w:val="24"/>
        </w:rPr>
        <w:t>county name or a county name overlaying a city or town name. Examples would</w:t>
      </w:r>
      <w:r w:rsidR="00684E1E" w:rsidRPr="00F45FF8">
        <w:rPr>
          <w:rFonts w:ascii="Courier New" w:hAnsi="Courier New" w:cs="Courier New"/>
          <w:sz w:val="20"/>
          <w:szCs w:val="24"/>
        </w:rPr>
        <w:t xml:space="preserve"> </w:t>
      </w:r>
      <w:r w:rsidRPr="00F45FF8">
        <w:rPr>
          <w:rFonts w:ascii="Courier New" w:hAnsi="Courier New" w:cs="Courier New"/>
          <w:sz w:val="20"/>
          <w:szCs w:val="24"/>
        </w:rPr>
        <w:t>be a state highway designation (State Highway 7) overlaid upon locally named</w:t>
      </w:r>
      <w:r w:rsidR="00684E1E" w:rsidRPr="00F45FF8">
        <w:rPr>
          <w:rFonts w:ascii="Courier New" w:hAnsi="Courier New" w:cs="Courier New"/>
          <w:sz w:val="20"/>
          <w:szCs w:val="24"/>
        </w:rPr>
        <w:t xml:space="preserve"> </w:t>
      </w:r>
      <w:r w:rsidRPr="00F45FF8">
        <w:rPr>
          <w:rFonts w:ascii="Courier New" w:hAnsi="Courier New" w:cs="Courier New"/>
          <w:sz w:val="20"/>
          <w:szCs w:val="24"/>
        </w:rPr>
        <w:t>roads or a memorial highway overlaid on local road names or state highway</w:t>
      </w:r>
      <w:r w:rsidR="00684E1E" w:rsidRPr="00F45FF8">
        <w:rPr>
          <w:rFonts w:ascii="Courier New" w:hAnsi="Courier New" w:cs="Courier New"/>
          <w:sz w:val="20"/>
          <w:szCs w:val="24"/>
        </w:rPr>
        <w:t xml:space="preserve"> </w:t>
      </w:r>
      <w:r w:rsidRPr="00F45FF8">
        <w:rPr>
          <w:rFonts w:ascii="Courier New" w:hAnsi="Courier New" w:cs="Courier New"/>
          <w:sz w:val="20"/>
          <w:szCs w:val="24"/>
        </w:rPr>
        <w:t>names. &lt;/xsd:documentation&gt;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 value="Alternate Colloquial Name"&gt;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Pr="00F45FF8">
        <w:rPr>
          <w:rFonts w:ascii="Courier New" w:hAnsi="Courier New" w:cs="Courier New"/>
          <w:sz w:val="20"/>
          <w:szCs w:val="24"/>
        </w:rPr>
        <w:tab/>
        <w:t>&lt;xsd:documentation&gt; Local communities hold on to address names much longer than</w:t>
      </w:r>
      <w:r w:rsidR="00684E1E" w:rsidRPr="00F45FF8">
        <w:rPr>
          <w:rFonts w:ascii="Courier New" w:hAnsi="Courier New" w:cs="Courier New"/>
          <w:sz w:val="20"/>
          <w:szCs w:val="24"/>
        </w:rPr>
        <w:t xml:space="preserve"> </w:t>
      </w:r>
      <w:r w:rsidRPr="00F45FF8">
        <w:rPr>
          <w:rFonts w:ascii="Courier New" w:hAnsi="Courier New" w:cs="Courier New"/>
          <w:sz w:val="20"/>
          <w:szCs w:val="24"/>
        </w:rPr>
        <w:t>do regional agencies. A community may use a colloquial address name as much</w:t>
      </w:r>
      <w:r w:rsidR="00684E1E" w:rsidRPr="00F45FF8">
        <w:rPr>
          <w:rFonts w:ascii="Courier New" w:hAnsi="Courier New" w:cs="Courier New"/>
          <w:sz w:val="20"/>
          <w:szCs w:val="24"/>
        </w:rPr>
        <w:t xml:space="preserve"> </w:t>
      </w:r>
      <w:r w:rsidRPr="00F45FF8">
        <w:rPr>
          <w:rFonts w:ascii="Courier New" w:hAnsi="Courier New" w:cs="Courier New"/>
          <w:sz w:val="20"/>
          <w:szCs w:val="24"/>
        </w:rPr>
        <w:t xml:space="preserve">as </w:t>
      </w:r>
      <w:proofErr w:type="gramStart"/>
      <w:r w:rsidRPr="00F45FF8">
        <w:rPr>
          <w:rFonts w:ascii="Courier New" w:hAnsi="Courier New" w:cs="Courier New"/>
          <w:sz w:val="20"/>
          <w:szCs w:val="24"/>
        </w:rPr>
        <w:t>30 years after that name has either</w:t>
      </w:r>
      <w:proofErr w:type="gramEnd"/>
      <w:r w:rsidRPr="00F45FF8">
        <w:rPr>
          <w:rFonts w:ascii="Courier New" w:hAnsi="Courier New" w:cs="Courier New"/>
          <w:sz w:val="20"/>
          <w:szCs w:val="24"/>
        </w:rPr>
        <w:t xml:space="preserve"> expired or is no longer salient. This</w:t>
      </w:r>
      <w:r w:rsidR="00684E1E" w:rsidRPr="00F45FF8">
        <w:rPr>
          <w:rFonts w:ascii="Courier New" w:hAnsi="Courier New" w:cs="Courier New"/>
          <w:sz w:val="20"/>
          <w:szCs w:val="24"/>
        </w:rPr>
        <w:t xml:space="preserve"> </w:t>
      </w:r>
      <w:r w:rsidRPr="00F45FF8">
        <w:rPr>
          <w:rFonts w:ascii="Courier New" w:hAnsi="Courier New" w:cs="Courier New"/>
          <w:sz w:val="20"/>
          <w:szCs w:val="24"/>
        </w:rPr>
        <w:t>entry provides a conversion to a current name. &lt;/xsd:documentation&gt;</w:t>
      </w:r>
      <w:r w:rsidRPr="00F45FF8">
        <w:rPr>
          <w:rFonts w:ascii="Courier New" w:hAnsi="Courier New" w:cs="Courier New"/>
          <w:sz w:val="20"/>
          <w:szCs w:val="24"/>
        </w:rPr>
        <w:br/>
      </w:r>
      <w:r w:rsidRPr="00F45FF8">
        <w:rPr>
          <w:rFonts w:ascii="Courier New" w:hAnsi="Courier New" w:cs="Courier New"/>
          <w:sz w:val="20"/>
          <w:szCs w:val="24"/>
        </w:rPr>
        <w:tab/>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 value="Unoffical Alternate Name"&gt;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 xml:space="preserve">&lt;xsd:documentation&gt; In data processing, entry errors occur. Such errors </w:t>
      </w:r>
      <w:r w:rsidRPr="00F45FF8">
        <w:rPr>
          <w:rFonts w:ascii="Courier New" w:hAnsi="Courier New" w:cs="Courier New"/>
          <w:sz w:val="20"/>
          <w:szCs w:val="24"/>
        </w:rPr>
        <w:lastRenderedPageBreak/>
        <w:t>if</w:t>
      </w:r>
      <w:r w:rsidR="00684E1E" w:rsidRPr="00F45FF8">
        <w:rPr>
          <w:rFonts w:ascii="Courier New" w:hAnsi="Courier New" w:cs="Courier New"/>
          <w:sz w:val="20"/>
          <w:szCs w:val="24"/>
        </w:rPr>
        <w:t xml:space="preserve"> </w:t>
      </w:r>
      <w:r w:rsidRPr="00F45FF8">
        <w:rPr>
          <w:rFonts w:ascii="Courier New" w:hAnsi="Courier New" w:cs="Courier New"/>
          <w:sz w:val="20"/>
          <w:szCs w:val="24"/>
        </w:rPr>
        <w:t xml:space="preserve">frequently encountered </w:t>
      </w:r>
      <w:proofErr w:type="gramStart"/>
      <w:r w:rsidRPr="00F45FF8">
        <w:rPr>
          <w:rFonts w:ascii="Courier New" w:hAnsi="Courier New" w:cs="Courier New"/>
          <w:sz w:val="20"/>
          <w:szCs w:val="24"/>
        </w:rPr>
        <w:t>may be corrected</w:t>
      </w:r>
      <w:proofErr w:type="gramEnd"/>
      <w:r w:rsidRPr="00F45FF8">
        <w:rPr>
          <w:rFonts w:ascii="Courier New" w:hAnsi="Courier New" w:cs="Courier New"/>
          <w:sz w:val="20"/>
          <w:szCs w:val="24"/>
        </w:rPr>
        <w:t xml:space="preserve"> by a direct match of the error and a</w:t>
      </w:r>
      <w:r w:rsidR="00684E1E" w:rsidRPr="00F45FF8">
        <w:rPr>
          <w:rFonts w:ascii="Courier New" w:hAnsi="Courier New" w:cs="Courier New"/>
          <w:sz w:val="20"/>
          <w:szCs w:val="24"/>
        </w:rPr>
        <w:t xml:space="preserve"> </w:t>
      </w:r>
      <w:r w:rsidRPr="00F45FF8">
        <w:rPr>
          <w:rFonts w:ascii="Courier New" w:hAnsi="Courier New" w:cs="Courier New"/>
          <w:sz w:val="20"/>
          <w:szCs w:val="24"/>
        </w:rPr>
        <w:t>substitution to a current name. &lt;/xsd:documentation&gt;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 value="Unofficial Agencys Name"&gt;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Pr="00F45FF8">
        <w:rPr>
          <w:rFonts w:ascii="Courier New" w:hAnsi="Courier New" w:cs="Courier New"/>
          <w:sz w:val="20"/>
          <w:szCs w:val="24"/>
        </w:rPr>
        <w:tab/>
        <w:t>&lt;xsd:documentation&gt; For data processing efficiency, entities often create</w:t>
      </w:r>
      <w:r w:rsidR="00684E1E" w:rsidRPr="00F45FF8">
        <w:rPr>
          <w:rFonts w:ascii="Courier New" w:hAnsi="Courier New" w:cs="Courier New"/>
          <w:sz w:val="20"/>
          <w:szCs w:val="24"/>
        </w:rPr>
        <w:t xml:space="preserve"> </w:t>
      </w:r>
      <w:r w:rsidRPr="00F45FF8">
        <w:rPr>
          <w:rFonts w:ascii="Courier New" w:hAnsi="Courier New" w:cs="Courier New"/>
          <w:sz w:val="20"/>
          <w:szCs w:val="24"/>
        </w:rPr>
        <w:t>alternate names for internal use. When such alternate names are exposed to</w:t>
      </w:r>
      <w:r w:rsidR="00684E1E" w:rsidRPr="00F45FF8">
        <w:rPr>
          <w:rFonts w:ascii="Courier New" w:hAnsi="Courier New" w:cs="Courier New"/>
          <w:sz w:val="20"/>
          <w:szCs w:val="24"/>
        </w:rPr>
        <w:t xml:space="preserve"> </w:t>
      </w:r>
      <w:r w:rsidRPr="00F45FF8">
        <w:rPr>
          <w:rFonts w:ascii="Courier New" w:hAnsi="Courier New" w:cs="Courier New"/>
          <w:sz w:val="20"/>
          <w:szCs w:val="24"/>
        </w:rPr>
        <w:t xml:space="preserve">other </w:t>
      </w:r>
      <w:proofErr w:type="gramStart"/>
      <w:r w:rsidRPr="00F45FF8">
        <w:rPr>
          <w:rFonts w:ascii="Courier New" w:hAnsi="Courier New" w:cs="Courier New"/>
          <w:sz w:val="20"/>
          <w:szCs w:val="24"/>
        </w:rPr>
        <w:t>entities</w:t>
      </w:r>
      <w:proofErr w:type="gramEnd"/>
      <w:r w:rsidRPr="00F45FF8">
        <w:rPr>
          <w:rFonts w:ascii="Courier New" w:hAnsi="Courier New" w:cs="Courier New"/>
          <w:sz w:val="20"/>
          <w:szCs w:val="24"/>
        </w:rPr>
        <w:t xml:space="preserve"> they need to be resolved to a current name.</w:t>
      </w:r>
      <w:r w:rsidRPr="00F45FF8">
        <w:rPr>
          <w:rFonts w:ascii="Courier New" w:hAnsi="Courier New" w:cs="Courier New"/>
          <w:sz w:val="20"/>
          <w:szCs w:val="24"/>
        </w:rPr>
        <w:br/>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&lt;xsd:enumeration value="Posted Address"&gt;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684E1E" w:rsidRPr="00F45FF8">
        <w:rPr>
          <w:rFonts w:ascii="Courier New" w:hAnsi="Courier New" w:cs="Courier New"/>
          <w:sz w:val="20"/>
          <w:szCs w:val="24"/>
        </w:rPr>
        <w:t xml:space="preserve">     </w:t>
      </w:r>
      <w:r w:rsidRPr="00F45FF8">
        <w:rPr>
          <w:rFonts w:ascii="Courier New" w:hAnsi="Courier New" w:cs="Courier New"/>
          <w:sz w:val="20"/>
          <w:szCs w:val="24"/>
        </w:rPr>
        <w:t>&lt;xsd:documentation&gt; Address is posted, but not recognized by addressing</w:t>
      </w:r>
      <w:r w:rsidR="00684E1E" w:rsidRPr="00F45FF8">
        <w:rPr>
          <w:rFonts w:ascii="Courier New" w:hAnsi="Courier New" w:cs="Courier New"/>
          <w:sz w:val="20"/>
          <w:szCs w:val="24"/>
        </w:rPr>
        <w:t xml:space="preserve"> </w:t>
      </w:r>
      <w:r w:rsidRPr="00F45FF8">
        <w:rPr>
          <w:rFonts w:ascii="Courier New" w:hAnsi="Courier New" w:cs="Courier New"/>
          <w:sz w:val="20"/>
          <w:szCs w:val="24"/>
        </w:rPr>
        <w:t>authority (e.g. vanity address on a building). &lt;/xsd:documentation&gt;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value="Verified Invalid"&gt;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&lt;xsd:documentation&gt; Address is verified as being invalid, but keeps appearing in</w:t>
      </w:r>
      <w:r w:rsidR="00214045" w:rsidRPr="00F45FF8">
        <w:rPr>
          <w:rFonts w:ascii="Courier New" w:hAnsi="Courier New" w:cs="Courier New"/>
          <w:sz w:val="20"/>
          <w:szCs w:val="24"/>
        </w:rPr>
        <w:t xml:space="preserve"> </w:t>
      </w:r>
      <w:r w:rsidRPr="00F45FF8">
        <w:rPr>
          <w:rFonts w:ascii="Courier New" w:hAnsi="Courier New" w:cs="Courier New"/>
          <w:sz w:val="20"/>
          <w:szCs w:val="24"/>
        </w:rPr>
        <w:t xml:space="preserve">address lists. Different from Unofficial Alternate Names in that these </w:t>
      </w:r>
      <w:proofErr w:type="gramStart"/>
      <w:r w:rsidRPr="00F45FF8">
        <w:rPr>
          <w:rFonts w:ascii="Courier New" w:hAnsi="Courier New" w:cs="Courier New"/>
          <w:sz w:val="20"/>
          <w:szCs w:val="24"/>
        </w:rPr>
        <w:t>are</w:t>
      </w:r>
      <w:r w:rsidR="00214045" w:rsidRPr="00F45FF8">
        <w:rPr>
          <w:rFonts w:ascii="Courier New" w:hAnsi="Courier New" w:cs="Courier New"/>
          <w:sz w:val="20"/>
          <w:szCs w:val="24"/>
        </w:rPr>
        <w:t xml:space="preserve"> </w:t>
      </w:r>
      <w:r w:rsidRPr="00F45FF8">
        <w:rPr>
          <w:rFonts w:ascii="Courier New" w:hAnsi="Courier New" w:cs="Courier New"/>
          <w:sz w:val="20"/>
          <w:szCs w:val="24"/>
        </w:rPr>
        <w:t>known</w:t>
      </w:r>
      <w:proofErr w:type="gramEnd"/>
      <w:r w:rsidRPr="00F45FF8">
        <w:rPr>
          <w:rFonts w:ascii="Courier New" w:hAnsi="Courier New" w:cs="Courier New"/>
          <w:sz w:val="20"/>
          <w:szCs w:val="24"/>
        </w:rPr>
        <w:t xml:space="preserve"> not to exist;</w:t>
      </w:r>
      <w:r w:rsidR="00214045" w:rsidRPr="00F45FF8">
        <w:rPr>
          <w:rFonts w:ascii="Courier New" w:hAnsi="Courier New" w:cs="Courier New"/>
          <w:sz w:val="20"/>
          <w:szCs w:val="24"/>
        </w:rPr>
        <w:t xml:space="preserve"> </w:t>
      </w:r>
      <w:r w:rsidRPr="00F45FF8">
        <w:rPr>
          <w:rFonts w:ascii="Courier New" w:hAnsi="Courier New" w:cs="Courier New"/>
          <w:sz w:val="20"/>
          <w:szCs w:val="24"/>
        </w:rPr>
        <w:t>Address has been issued and is in use.</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name="AddressLifecycle_type"&gt;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Lifecycle status of the address.</w:t>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 base="xsd:token"&gt;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value="PROPOSED"/&gt;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value="ACTIVE"/&gt;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value="RETIRED"/&gt;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value="TEMPORARY"/&gt;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name="DataSetID_type"&gt;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locally defined ID for the DataSet.</w:t>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t>&lt;/xsd:simpleType&gt;</w:t>
      </w:r>
      <w:r w:rsidR="00214045" w:rsidRPr="00F45FF8">
        <w:rPr>
          <w:rFonts w:ascii="Courier New" w:hAnsi="Courier New" w:cs="Courier New"/>
          <w:sz w:val="20"/>
          <w:szCs w:val="24"/>
        </w:rPr>
        <w:br/>
      </w:r>
      <w:r w:rsidRPr="00F45FF8">
        <w:rPr>
          <w:rFonts w:ascii="Courier New" w:hAnsi="Courier New" w:cs="Courier New"/>
          <w:sz w:val="20"/>
          <w:szCs w:val="24"/>
        </w:rPr>
        <w:br/>
        <w:t>&lt;xsd:simpleType name="AddressClassification_type"&gt;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The type or classification of the address according to</w:t>
      </w:r>
      <w:r w:rsidR="00214045" w:rsidRPr="00F45FF8">
        <w:rPr>
          <w:rFonts w:ascii="Courier New" w:hAnsi="Courier New" w:cs="Courier New"/>
          <w:sz w:val="20"/>
          <w:szCs w:val="24"/>
        </w:rPr>
        <w:t xml:space="preserve"> </w:t>
      </w:r>
      <w:r w:rsidRPr="00F45FF8">
        <w:rPr>
          <w:rFonts w:ascii="Courier New" w:hAnsi="Courier New" w:cs="Courier New"/>
          <w:sz w:val="20"/>
          <w:szCs w:val="24"/>
        </w:rPr>
        <w:t>the classification standard. &lt;/xsd:documentation&gt;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214045" w:rsidRPr="00F45FF8">
        <w:rPr>
          <w:rFonts w:ascii="Courier New" w:hAnsi="Courier New" w:cs="Courier New"/>
          <w:sz w:val="20"/>
          <w:szCs w:val="24"/>
        </w:rPr>
        <w:lastRenderedPageBreak/>
        <w:t xml:space="preserve">  </w:t>
      </w:r>
      <w:r w:rsidRPr="00F45FF8">
        <w:rPr>
          <w:rFonts w:ascii="Courier New" w:hAnsi="Courier New" w:cs="Courier New"/>
          <w:sz w:val="20"/>
          <w:szCs w:val="24"/>
        </w:rPr>
        <w:t>&lt;xsd:enumeration value="NumberedThoroughfareAddress"/&gt;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value="IntersectionAddress"/&gt;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value="TwoNumberAddressRange"/&gt;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value="FourNumberAddressRange"/&gt;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value="UnnumberedThoroughfareAddress"/&gt;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value="LandmarkAddress"/&gt;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value="CommunityAddress"/&gt;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value="USPSPostalDeliveryBox"/&gt;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value="USPSPostal DeliveryRoute"/&gt;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value="USPSGeneral DeliveryOffice"/&gt;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value="GeneralAddressClass"/&gt;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00214045" w:rsidRPr="00F45FF8">
        <w:rPr>
          <w:rFonts w:ascii="Courier New" w:hAnsi="Courier New" w:cs="Courier New"/>
          <w:sz w:val="20"/>
          <w:szCs w:val="24"/>
        </w:rPr>
        <w:br/>
      </w:r>
      <w:r w:rsidRPr="00F45FF8">
        <w:rPr>
          <w:rFonts w:ascii="Courier New" w:hAnsi="Courier New" w:cs="Courier New"/>
          <w:sz w:val="20"/>
          <w:szCs w:val="24"/>
        </w:rPr>
        <w:br/>
        <w:t>&lt;xsd:group name="AddressFeatureType_group"&gt;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&lt;xsd:sequence&gt;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&lt;xsd:element name="AddressFeatureType"&gt;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&lt;xsd:complexType&gt;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&lt;xsd:simpleContent&gt;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&lt;xsd:extension base="xsd:string"&gt;</w:t>
      </w:r>
      <w:r w:rsidRPr="00F45FF8">
        <w:rPr>
          <w:rFonts w:ascii="Courier New" w:hAnsi="Courier New" w:cs="Courier New"/>
          <w:sz w:val="20"/>
          <w:szCs w:val="24"/>
        </w:rPr>
        <w:br/>
      </w:r>
      <w:r w:rsidRPr="00F45FF8">
        <w:rPr>
          <w:rFonts w:ascii="Courier New" w:hAnsi="Courier New" w:cs="Courier New"/>
          <w:sz w:val="20"/>
          <w:szCs w:val="24"/>
        </w:rPr>
        <w:tab/>
        <w:t>&lt;xsd:attribute name="codeList" use="optional"/&gt;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&lt;/xsd:extension&gt;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&lt;/xsd:simpleContent&gt;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&lt;/xsd:complexType&gt;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&lt;/xsd:element&gt;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&lt;/xsd:sequence&gt;</w:t>
      </w:r>
      <w:r w:rsidRPr="00F45FF8">
        <w:rPr>
          <w:rFonts w:ascii="Courier New" w:hAnsi="Courier New" w:cs="Courier New"/>
          <w:sz w:val="20"/>
          <w:szCs w:val="24"/>
        </w:rPr>
        <w:br/>
        <w:t>&lt;/xsd:group&gt;</w:t>
      </w:r>
      <w:r w:rsidR="00214045" w:rsidRPr="00F45FF8">
        <w:rPr>
          <w:rFonts w:ascii="Courier New" w:hAnsi="Courier New" w:cs="Courier New"/>
          <w:sz w:val="20"/>
          <w:szCs w:val="24"/>
        </w:rPr>
        <w:br/>
      </w:r>
      <w:r w:rsidRPr="002A21B9">
        <w:rPr>
          <w:rFonts w:ascii="Courier New" w:hAnsi="Courier New" w:cs="Courier New"/>
          <w:color w:val="000000"/>
          <w:sz w:val="20"/>
          <w:szCs w:val="24"/>
        </w:rPr>
        <w:br/>
      </w:r>
      <w:r w:rsidRPr="00F45FF8">
        <w:rPr>
          <w:rFonts w:ascii="Courier New" w:hAnsi="Courier New" w:cs="Courier New"/>
          <w:sz w:val="20"/>
          <w:szCs w:val="24"/>
        </w:rPr>
        <w:t>&lt;xsd:simpleType name="AddressAnomalyStatus_type"&gt;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A status flag, or an explanatory note, for an address</w:t>
      </w:r>
      <w:r w:rsidR="00214045" w:rsidRPr="00F45FF8">
        <w:rPr>
          <w:rFonts w:ascii="Courier New" w:hAnsi="Courier New" w:cs="Courier New"/>
          <w:sz w:val="20"/>
          <w:szCs w:val="24"/>
        </w:rPr>
        <w:t xml:space="preserve"> </w:t>
      </w:r>
      <w:r w:rsidRPr="00F45FF8">
        <w:rPr>
          <w:rFonts w:ascii="Courier New" w:hAnsi="Courier New" w:cs="Courier New"/>
          <w:sz w:val="20"/>
          <w:szCs w:val="24"/>
        </w:rPr>
        <w:t>that is not correct according to the address schema in which it is located, but is</w:t>
      </w:r>
      <w:r w:rsidR="00214045" w:rsidRPr="00F45FF8">
        <w:rPr>
          <w:rFonts w:ascii="Courier New" w:hAnsi="Courier New" w:cs="Courier New"/>
          <w:sz w:val="20"/>
          <w:szCs w:val="24"/>
        </w:rPr>
        <w:t xml:space="preserve"> </w:t>
      </w:r>
      <w:r w:rsidRPr="00F45FF8">
        <w:rPr>
          <w:rFonts w:ascii="Courier New" w:hAnsi="Courier New" w:cs="Courier New"/>
          <w:sz w:val="20"/>
          <w:szCs w:val="24"/>
        </w:rPr>
        <w:t xml:space="preserve">nonetheless a valid address. This field </w:t>
      </w:r>
      <w:proofErr w:type="gramStart"/>
      <w:r w:rsidRPr="00F45FF8">
        <w:rPr>
          <w:rFonts w:ascii="Courier New" w:hAnsi="Courier New" w:cs="Courier New"/>
          <w:sz w:val="20"/>
          <w:szCs w:val="24"/>
        </w:rPr>
        <w:t>may be used</w:t>
      </w:r>
      <w:proofErr w:type="gramEnd"/>
      <w:r w:rsidRPr="00F45FF8">
        <w:rPr>
          <w:rFonts w:ascii="Courier New" w:hAnsi="Courier New" w:cs="Courier New"/>
          <w:sz w:val="20"/>
          <w:szCs w:val="24"/>
        </w:rPr>
        <w:t xml:space="preserve"> to identify the type of anomaly</w:t>
      </w:r>
      <w:r w:rsidR="00214045" w:rsidRPr="00F45FF8">
        <w:rPr>
          <w:rFonts w:ascii="Courier New" w:hAnsi="Courier New" w:cs="Courier New"/>
          <w:sz w:val="20"/>
          <w:szCs w:val="24"/>
        </w:rPr>
        <w:t xml:space="preserve"> </w:t>
      </w:r>
      <w:r w:rsidRPr="00F45FF8">
        <w:rPr>
          <w:rFonts w:ascii="Courier New" w:hAnsi="Courier New" w:cs="Courier New"/>
          <w:sz w:val="20"/>
          <w:szCs w:val="24"/>
        </w:rPr>
        <w:t>(e.g. wrong parity, out of sequence, out of range, etc.) rather than simply whether</w:t>
      </w:r>
      <w:r w:rsidR="00214045" w:rsidRPr="00F45FF8">
        <w:rPr>
          <w:rFonts w:ascii="Courier New" w:hAnsi="Courier New" w:cs="Courier New"/>
          <w:sz w:val="20"/>
          <w:szCs w:val="24"/>
        </w:rPr>
        <w:t xml:space="preserve"> </w:t>
      </w:r>
      <w:r w:rsidRPr="00F45FF8">
        <w:rPr>
          <w:rFonts w:ascii="Courier New" w:hAnsi="Courier New" w:cs="Courier New"/>
          <w:sz w:val="20"/>
          <w:szCs w:val="24"/>
        </w:rPr>
        <w:t>or not it is anomalous. Local jurisdictions may create specific categories for</w:t>
      </w:r>
      <w:r w:rsidR="00214045" w:rsidRPr="00F45FF8">
        <w:rPr>
          <w:rFonts w:ascii="Courier New" w:hAnsi="Courier New" w:cs="Courier New"/>
          <w:sz w:val="20"/>
          <w:szCs w:val="24"/>
        </w:rPr>
        <w:t xml:space="preserve"> </w:t>
      </w:r>
      <w:r w:rsidRPr="00F45FF8">
        <w:rPr>
          <w:rFonts w:ascii="Courier New" w:hAnsi="Courier New" w:cs="Courier New"/>
          <w:sz w:val="20"/>
          <w:szCs w:val="24"/>
        </w:rPr>
        <w:t>anomalies. &lt;/xsd:documentation&gt;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name="AddressRangeSpan_type"&gt;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Whether an address range covers part of a</w:t>
      </w:r>
      <w:r w:rsidR="00214045" w:rsidRPr="00F45FF8">
        <w:rPr>
          <w:rFonts w:ascii="Courier New" w:hAnsi="Courier New" w:cs="Courier New"/>
          <w:sz w:val="20"/>
          <w:szCs w:val="24"/>
        </w:rPr>
        <w:t xml:space="preserve"> </w:t>
      </w:r>
      <w:r w:rsidRPr="00F45FF8">
        <w:rPr>
          <w:rFonts w:ascii="Courier New" w:hAnsi="Courier New" w:cs="Courier New"/>
          <w:sz w:val="20"/>
          <w:szCs w:val="24"/>
        </w:rPr>
        <w:t>transportation segment, one segment, multiple segments, or the entire</w:t>
      </w:r>
      <w:r w:rsidR="00214045" w:rsidRPr="00F45FF8">
        <w:rPr>
          <w:rFonts w:ascii="Courier New" w:hAnsi="Courier New" w:cs="Courier New"/>
          <w:sz w:val="20"/>
          <w:szCs w:val="24"/>
        </w:rPr>
        <w:t xml:space="preserve"> </w:t>
      </w:r>
      <w:r w:rsidRPr="00F45FF8">
        <w:rPr>
          <w:rFonts w:ascii="Courier New" w:hAnsi="Courier New" w:cs="Courier New"/>
          <w:sz w:val="20"/>
          <w:szCs w:val="24"/>
        </w:rPr>
        <w:t>thoroughfare</w:t>
      </w:r>
      <w:r w:rsidR="00214045" w:rsidRPr="00F45FF8">
        <w:rPr>
          <w:rFonts w:ascii="Courier New" w:hAnsi="Courier New" w:cs="Courier New"/>
          <w:sz w:val="20"/>
          <w:szCs w:val="24"/>
        </w:rPr>
        <w:t xml:space="preserve"> </w:t>
      </w:r>
      <w:r w:rsidRPr="00F45FF8">
        <w:rPr>
          <w:rFonts w:ascii="Courier New" w:hAnsi="Courier New" w:cs="Courier New"/>
          <w:sz w:val="20"/>
          <w:szCs w:val="24"/>
        </w:rPr>
        <w:t>within the Address Reference System Extent. &lt;/xsd:documentation&gt;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value="Partial Segment"/&gt;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value="Single Segment"/&gt;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value="Multi Segment"/&gt;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value="Entire Street"/&gt;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&lt;xsd:enumeration value="Unknown"/&gt;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&lt;xsd:pattern value=".+"/&gt;</w:t>
      </w:r>
      <w:r w:rsidRPr="00F45FF8">
        <w:rPr>
          <w:rFonts w:ascii="Courier New" w:hAnsi="Courier New" w:cs="Courier New"/>
          <w:sz w:val="20"/>
          <w:szCs w:val="24"/>
        </w:rPr>
        <w:br/>
      </w:r>
      <w:r w:rsidR="00214045" w:rsidRPr="00F45FF8">
        <w:rPr>
          <w:rFonts w:ascii="Courier New" w:hAnsi="Courier New" w:cs="Courier New"/>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r>
      <w:r w:rsidRPr="00F45FF8">
        <w:rPr>
          <w:rFonts w:ascii="Courier New" w:hAnsi="Courier New" w:cs="Courier New"/>
          <w:sz w:val="20"/>
          <w:szCs w:val="24"/>
        </w:rPr>
        <w:lastRenderedPageBreak/>
        <w:t>&lt;xsd:simpleType name="AddressRangeDirectionality_type"&gt;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&lt;xsd:documentation xml:lang="en"&gt; Whether the low Complete Address Number of an address</w:t>
      </w:r>
      <w:r w:rsidR="00FF7F62" w:rsidRPr="00F45FF8">
        <w:rPr>
          <w:rFonts w:ascii="Courier New" w:hAnsi="Courier New" w:cs="Courier New"/>
          <w:sz w:val="20"/>
          <w:szCs w:val="24"/>
        </w:rPr>
        <w:t xml:space="preserve"> </w:t>
      </w:r>
      <w:r w:rsidRPr="00F45FF8">
        <w:rPr>
          <w:rFonts w:ascii="Courier New" w:hAnsi="Courier New" w:cs="Courier New"/>
          <w:sz w:val="20"/>
          <w:szCs w:val="24"/>
        </w:rPr>
        <w:t>range is closer to the from-node or the to-node of the transportation segment(s)that the range is related to. &lt;/xsd:documentation&gt;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&lt;xsd:restriction base="xsd:string"&gt;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 value="With"&gt;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&lt;xsd:documentation&gt;The low address is nearer the from node; numbers ascend</w:t>
      </w:r>
      <w:r w:rsidR="00FF7F62" w:rsidRPr="00F45FF8">
        <w:rPr>
          <w:rFonts w:ascii="Courier New" w:hAnsi="Courier New" w:cs="Courier New"/>
          <w:sz w:val="20"/>
          <w:szCs w:val="24"/>
        </w:rPr>
        <w:t xml:space="preserve"> </w:t>
      </w:r>
      <w:r w:rsidRPr="00F45FF8">
        <w:rPr>
          <w:rFonts w:ascii="Courier New" w:hAnsi="Courier New" w:cs="Courier New"/>
          <w:sz w:val="20"/>
          <w:szCs w:val="24"/>
        </w:rPr>
        <w:t>toward the to node. &lt;/xsd:documentation&gt;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 value="Against"&gt;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 xml:space="preserve">&lt;xsd:documentation&gt;The low address is nearer </w:t>
      </w:r>
      <w:proofErr w:type="gramStart"/>
      <w:r w:rsidRPr="00F45FF8">
        <w:rPr>
          <w:rFonts w:ascii="Courier New" w:hAnsi="Courier New" w:cs="Courier New"/>
          <w:sz w:val="20"/>
          <w:szCs w:val="24"/>
        </w:rPr>
        <w:t>the to</w:t>
      </w:r>
      <w:proofErr w:type="gramEnd"/>
      <w:r w:rsidRPr="00F45FF8">
        <w:rPr>
          <w:rFonts w:ascii="Courier New" w:hAnsi="Courier New" w:cs="Courier New"/>
          <w:sz w:val="20"/>
          <w:szCs w:val="24"/>
        </w:rPr>
        <w:t xml:space="preserve"> node; numbers descend toward</w:t>
      </w:r>
      <w:r w:rsidR="00FF7F62" w:rsidRPr="00F45FF8">
        <w:rPr>
          <w:rFonts w:ascii="Courier New" w:hAnsi="Courier New" w:cs="Courier New"/>
          <w:sz w:val="20"/>
          <w:szCs w:val="24"/>
        </w:rPr>
        <w:t xml:space="preserve"> </w:t>
      </w:r>
      <w:r w:rsidRPr="00F45FF8">
        <w:rPr>
          <w:rFonts w:ascii="Courier New" w:hAnsi="Courier New" w:cs="Courier New"/>
          <w:sz w:val="20"/>
          <w:szCs w:val="24"/>
        </w:rPr>
        <w:t>the to node. &lt;/xsd:documentation&gt;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 value="With-Against"&gt;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&lt;xsd:documentation&gt;The numbers run in opposite directions on either side of the</w:t>
      </w:r>
      <w:r w:rsidR="00FF7F62" w:rsidRPr="00F45FF8">
        <w:rPr>
          <w:rFonts w:ascii="Courier New" w:hAnsi="Courier New" w:cs="Courier New"/>
          <w:sz w:val="20"/>
          <w:szCs w:val="24"/>
        </w:rPr>
        <w:t xml:space="preserve"> </w:t>
      </w:r>
      <w:r w:rsidRPr="00F45FF8">
        <w:rPr>
          <w:rFonts w:ascii="Courier New" w:hAnsi="Courier New" w:cs="Courier New"/>
          <w:sz w:val="20"/>
          <w:szCs w:val="24"/>
        </w:rPr>
        <w:t xml:space="preserve">street. The low number on the left side is nearer </w:t>
      </w:r>
      <w:r w:rsidR="00FF7F62" w:rsidRPr="00F45FF8">
        <w:rPr>
          <w:rFonts w:ascii="Courier New" w:hAnsi="Courier New" w:cs="Courier New"/>
          <w:sz w:val="20"/>
          <w:szCs w:val="24"/>
        </w:rPr>
        <w:t xml:space="preserve">to </w:t>
      </w:r>
      <w:proofErr w:type="gramStart"/>
      <w:r w:rsidRPr="00F45FF8">
        <w:rPr>
          <w:rFonts w:ascii="Courier New" w:hAnsi="Courier New" w:cs="Courier New"/>
          <w:sz w:val="20"/>
          <w:szCs w:val="24"/>
        </w:rPr>
        <w:t>the from</w:t>
      </w:r>
      <w:proofErr w:type="gramEnd"/>
      <w:r w:rsidRPr="00F45FF8">
        <w:rPr>
          <w:rFonts w:ascii="Courier New" w:hAnsi="Courier New" w:cs="Courier New"/>
          <w:sz w:val="20"/>
          <w:szCs w:val="24"/>
        </w:rPr>
        <w:t xml:space="preserve"> node. The low</w:t>
      </w:r>
      <w:r w:rsidR="00FF7F62" w:rsidRPr="00F45FF8">
        <w:rPr>
          <w:rFonts w:ascii="Courier New" w:hAnsi="Courier New" w:cs="Courier New"/>
          <w:sz w:val="20"/>
          <w:szCs w:val="24"/>
        </w:rPr>
        <w:t xml:space="preserve"> </w:t>
      </w:r>
      <w:r w:rsidRPr="00F45FF8">
        <w:rPr>
          <w:rFonts w:ascii="Courier New" w:hAnsi="Courier New" w:cs="Courier New"/>
          <w:sz w:val="20"/>
          <w:szCs w:val="24"/>
        </w:rPr>
        <w:t xml:space="preserve">number on the right side is nearer </w:t>
      </w:r>
      <w:r w:rsidR="00FF7F62" w:rsidRPr="00F45FF8">
        <w:rPr>
          <w:rFonts w:ascii="Courier New" w:hAnsi="Courier New" w:cs="Courier New"/>
          <w:sz w:val="20"/>
          <w:szCs w:val="24"/>
        </w:rPr>
        <w:t xml:space="preserve">to </w:t>
      </w:r>
      <w:r w:rsidRPr="00F45FF8">
        <w:rPr>
          <w:rFonts w:ascii="Courier New" w:hAnsi="Courier New" w:cs="Courier New"/>
          <w:sz w:val="20"/>
          <w:szCs w:val="24"/>
        </w:rPr>
        <w:t>the node. &lt;/xsd:documentation&gt;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 value="Against-With"&gt;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Pr="00F45FF8">
        <w:rPr>
          <w:rFonts w:ascii="Courier New" w:hAnsi="Courier New" w:cs="Courier New"/>
          <w:sz w:val="20"/>
          <w:szCs w:val="24"/>
        </w:rPr>
        <w:tab/>
      </w:r>
      <w:r w:rsidR="00FF7F62" w:rsidRPr="00F45FF8">
        <w:rPr>
          <w:rFonts w:ascii="Courier New" w:hAnsi="Courier New" w:cs="Courier New"/>
          <w:sz w:val="20"/>
          <w:szCs w:val="24"/>
        </w:rPr>
        <w:t>&lt;</w:t>
      </w:r>
      <w:r w:rsidRPr="00F45FF8">
        <w:rPr>
          <w:rFonts w:ascii="Courier New" w:hAnsi="Courier New" w:cs="Courier New"/>
          <w:sz w:val="20"/>
          <w:szCs w:val="24"/>
        </w:rPr>
        <w:t>xsd:documentation&gt;The numbers run in opposite directions on either side of the</w:t>
      </w:r>
      <w:r w:rsidRPr="00F45FF8">
        <w:rPr>
          <w:rFonts w:ascii="Courier New" w:hAnsi="Courier New" w:cs="Courier New"/>
          <w:sz w:val="20"/>
          <w:szCs w:val="24"/>
        </w:rPr>
        <w:tab/>
        <w:t>street. The low nu</w:t>
      </w:r>
      <w:r w:rsidR="00FF7F62" w:rsidRPr="00F45FF8">
        <w:rPr>
          <w:rFonts w:ascii="Courier New" w:hAnsi="Courier New" w:cs="Courier New"/>
          <w:sz w:val="20"/>
          <w:szCs w:val="24"/>
        </w:rPr>
        <w:t xml:space="preserve">mber on the left side is nearer </w:t>
      </w:r>
      <w:r w:rsidRPr="00F45FF8">
        <w:rPr>
          <w:rFonts w:ascii="Courier New" w:hAnsi="Courier New" w:cs="Courier New"/>
          <w:sz w:val="20"/>
          <w:szCs w:val="24"/>
        </w:rPr>
        <w:t xml:space="preserve">to </w:t>
      </w:r>
      <w:r w:rsidR="00FF7F62" w:rsidRPr="00F45FF8">
        <w:rPr>
          <w:rFonts w:ascii="Courier New" w:hAnsi="Courier New" w:cs="Courier New"/>
          <w:sz w:val="20"/>
          <w:szCs w:val="24"/>
        </w:rPr>
        <w:t xml:space="preserve">the </w:t>
      </w:r>
      <w:r w:rsidRPr="00F45FF8">
        <w:rPr>
          <w:rFonts w:ascii="Courier New" w:hAnsi="Courier New" w:cs="Courier New"/>
          <w:sz w:val="20"/>
          <w:szCs w:val="24"/>
        </w:rPr>
        <w:t>node. The low</w:t>
      </w:r>
      <w:r w:rsidR="00FF7F62" w:rsidRPr="00F45FF8">
        <w:rPr>
          <w:rFonts w:ascii="Courier New" w:hAnsi="Courier New" w:cs="Courier New"/>
          <w:sz w:val="20"/>
          <w:szCs w:val="24"/>
        </w:rPr>
        <w:t xml:space="preserve"> </w:t>
      </w:r>
      <w:r w:rsidRPr="00F45FF8">
        <w:rPr>
          <w:rFonts w:ascii="Courier New" w:hAnsi="Courier New" w:cs="Courier New"/>
          <w:sz w:val="20"/>
          <w:szCs w:val="24"/>
        </w:rPr>
        <w:t xml:space="preserve">number on the right side is nearer </w:t>
      </w:r>
      <w:r w:rsidR="00FF7F62" w:rsidRPr="00F45FF8">
        <w:rPr>
          <w:rFonts w:ascii="Courier New" w:hAnsi="Courier New" w:cs="Courier New"/>
          <w:sz w:val="20"/>
          <w:szCs w:val="24"/>
        </w:rPr>
        <w:t xml:space="preserve">to </w:t>
      </w:r>
      <w:proofErr w:type="gramStart"/>
      <w:r w:rsidR="00FF7F62" w:rsidRPr="00F45FF8">
        <w:rPr>
          <w:rFonts w:ascii="Courier New" w:hAnsi="Courier New" w:cs="Courier New"/>
          <w:sz w:val="20"/>
          <w:szCs w:val="24"/>
        </w:rPr>
        <w:t xml:space="preserve">the </w:t>
      </w:r>
      <w:r w:rsidRPr="00F45FF8">
        <w:rPr>
          <w:rFonts w:ascii="Courier New" w:hAnsi="Courier New" w:cs="Courier New"/>
          <w:sz w:val="20"/>
          <w:szCs w:val="24"/>
        </w:rPr>
        <w:t>from</w:t>
      </w:r>
      <w:proofErr w:type="gramEnd"/>
      <w:r w:rsidRPr="00F45FF8">
        <w:rPr>
          <w:rFonts w:ascii="Courier New" w:hAnsi="Courier New" w:cs="Courier New"/>
          <w:sz w:val="20"/>
          <w:szCs w:val="24"/>
        </w:rPr>
        <w:t xml:space="preserve"> node. </w:t>
      </w:r>
      <w:r w:rsidR="00FF7F62" w:rsidRPr="00F45FF8">
        <w:rPr>
          <w:rFonts w:ascii="Courier New" w:hAnsi="Courier New" w:cs="Courier New"/>
          <w:sz w:val="20"/>
          <w:szCs w:val="24"/>
        </w:rPr>
        <w:t>&lt;</w:t>
      </w:r>
      <w:r w:rsidRPr="00F45FF8">
        <w:rPr>
          <w:rFonts w:ascii="Courier New" w:hAnsi="Courier New" w:cs="Courier New"/>
          <w:sz w:val="20"/>
          <w:szCs w:val="24"/>
        </w:rPr>
        <w:t>/xsd:documentation&gt;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F7F62" w:rsidRP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BF6761" w:rsidRPr="00F45FF8">
        <w:rPr>
          <w:rFonts w:ascii="Courier New" w:hAnsi="Courier New" w:cs="Courier New"/>
          <w:sz w:val="20"/>
          <w:szCs w:val="24"/>
        </w:rPr>
        <w:t xml:space="preserve">  </w:t>
      </w:r>
      <w:r w:rsidRPr="00F45FF8">
        <w:rPr>
          <w:rFonts w:ascii="Courier New" w:hAnsi="Courier New" w:cs="Courier New"/>
          <w:sz w:val="20"/>
          <w:szCs w:val="24"/>
        </w:rPr>
        <w:t>&lt;xsd:enumeration value="Null"&gt;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&lt;xsd:documentation&gt;The address range has null values for the high and low</w:t>
      </w:r>
      <w:r w:rsidR="00F45FF8">
        <w:rPr>
          <w:rFonts w:ascii="Courier New" w:hAnsi="Courier New" w:cs="Courier New"/>
          <w:sz w:val="20"/>
          <w:szCs w:val="24"/>
        </w:rPr>
        <w:t xml:space="preserve"> </w:t>
      </w:r>
      <w:r w:rsidRPr="00F45FF8">
        <w:rPr>
          <w:rFonts w:ascii="Courier New" w:hAnsi="Courier New" w:cs="Courier New"/>
          <w:sz w:val="20"/>
          <w:szCs w:val="24"/>
        </w:rPr>
        <w:t>Complete Address Numbers. &lt;/xsd:documentation&gt;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&lt;xsd:enumeration value="NA"&gt;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&lt;xsd:documentation&gt;Does not apply (transportation segment directionality is</w:t>
      </w:r>
      <w:r w:rsidR="00F45FF8">
        <w:rPr>
          <w:rFonts w:ascii="Courier New" w:hAnsi="Courier New" w:cs="Courier New"/>
          <w:sz w:val="20"/>
          <w:szCs w:val="24"/>
        </w:rPr>
        <w:t xml:space="preserve"> </w:t>
      </w:r>
      <w:r w:rsidRPr="00F45FF8">
        <w:rPr>
          <w:rFonts w:ascii="Courier New" w:hAnsi="Courier New" w:cs="Courier New"/>
          <w:sz w:val="20"/>
          <w:szCs w:val="24"/>
        </w:rPr>
        <w:t>inconsistent within the range). &lt;/xsd:documentation&gt;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&lt;xsd:enumeration value="Unknown"&gt;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&lt;xsd:documentation&gt;The address range directionality is not known.</w:t>
      </w:r>
      <w:r w:rsidRPr="00F45FF8">
        <w:rPr>
          <w:rFonts w:ascii="Courier New" w:hAnsi="Courier New" w:cs="Courier New"/>
          <w:sz w:val="20"/>
          <w:szCs w:val="24"/>
        </w:rPr>
        <w:tab/>
        <w:t>&lt;/xsd:documentation&gt;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&lt;/xsd:enumeration&gt;</w:t>
      </w:r>
      <w:r w:rsidRPr="00F45FF8">
        <w:rPr>
          <w:rFonts w:ascii="Courier New" w:hAnsi="Courier New" w:cs="Courier New"/>
          <w:sz w:val="20"/>
          <w:szCs w:val="24"/>
        </w:rPr>
        <w:br/>
      </w:r>
      <w:r w:rsidR="00F45FF8">
        <w:rPr>
          <w:rFonts w:ascii="Courier New" w:hAnsi="Courier New" w:cs="Courier New"/>
          <w:color w:val="003296"/>
          <w:sz w:val="20"/>
          <w:szCs w:val="24"/>
        </w:rPr>
        <w:t xml:space="preserve"> </w:t>
      </w:r>
      <w:r w:rsidRPr="00F45FF8">
        <w:rPr>
          <w:rFonts w:ascii="Courier New" w:hAnsi="Courier New" w:cs="Courier New"/>
          <w:sz w:val="20"/>
          <w:szCs w:val="24"/>
        </w:rPr>
        <w:t>&lt;/xsd:restriction&gt;</w:t>
      </w:r>
      <w:r w:rsidRPr="00F45FF8">
        <w:rPr>
          <w:rFonts w:ascii="Courier New" w:hAnsi="Courier New" w:cs="Courier New"/>
          <w:sz w:val="20"/>
          <w:szCs w:val="24"/>
        </w:rPr>
        <w:br/>
        <w:t>&lt;/xsd:simpleType&gt;</w:t>
      </w:r>
      <w:r w:rsidRPr="00F45FF8">
        <w:rPr>
          <w:rFonts w:ascii="Courier New" w:hAnsi="Courier New" w:cs="Courier New"/>
          <w:sz w:val="20"/>
          <w:szCs w:val="24"/>
        </w:rPr>
        <w:br/>
      </w:r>
      <w:r w:rsidRPr="00F45FF8">
        <w:rPr>
          <w:rFonts w:ascii="Courier New" w:hAnsi="Courier New" w:cs="Courier New"/>
          <w:sz w:val="20"/>
          <w:szCs w:val="24"/>
        </w:rPr>
        <w:br/>
        <w:t>&lt;xsd:simpleType name="AddressRangeType_type"&gt;</w:t>
      </w:r>
      <w:r w:rsidRPr="00F45FF8">
        <w:rPr>
          <w:rFonts w:ascii="Courier New" w:hAnsi="Courier New" w:cs="Courier New"/>
          <w:sz w:val="20"/>
          <w:szCs w:val="24"/>
        </w:rPr>
        <w:br/>
      </w:r>
      <w:r w:rsidR="003647AD" w:rsidRP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r>
      <w:r w:rsidR="00F45FF8">
        <w:rPr>
          <w:rFonts w:ascii="Courier New" w:hAnsi="Courier New" w:cs="Courier New"/>
          <w:sz w:val="20"/>
          <w:szCs w:val="24"/>
        </w:rPr>
        <w:lastRenderedPageBreak/>
        <w:t xml:space="preserve">  </w:t>
      </w:r>
      <w:r w:rsidRPr="00F45FF8">
        <w:rPr>
          <w:rFonts w:ascii="Courier New" w:hAnsi="Courier New" w:cs="Courier New"/>
          <w:sz w:val="20"/>
          <w:szCs w:val="24"/>
        </w:rPr>
        <w:t>&lt;xsd:documentation xml:lang="en"&gt;This attribute states whether an address range (either</w:t>
      </w:r>
      <w:r w:rsidR="003647AD" w:rsidRPr="00F45FF8">
        <w:rPr>
          <w:rFonts w:ascii="Courier New" w:hAnsi="Courier New" w:cs="Courier New"/>
          <w:sz w:val="20"/>
          <w:szCs w:val="24"/>
        </w:rPr>
        <w:t xml:space="preserve"> </w:t>
      </w:r>
      <w:r w:rsidRPr="00F45FF8">
        <w:rPr>
          <w:rFonts w:ascii="Courier New" w:hAnsi="Courier New" w:cs="Courier New"/>
          <w:sz w:val="20"/>
          <w:szCs w:val="24"/>
        </w:rPr>
        <w:t>a Two Number Address Range or a Four Number Address Range) is actual or potential.&lt;/xsd:documentation&gt;</w:t>
      </w:r>
      <w:r w:rsidRPr="00F45FF8">
        <w:rPr>
          <w:rFonts w:ascii="Courier New" w:hAnsi="Courier New" w:cs="Courier New"/>
          <w:sz w:val="20"/>
          <w:szCs w:val="24"/>
        </w:rPr>
        <w:br/>
      </w:r>
      <w:r w:rsidR="00F45FF8">
        <w:rPr>
          <w:rFonts w:ascii="Courier New" w:hAnsi="Courier New" w:cs="Courier New"/>
          <w:sz w:val="20"/>
          <w:szCs w:val="24"/>
        </w:rPr>
        <w:t xml:space="preserve"> </w:t>
      </w:r>
      <w:r w:rsidRPr="00F45FF8">
        <w:rPr>
          <w:rFonts w:ascii="Courier New" w:hAnsi="Courier New" w:cs="Courier New"/>
          <w:sz w:val="20"/>
          <w:szCs w:val="24"/>
        </w:rPr>
        <w:t>&lt;/xsd:annotation&gt;</w:t>
      </w:r>
      <w:r w:rsidRPr="00F45FF8">
        <w:rPr>
          <w:rFonts w:ascii="Courier New" w:hAnsi="Courier New" w:cs="Courier New"/>
          <w:sz w:val="20"/>
          <w:szCs w:val="24"/>
        </w:rPr>
        <w:br/>
        <w:t>&lt;xsd:restriction base="xsd:string"&gt;</w:t>
      </w:r>
      <w:r w:rsidRPr="00F45FF8">
        <w:rPr>
          <w:rFonts w:ascii="Courier New" w:hAnsi="Courier New" w:cs="Courier New"/>
          <w:sz w:val="20"/>
          <w:szCs w:val="24"/>
        </w:rPr>
        <w:br/>
      </w:r>
      <w:r w:rsidR="00F45FF8" w:rsidRPr="00AA744B">
        <w:rPr>
          <w:rFonts w:ascii="Courier New" w:hAnsi="Courier New" w:cs="Courier New"/>
          <w:sz w:val="20"/>
          <w:szCs w:val="20"/>
        </w:rPr>
        <w:t xml:space="preserve"> </w:t>
      </w:r>
      <w:r w:rsidRPr="00AA744B">
        <w:rPr>
          <w:rFonts w:ascii="Courier New" w:hAnsi="Courier New" w:cs="Courier New"/>
          <w:sz w:val="20"/>
          <w:szCs w:val="20"/>
        </w:rPr>
        <w:t>&lt;xsd:enumeration value="Actual"&gt;</w:t>
      </w:r>
      <w:r w:rsidRPr="00AA744B">
        <w:rPr>
          <w:rFonts w:ascii="Courier New" w:hAnsi="Courier New" w:cs="Courier New"/>
          <w:sz w:val="20"/>
          <w:szCs w:val="20"/>
        </w:rPr>
        <w:br/>
        <w:t>&lt;xsd:annotation&gt;</w:t>
      </w:r>
      <w:r w:rsidRPr="00AA744B">
        <w:rPr>
          <w:rFonts w:ascii="Courier New" w:hAnsi="Courier New" w:cs="Courier New"/>
          <w:sz w:val="20"/>
          <w:szCs w:val="20"/>
        </w:rPr>
        <w:br/>
        <w:t>&lt;xsd:documentation&gt; The low and high CompleteAddressNumbers are numbers that</w:t>
      </w:r>
      <w:r w:rsidR="003647AD" w:rsidRPr="00AA744B">
        <w:rPr>
          <w:rFonts w:ascii="Courier New" w:hAnsi="Courier New" w:cs="Courier New"/>
          <w:sz w:val="20"/>
          <w:szCs w:val="20"/>
        </w:rPr>
        <w:t xml:space="preserve"> </w:t>
      </w:r>
      <w:r w:rsidRPr="00AA744B">
        <w:rPr>
          <w:rFonts w:ascii="Courier New" w:hAnsi="Courier New" w:cs="Courier New"/>
          <w:sz w:val="20"/>
          <w:szCs w:val="20"/>
        </w:rPr>
        <w:t>have been assigned and are in use along the addressed feature.</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&lt;/xsd:documentation&gt;</w:t>
      </w:r>
      <w:r w:rsidRPr="00AA744B">
        <w:rPr>
          <w:rFonts w:ascii="Courier New" w:hAnsi="Courier New" w:cs="Courier New"/>
          <w:sz w:val="20"/>
          <w:szCs w:val="20"/>
        </w:rPr>
        <w:br/>
        <w:t>&lt;/xsd:annotation&gt;</w:t>
      </w:r>
      <w:r w:rsidRPr="00AA744B">
        <w:rPr>
          <w:rFonts w:ascii="Courier New" w:hAnsi="Courier New" w:cs="Courier New"/>
          <w:sz w:val="20"/>
          <w:szCs w:val="20"/>
        </w:rPr>
        <w:br/>
        <w:t>&lt;/xsd:enumeration&gt;</w:t>
      </w:r>
      <w:r w:rsidRPr="00AA744B">
        <w:rPr>
          <w:rFonts w:ascii="Courier New" w:hAnsi="Courier New" w:cs="Courier New"/>
          <w:sz w:val="20"/>
          <w:szCs w:val="20"/>
        </w:rPr>
        <w:br/>
        <w:t>&lt;xsd:enumeration value="Potential"&gt;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&lt;xsd:documentation&gt; The low and high CompleteAddressNumbers are numbers that</w:t>
      </w:r>
      <w:r w:rsidR="003647AD" w:rsidRPr="00AA744B">
        <w:rPr>
          <w:rFonts w:ascii="Courier New" w:hAnsi="Courier New" w:cs="Courier New"/>
          <w:sz w:val="20"/>
          <w:szCs w:val="20"/>
        </w:rPr>
        <w:t xml:space="preserve"> </w:t>
      </w:r>
      <w:r w:rsidRPr="00AA744B">
        <w:rPr>
          <w:rFonts w:ascii="Courier New" w:hAnsi="Courier New" w:cs="Courier New"/>
          <w:sz w:val="20"/>
          <w:szCs w:val="20"/>
        </w:rPr>
        <w:t>would be assigned if all possible numbers were in use along the addressed</w:t>
      </w:r>
      <w:r w:rsidR="003647AD" w:rsidRPr="00AA744B">
        <w:rPr>
          <w:rFonts w:ascii="Courier New" w:hAnsi="Courier New" w:cs="Courier New"/>
          <w:sz w:val="20"/>
          <w:szCs w:val="20"/>
        </w:rPr>
        <w:t xml:space="preserve"> </w:t>
      </w:r>
      <w:r w:rsidRPr="00AA744B">
        <w:rPr>
          <w:rFonts w:ascii="Courier New" w:hAnsi="Courier New" w:cs="Courier New"/>
          <w:sz w:val="20"/>
          <w:szCs w:val="20"/>
        </w:rPr>
        <w:t>feature, and there were no gaps between the range and its preceding and</w:t>
      </w:r>
      <w:r w:rsidR="003647AD" w:rsidRPr="00AA744B">
        <w:rPr>
          <w:rFonts w:ascii="Courier New" w:hAnsi="Courier New" w:cs="Courier New"/>
          <w:sz w:val="20"/>
          <w:szCs w:val="20"/>
        </w:rPr>
        <w:t xml:space="preserve"> </w:t>
      </w:r>
      <w:r w:rsidRPr="00AA744B">
        <w:rPr>
          <w:rFonts w:ascii="Courier New" w:hAnsi="Courier New" w:cs="Courier New"/>
          <w:sz w:val="20"/>
          <w:szCs w:val="20"/>
        </w:rPr>
        <w:t>following ranges. &lt;/xsd:documentation&gt;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t>&lt;/xsd:enumeration&gt;</w:t>
      </w:r>
      <w:r w:rsidRPr="00AA744B">
        <w:rPr>
          <w:rFonts w:ascii="Courier New" w:hAnsi="Courier New" w:cs="Courier New"/>
          <w:sz w:val="20"/>
          <w:szCs w:val="20"/>
        </w:rPr>
        <w:br/>
        <w:t>&lt;xsd:enumeration value="Unknown"&gt;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&lt;xsd:documentation&gt; The relationship between the low and high</w:t>
      </w:r>
      <w:r w:rsidR="003647AD" w:rsidRPr="00AA744B">
        <w:rPr>
          <w:rFonts w:ascii="Courier New" w:hAnsi="Courier New" w:cs="Courier New"/>
          <w:sz w:val="20"/>
          <w:szCs w:val="20"/>
        </w:rPr>
        <w:t xml:space="preserve"> </w:t>
      </w:r>
      <w:r w:rsidRPr="00AA744B">
        <w:rPr>
          <w:rFonts w:ascii="Courier New" w:hAnsi="Courier New" w:cs="Courier New"/>
          <w:sz w:val="20"/>
          <w:szCs w:val="20"/>
        </w:rPr>
        <w:t>CompleteAddressNumbers and the addressed feature is unknown.</w:t>
      </w:r>
      <w:r w:rsidR="00F45FF8" w:rsidRPr="00AA744B">
        <w:rPr>
          <w:rFonts w:ascii="Courier New" w:hAnsi="Courier New" w:cs="Courier New"/>
          <w:sz w:val="20"/>
          <w:szCs w:val="20"/>
        </w:rPr>
        <w:t xml:space="preserve"> </w:t>
      </w:r>
      <w:r w:rsidRPr="00AA744B">
        <w:rPr>
          <w:rFonts w:ascii="Courier New" w:hAnsi="Courier New" w:cs="Courier New"/>
          <w:sz w:val="20"/>
          <w:szCs w:val="20"/>
        </w:rPr>
        <w:t>&lt;/xsd:documentation&gt;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&lt;/xsd:enumeration&gt;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&lt;/xsd:restriction&gt;</w:t>
      </w:r>
      <w:r w:rsidRPr="00AA744B">
        <w:rPr>
          <w:rFonts w:ascii="Courier New" w:hAnsi="Courier New" w:cs="Courier New"/>
          <w:sz w:val="20"/>
          <w:szCs w:val="20"/>
        </w:rPr>
        <w:br/>
        <w:t>&lt;/xsd:simpleType&gt;</w:t>
      </w:r>
      <w:r w:rsidR="003647AD" w:rsidRPr="00AA744B">
        <w:rPr>
          <w:rFonts w:ascii="Courier New" w:hAnsi="Courier New" w:cs="Courier New"/>
          <w:sz w:val="20"/>
          <w:szCs w:val="20"/>
        </w:rPr>
        <w:br/>
      </w:r>
      <w:r w:rsidRPr="00AA744B">
        <w:rPr>
          <w:rFonts w:ascii="Courier New" w:hAnsi="Courier New" w:cs="Courier New"/>
          <w:sz w:val="20"/>
          <w:szCs w:val="20"/>
        </w:rPr>
        <w:br/>
        <w:t>&lt;xsd:simpleType name="LocationDescription_type"&gt;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&lt;xsd:documentation xml:lang="en"&gt; A text description providing more detail on how to</w:t>
      </w:r>
      <w:r w:rsidR="003647AD" w:rsidRPr="00AA744B">
        <w:rPr>
          <w:rFonts w:ascii="Courier New" w:hAnsi="Courier New" w:cs="Courier New"/>
          <w:sz w:val="20"/>
          <w:szCs w:val="20"/>
        </w:rPr>
        <w:t xml:space="preserve"> </w:t>
      </w:r>
      <w:r w:rsidRPr="00AA744B">
        <w:rPr>
          <w:rFonts w:ascii="Courier New" w:hAnsi="Courier New" w:cs="Courier New"/>
          <w:sz w:val="20"/>
          <w:szCs w:val="20"/>
        </w:rPr>
        <w:t>identify or find the addressed feature. &lt;/xsd:documentation&gt;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&lt;xsd:restriction base="xsd:string"/&gt;</w:t>
      </w:r>
      <w:r w:rsidRPr="00AA744B">
        <w:rPr>
          <w:rFonts w:ascii="Courier New" w:hAnsi="Courier New" w:cs="Courier New"/>
          <w:sz w:val="20"/>
          <w:szCs w:val="20"/>
        </w:rPr>
        <w:br/>
        <w:t>&lt;/xsd:simpleType&gt;</w:t>
      </w:r>
      <w:r w:rsidRPr="00AA744B">
        <w:rPr>
          <w:rFonts w:ascii="Courier New" w:hAnsi="Courier New" w:cs="Courier New"/>
          <w:sz w:val="20"/>
          <w:szCs w:val="20"/>
        </w:rPr>
        <w:br/>
      </w:r>
      <w:r w:rsidRPr="00AA744B">
        <w:rPr>
          <w:rFonts w:ascii="Courier New" w:hAnsi="Courier New" w:cs="Courier New"/>
          <w:sz w:val="20"/>
          <w:szCs w:val="20"/>
        </w:rPr>
        <w:br/>
        <w:t>&lt;xsd:simpleType name="AddressNumberParity_type"&gt;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Pr="00AA744B">
        <w:rPr>
          <w:rFonts w:ascii="Courier New" w:hAnsi="Courier New" w:cs="Courier New"/>
          <w:sz w:val="20"/>
          <w:szCs w:val="20"/>
        </w:rPr>
        <w:t>&lt;xsd:documentation xml:lang="en"&gt; The property of an Address Number with respect to</w:t>
      </w:r>
      <w:r w:rsidR="003647AD" w:rsidRPr="00AA744B">
        <w:rPr>
          <w:rFonts w:ascii="Courier New" w:hAnsi="Courier New" w:cs="Courier New"/>
          <w:sz w:val="20"/>
          <w:szCs w:val="20"/>
        </w:rPr>
        <w:t xml:space="preserve"> </w:t>
      </w:r>
      <w:r w:rsidRPr="00AA744B">
        <w:rPr>
          <w:rFonts w:ascii="Courier New" w:hAnsi="Courier New" w:cs="Courier New"/>
          <w:sz w:val="20"/>
          <w:szCs w:val="20"/>
        </w:rPr>
        <w:t xml:space="preserve">being odd or even. "A relation between a pair of integers: if </w:t>
      </w:r>
      <w:proofErr w:type="gramStart"/>
      <w:r w:rsidRPr="00AA744B">
        <w:rPr>
          <w:rFonts w:ascii="Courier New" w:hAnsi="Courier New" w:cs="Courier New"/>
          <w:sz w:val="20"/>
          <w:szCs w:val="20"/>
        </w:rPr>
        <w:t>both integers are odd</w:t>
      </w:r>
      <w:r w:rsidR="003647AD" w:rsidRPr="00AA744B">
        <w:rPr>
          <w:rFonts w:ascii="Courier New" w:hAnsi="Courier New" w:cs="Courier New"/>
          <w:sz w:val="20"/>
          <w:szCs w:val="20"/>
        </w:rPr>
        <w:t xml:space="preserve"> </w:t>
      </w:r>
      <w:r w:rsidRPr="00AA744B">
        <w:rPr>
          <w:rFonts w:ascii="Courier New" w:hAnsi="Courier New" w:cs="Courier New"/>
          <w:sz w:val="20"/>
          <w:szCs w:val="20"/>
        </w:rPr>
        <w:t>or</w:t>
      </w:r>
      <w:proofErr w:type="gramEnd"/>
      <w:r w:rsidRPr="00AA744B">
        <w:rPr>
          <w:rFonts w:ascii="Courier New" w:hAnsi="Courier New" w:cs="Courier New"/>
          <w:sz w:val="20"/>
          <w:szCs w:val="20"/>
        </w:rPr>
        <w:t xml:space="preserve"> both are even they have the same parity; if one is odd and the other is even they</w:t>
      </w:r>
      <w:r w:rsidR="003647AD" w:rsidRPr="00AA744B">
        <w:rPr>
          <w:rFonts w:ascii="Courier New" w:hAnsi="Courier New" w:cs="Courier New"/>
          <w:sz w:val="20"/>
          <w:szCs w:val="20"/>
        </w:rPr>
        <w:t xml:space="preserve"> </w:t>
      </w:r>
      <w:r w:rsidRPr="00AA744B">
        <w:rPr>
          <w:rFonts w:ascii="Courier New" w:hAnsi="Courier New" w:cs="Courier New"/>
          <w:sz w:val="20"/>
          <w:szCs w:val="20"/>
        </w:rPr>
        <w:t>have different parity." &lt;/xsd:documentation&gt;</w:t>
      </w:r>
      <w:r w:rsidRPr="00AA744B">
        <w:rPr>
          <w:rFonts w:ascii="Courier New" w:hAnsi="Courier New" w:cs="Courier New"/>
          <w:color w:val="000000"/>
          <w:sz w:val="20"/>
          <w:szCs w:val="20"/>
        </w:rPr>
        <w:br/>
      </w:r>
      <w:r w:rsidR="00F45FF8" w:rsidRPr="00AA744B">
        <w:rPr>
          <w:rFonts w:ascii="Courier New" w:hAnsi="Courier New" w:cs="Courier New"/>
          <w:sz w:val="20"/>
          <w:szCs w:val="20"/>
        </w:rPr>
        <w:t xml:space="preserve">  </w:t>
      </w:r>
      <w:r w:rsidRPr="00AA744B">
        <w:rPr>
          <w:rFonts w:ascii="Courier New" w:hAnsi="Courier New" w:cs="Courier New"/>
          <w:sz w:val="20"/>
          <w:szCs w:val="20"/>
        </w:rPr>
        <w:t>&lt;/xsd:annotation&gt;</w:t>
      </w:r>
      <w:r w:rsidRPr="00AA744B">
        <w:rPr>
          <w:rFonts w:ascii="Courier New" w:hAnsi="Courier New" w:cs="Courier New"/>
          <w:sz w:val="20"/>
          <w:szCs w:val="20"/>
        </w:rPr>
        <w:br/>
      </w:r>
      <w:r w:rsidR="00F45FF8" w:rsidRPr="00AA744B">
        <w:rPr>
          <w:rFonts w:ascii="Courier New" w:hAnsi="Courier New" w:cs="Courier New"/>
          <w:sz w:val="20"/>
          <w:szCs w:val="20"/>
        </w:rPr>
        <w:t xml:space="preserve">  </w:t>
      </w:r>
      <w:r w:rsidRPr="00AA744B">
        <w:rPr>
          <w:rFonts w:ascii="Courier New" w:hAnsi="Courier New" w:cs="Courier New"/>
          <w:sz w:val="20"/>
          <w:szCs w:val="20"/>
        </w:rPr>
        <w:t>&lt;xsd:restriction base="xsd:token"&gt;</w:t>
      </w:r>
      <w:r w:rsidRPr="00AA744B">
        <w:rPr>
          <w:rFonts w:ascii="Courier New" w:hAnsi="Courier New" w:cs="Courier New"/>
          <w:sz w:val="20"/>
          <w:szCs w:val="20"/>
        </w:rPr>
        <w:br/>
      </w:r>
      <w:r w:rsidR="00F45FF8" w:rsidRPr="00AA744B">
        <w:rPr>
          <w:rFonts w:ascii="Courier New" w:hAnsi="Courier New" w:cs="Courier New"/>
          <w:sz w:val="20"/>
          <w:szCs w:val="20"/>
        </w:rPr>
        <w:t xml:space="preserve">   </w:t>
      </w:r>
      <w:r w:rsidRPr="00AA744B">
        <w:rPr>
          <w:rFonts w:ascii="Courier New" w:hAnsi="Courier New" w:cs="Courier New"/>
          <w:sz w:val="20"/>
          <w:szCs w:val="20"/>
        </w:rPr>
        <w:t>&lt;xsd:enumeration value="Even"/&gt;</w:t>
      </w:r>
      <w:r w:rsidR="009F12F2" w:rsidRPr="00AA744B">
        <w:rPr>
          <w:rFonts w:ascii="Courier New" w:hAnsi="Courier New" w:cs="Courier New"/>
          <w:sz w:val="20"/>
          <w:szCs w:val="20"/>
        </w:rPr>
        <w:t xml:space="preserve"> </w:t>
      </w:r>
      <w:r w:rsidR="003647AD" w:rsidRPr="00AA744B">
        <w:rPr>
          <w:rFonts w:ascii="Courier New" w:hAnsi="Courier New" w:cs="Courier New"/>
          <w:sz w:val="20"/>
          <w:szCs w:val="20"/>
        </w:rPr>
        <w:t xml:space="preserve"> </w:t>
      </w:r>
      <w:r w:rsidRPr="00AA744B">
        <w:rPr>
          <w:rFonts w:ascii="Courier New" w:hAnsi="Courier New" w:cs="Courier New"/>
          <w:sz w:val="20"/>
          <w:szCs w:val="20"/>
        </w:rPr>
        <w:t>&lt;xsd:enumeration value="Odd"/&gt;</w:t>
      </w:r>
      <w:r w:rsidRPr="00AA744B">
        <w:rPr>
          <w:rFonts w:ascii="Courier New" w:hAnsi="Courier New" w:cs="Courier New"/>
          <w:sz w:val="20"/>
          <w:szCs w:val="20"/>
        </w:rPr>
        <w:br/>
      </w:r>
      <w:r w:rsidR="003647AD" w:rsidRPr="00AA744B">
        <w:rPr>
          <w:rFonts w:ascii="Courier New" w:hAnsi="Courier New" w:cs="Courier New"/>
          <w:sz w:val="20"/>
          <w:szCs w:val="20"/>
        </w:rPr>
        <w:t xml:space="preserve"> </w:t>
      </w:r>
      <w:r w:rsidR="00F45FF8" w:rsidRPr="00AA744B">
        <w:rPr>
          <w:rFonts w:ascii="Courier New" w:hAnsi="Courier New" w:cs="Courier New"/>
          <w:sz w:val="20"/>
          <w:szCs w:val="20"/>
        </w:rPr>
        <w:t xml:space="preserve"> </w:t>
      </w:r>
      <w:r w:rsidRPr="00AA744B">
        <w:rPr>
          <w:rFonts w:ascii="Courier New" w:hAnsi="Courier New" w:cs="Courier New"/>
          <w:sz w:val="20"/>
          <w:szCs w:val="20"/>
        </w:rPr>
        <w:t>&lt;/xsd:restriction&gt;</w:t>
      </w:r>
      <w:r w:rsidRPr="00AA744B">
        <w:rPr>
          <w:rFonts w:ascii="Courier New" w:hAnsi="Courier New" w:cs="Courier New"/>
          <w:sz w:val="20"/>
          <w:szCs w:val="20"/>
        </w:rPr>
        <w:br/>
      </w:r>
      <w:r w:rsidR="00F45FF8" w:rsidRPr="00AA744B">
        <w:rPr>
          <w:rFonts w:ascii="Courier New" w:hAnsi="Courier New" w:cs="Courier New"/>
          <w:sz w:val="20"/>
          <w:szCs w:val="20"/>
        </w:rPr>
        <w:t xml:space="preserve"> </w:t>
      </w:r>
      <w:r w:rsidRPr="00AA744B">
        <w:rPr>
          <w:rFonts w:ascii="Courier New" w:hAnsi="Courier New" w:cs="Courier New"/>
          <w:sz w:val="20"/>
          <w:szCs w:val="20"/>
        </w:rPr>
        <w:t>&lt;/xsd:simpleType&gt;</w:t>
      </w:r>
      <w:r w:rsidR="009F12F2" w:rsidRPr="00AA744B">
        <w:rPr>
          <w:rFonts w:ascii="Courier New" w:hAnsi="Courier New" w:cs="Courier New"/>
          <w:sz w:val="20"/>
          <w:szCs w:val="20"/>
        </w:rPr>
        <w:t xml:space="preserve"> </w:t>
      </w:r>
    </w:p>
    <w:p w:rsidR="00AA744B" w:rsidRPr="00AA744B" w:rsidRDefault="00AA744B" w:rsidP="009F12F2">
      <w:pPr>
        <w:pStyle w:val="NoSpacing"/>
        <w:rPr>
          <w:rStyle w:val="NoSpacingChar"/>
          <w:rFonts w:ascii="Courier New" w:hAnsi="Courier New" w:cs="Courier New"/>
          <w:sz w:val="20"/>
          <w:szCs w:val="20"/>
        </w:rPr>
      </w:pPr>
    </w:p>
    <w:p w:rsidR="00100522" w:rsidRPr="00AA744B" w:rsidRDefault="002A21B9" w:rsidP="009F12F2">
      <w:pPr>
        <w:pStyle w:val="NoSpacing"/>
        <w:rPr>
          <w:rFonts w:ascii="Courier New" w:hAnsi="Courier New" w:cs="Courier New"/>
          <w:sz w:val="20"/>
          <w:szCs w:val="24"/>
        </w:rPr>
      </w:pPr>
      <w:r w:rsidRPr="00AA744B">
        <w:rPr>
          <w:rStyle w:val="NoSpacingChar"/>
          <w:rFonts w:ascii="Courier New" w:hAnsi="Courier New" w:cs="Courier New"/>
          <w:sz w:val="20"/>
          <w:szCs w:val="20"/>
        </w:rPr>
        <w:t>&lt;xsd:simpleType name="AttachedElement_type"&gt;</w:t>
      </w:r>
      <w:r w:rsidRPr="00AA744B">
        <w:rPr>
          <w:rStyle w:val="NoSpacingChar"/>
          <w:rFonts w:ascii="Courier New" w:hAnsi="Courier New" w:cs="Courier New"/>
          <w:sz w:val="20"/>
          <w:szCs w:val="20"/>
        </w:rPr>
        <w:br/>
      </w:r>
      <w:r w:rsidR="003647AD"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3647AD"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 xml:lang="en"&gt; This attribute identifies when two or more Complete</w:t>
      </w:r>
      <w:r w:rsidR="003647AD"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Address Number elements or two or more Complete Street Name elements have been</w:t>
      </w:r>
      <w:r w:rsidR="003647AD"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 xml:space="preserve">combined without a space separating them. </w:t>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Pr="00AA744B">
        <w:rPr>
          <w:rStyle w:val="NoSpacingChar"/>
          <w:rFonts w:ascii="Courier New" w:hAnsi="Courier New" w:cs="Courier New"/>
          <w:sz w:val="20"/>
          <w:szCs w:val="20"/>
        </w:rPr>
        <w:lastRenderedPageBreak/>
        <w:t>&lt;xsd:restriction base="xsd:string"&gt;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value="Attached"&gt;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&lt;xsd:documentation&gt; The elements inside the CompleteAddressNumber or</w:t>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CompleteStreetName are attached and need special parsing rules.</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value="Not Attached"/&gt;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value="Unknown"/&gt;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&lt;/xsd:restriction&gt;</w:t>
      </w:r>
      <w:r w:rsidRPr="00AA744B">
        <w:rPr>
          <w:rStyle w:val="NoSpacingChar"/>
          <w:rFonts w:ascii="Courier New" w:hAnsi="Courier New" w:cs="Courier New"/>
          <w:sz w:val="20"/>
          <w:szCs w:val="20"/>
        </w:rPr>
        <w:br/>
        <w:t>&lt;/xsd:simpleType&gt;</w:t>
      </w:r>
      <w:r w:rsidRPr="00AA744B">
        <w:rPr>
          <w:rStyle w:val="NoSpacingChar"/>
          <w:rFonts w:ascii="Courier New" w:hAnsi="Courier New" w:cs="Courier New"/>
          <w:sz w:val="20"/>
          <w:szCs w:val="20"/>
        </w:rPr>
        <w:br/>
      </w:r>
      <w:r w:rsidRPr="00AA744B">
        <w:rPr>
          <w:rStyle w:val="NoSpacingChar"/>
          <w:rFonts w:ascii="Courier New" w:hAnsi="Courier New" w:cs="Courier New"/>
          <w:sz w:val="20"/>
          <w:szCs w:val="20"/>
        </w:rPr>
        <w:br/>
        <w:t>&lt;xsd:simpleType name="AddressNumberSide_type"&gt;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 xml:lang="en"&gt; "The Concept of Left and Right sides of a feature that</w:t>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a Number Range Applies to. &lt;/xsd:documentation&gt;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&lt;xsd:restriction base="xsd:token"&gt;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value="Left"/&gt;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value="Right"/&gt;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value="Unknown"/&gt;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&lt;/xsd:restriction&gt;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&lt;/xsd:simpleType&gt;</w:t>
      </w:r>
      <w:r w:rsidRPr="00AA744B">
        <w:rPr>
          <w:rStyle w:val="NoSpacingChar"/>
          <w:rFonts w:ascii="Courier New" w:hAnsi="Courier New" w:cs="Courier New"/>
          <w:sz w:val="20"/>
          <w:szCs w:val="20"/>
        </w:rPr>
        <w:br/>
      </w:r>
      <w:r w:rsidRPr="00AA744B">
        <w:rPr>
          <w:rStyle w:val="NoSpacingChar"/>
          <w:rFonts w:ascii="Courier New" w:hAnsi="Courier New" w:cs="Courier New"/>
          <w:sz w:val="20"/>
          <w:szCs w:val="20"/>
        </w:rPr>
        <w:br/>
        <w:t>&lt;xsd:simpleType name="AddressNumberBounds_type"&gt;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&lt;xsd:documentation xml:lang="en"&gt; "The Concept of Low or High of numbers participating</w:t>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in a Number Range Applies to. &lt;/xsd:documentation&gt;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&lt;/xsd:annotation&gt;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&lt;xsd:restriction base="xsd:token"&gt;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value="Low"/&gt;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value="High"/&gt;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&lt;xsd:enumeration value="Unknown"/&gt;</w:t>
      </w:r>
      <w:r w:rsidRPr="00AA744B">
        <w:rPr>
          <w:rStyle w:val="NoSpacingChar"/>
          <w:rFonts w:ascii="Courier New" w:hAnsi="Courier New" w:cs="Courier New"/>
          <w:sz w:val="20"/>
          <w:szCs w:val="20"/>
        </w:rPr>
        <w:br/>
      </w:r>
      <w:r w:rsidR="00260B31" w:rsidRPr="00AA744B">
        <w:rPr>
          <w:rStyle w:val="NoSpacingChar"/>
          <w:rFonts w:ascii="Courier New" w:hAnsi="Courier New" w:cs="Courier New"/>
          <w:sz w:val="20"/>
          <w:szCs w:val="20"/>
        </w:rPr>
        <w:t xml:space="preserve"> </w:t>
      </w:r>
      <w:r w:rsidRPr="00AA744B">
        <w:rPr>
          <w:rStyle w:val="NoSpacingChar"/>
          <w:rFonts w:ascii="Courier New" w:hAnsi="Courier New" w:cs="Courier New"/>
          <w:sz w:val="20"/>
          <w:szCs w:val="20"/>
        </w:rPr>
        <w:t>&lt;/xsd:restriction&gt;</w:t>
      </w:r>
      <w:r w:rsidRPr="00AA744B">
        <w:rPr>
          <w:rStyle w:val="NoSpacingChar"/>
          <w:rFonts w:ascii="Courier New" w:hAnsi="Courier New" w:cs="Courier New"/>
          <w:sz w:val="20"/>
          <w:szCs w:val="20"/>
        </w:rPr>
        <w:br/>
        <w:t>&lt;/xsd:simpleType&gt;</w:t>
      </w:r>
      <w:r w:rsidRPr="009F12F2">
        <w:rPr>
          <w:rStyle w:val="NoSpacingChar"/>
        </w:rPr>
        <w:br/>
      </w:r>
      <w:r w:rsidRPr="009F12F2">
        <w:rPr>
          <w:rStyle w:val="NoSpacingChar"/>
        </w:rPr>
        <w:br/>
        <w:t>&lt;xsd:complexType name="StreetNameGroup"&gt;</w:t>
      </w:r>
      <w:r w:rsidRPr="009F12F2">
        <w:rPr>
          <w:rStyle w:val="NoSpacingChar"/>
        </w:rPr>
        <w:br/>
      </w:r>
      <w:r w:rsidR="00260B31">
        <w:rPr>
          <w:rFonts w:ascii="Courier New" w:hAnsi="Courier New" w:cs="Courier New"/>
          <w:color w:val="003296"/>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&lt;xsd:documentation xml:lang="en"&gt; A geographic area where the street names conform to a</w:t>
      </w:r>
      <w:r w:rsidR="00260B31" w:rsidRPr="009F12F2">
        <w:rPr>
          <w:rFonts w:ascii="Courier New" w:hAnsi="Courier New" w:cs="Courier New"/>
          <w:sz w:val="20"/>
          <w:szCs w:val="24"/>
        </w:rPr>
        <w:t xml:space="preserve"> </w:t>
      </w:r>
      <w:r w:rsidRPr="009F12F2">
        <w:rPr>
          <w:rFonts w:ascii="Courier New" w:hAnsi="Courier New" w:cs="Courier New"/>
          <w:sz w:val="20"/>
          <w:szCs w:val="24"/>
        </w:rPr>
        <w:t>theme. For example, some neighborhoods feature streets named for birds, US</w:t>
      </w:r>
      <w:r w:rsidR="00260B31" w:rsidRPr="009F12F2">
        <w:rPr>
          <w:rFonts w:ascii="Courier New" w:hAnsi="Courier New" w:cs="Courier New"/>
          <w:sz w:val="20"/>
          <w:szCs w:val="24"/>
        </w:rPr>
        <w:t xml:space="preserve"> </w:t>
      </w:r>
      <w:r w:rsidRPr="009F12F2">
        <w:rPr>
          <w:rFonts w:ascii="Courier New" w:hAnsi="Courier New" w:cs="Courier New"/>
          <w:sz w:val="20"/>
          <w:szCs w:val="24"/>
        </w:rPr>
        <w:t>presidents or trees. A subset of the complete street name domain applies to this</w:t>
      </w:r>
      <w:r w:rsidR="00260B31" w:rsidRPr="009F12F2">
        <w:rPr>
          <w:rFonts w:ascii="Courier New" w:hAnsi="Courier New" w:cs="Courier New"/>
          <w:sz w:val="20"/>
          <w:szCs w:val="24"/>
        </w:rPr>
        <w:t xml:space="preserve"> </w:t>
      </w:r>
      <w:r w:rsidRPr="009F12F2">
        <w:rPr>
          <w:rFonts w:ascii="Courier New" w:hAnsi="Courier New" w:cs="Courier New"/>
          <w:sz w:val="20"/>
          <w:szCs w:val="24"/>
        </w:rPr>
        <w:t>area. &lt;/xsd:documentation&gt;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&lt;xsd:complexContent&gt;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&lt;xsd:extension base="gml:MultiSurfaceType"&gt;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&lt;xsd:attribute name="name" type="xsd:string"/&gt;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&lt;/xsd:extension&gt;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&lt;/xsd:complexContent&gt;</w:t>
      </w:r>
      <w:r w:rsidRPr="009F12F2">
        <w:rPr>
          <w:rFonts w:ascii="Courier New" w:hAnsi="Courier New" w:cs="Courier New"/>
          <w:sz w:val="20"/>
          <w:szCs w:val="24"/>
        </w:rPr>
        <w:br/>
        <w:t>&lt;/xsd:complexType&gt;</w:t>
      </w:r>
      <w:r w:rsidRPr="009F12F2">
        <w:rPr>
          <w:rFonts w:ascii="Courier New" w:hAnsi="Courier New" w:cs="Courier New"/>
          <w:sz w:val="20"/>
          <w:szCs w:val="24"/>
        </w:rPr>
        <w:br/>
      </w:r>
      <w:r w:rsidRPr="009F12F2">
        <w:rPr>
          <w:rFonts w:ascii="Courier New" w:hAnsi="Courier New" w:cs="Courier New"/>
          <w:sz w:val="20"/>
          <w:szCs w:val="24"/>
        </w:rPr>
        <w:br/>
        <w:t>&lt;xsd:simpleType name="AddressSchemeName_type"&gt;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&lt;xsd:documentation xml:lang="en"&gt; Name of the address scheme that operates over a</w:t>
      </w:r>
      <w:r w:rsidR="00260B31" w:rsidRPr="009F12F2">
        <w:rPr>
          <w:rFonts w:ascii="Courier New" w:hAnsi="Courier New" w:cs="Courier New"/>
          <w:sz w:val="20"/>
          <w:szCs w:val="24"/>
        </w:rPr>
        <w:t xml:space="preserve"> </w:t>
      </w:r>
      <w:r w:rsidRPr="009F12F2">
        <w:rPr>
          <w:rFonts w:ascii="Courier New" w:hAnsi="Courier New" w:cs="Courier New"/>
          <w:sz w:val="20"/>
          <w:szCs w:val="24"/>
        </w:rPr>
        <w:t xml:space="preserve">specified area, i.e.: mountain addresses, plains addresses. </w:t>
      </w:r>
      <w:r w:rsidR="00260B31" w:rsidRPr="009F12F2">
        <w:rPr>
          <w:rFonts w:ascii="Courier New" w:hAnsi="Courier New" w:cs="Courier New"/>
          <w:sz w:val="20"/>
          <w:szCs w:val="24"/>
        </w:rPr>
        <w:t xml:space="preserve">    </w:t>
      </w:r>
      <w:r w:rsidRPr="009F12F2">
        <w:rPr>
          <w:rFonts w:ascii="Courier New" w:hAnsi="Courier New" w:cs="Courier New"/>
          <w:sz w:val="20"/>
          <w:szCs w:val="24"/>
        </w:rPr>
        <w:t>&lt;/xsd:documentation&gt;</w:t>
      </w:r>
      <w:r w:rsidRPr="009F12F2">
        <w:rPr>
          <w:rFonts w:ascii="Courier New" w:hAnsi="Courier New" w:cs="Courier New"/>
          <w:sz w:val="20"/>
          <w:szCs w:val="24"/>
        </w:rPr>
        <w:br/>
      </w:r>
      <w:r w:rsidR="00260B31" w:rsidRPr="009F12F2">
        <w:rPr>
          <w:rFonts w:ascii="Courier New" w:hAnsi="Courier New" w:cs="Courier New"/>
          <w:sz w:val="20"/>
          <w:szCs w:val="24"/>
        </w:rPr>
        <w:lastRenderedPageBreak/>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&lt;xsd:restriction base="xsd:string"&gt;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&lt;xsd:pattern value=".*"/&gt;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&lt;/xsd:restriction&gt;</w:t>
      </w:r>
      <w:r w:rsidRPr="009F12F2">
        <w:rPr>
          <w:rFonts w:ascii="Courier New" w:hAnsi="Courier New" w:cs="Courier New"/>
          <w:sz w:val="20"/>
          <w:szCs w:val="24"/>
        </w:rPr>
        <w:br/>
        <w:t>&lt;/xsd:simpleType&gt;</w:t>
      </w:r>
      <w:r w:rsidRPr="009F12F2">
        <w:rPr>
          <w:rFonts w:ascii="Courier New" w:hAnsi="Courier New" w:cs="Courier New"/>
          <w:sz w:val="20"/>
          <w:szCs w:val="24"/>
        </w:rPr>
        <w:br/>
      </w:r>
      <w:r w:rsidRPr="009F12F2">
        <w:rPr>
          <w:rFonts w:ascii="Courier New" w:hAnsi="Courier New" w:cs="Courier New"/>
          <w:sz w:val="20"/>
          <w:szCs w:val="24"/>
        </w:rPr>
        <w:br/>
        <w:t>&lt;xsd:simpleType name="AddressSchemeDescription_type"&gt;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&lt;xsd:documentation xml:lang="en"&gt; A description of an Address Scheme that includes</w:t>
      </w:r>
      <w:r w:rsidR="00260B31" w:rsidRPr="009F12F2">
        <w:rPr>
          <w:rFonts w:ascii="Courier New" w:hAnsi="Courier New" w:cs="Courier New"/>
          <w:sz w:val="20"/>
          <w:szCs w:val="24"/>
        </w:rPr>
        <w:t xml:space="preserve"> </w:t>
      </w:r>
      <w:r w:rsidRPr="009F12F2">
        <w:rPr>
          <w:rFonts w:ascii="Courier New" w:hAnsi="Courier New" w:cs="Courier New"/>
          <w:sz w:val="20"/>
          <w:szCs w:val="24"/>
        </w:rPr>
        <w:t>business rules about parity, naming conventions, and other matters concerning the</w:t>
      </w:r>
      <w:r w:rsidR="00260B31" w:rsidRPr="009F12F2">
        <w:rPr>
          <w:rFonts w:ascii="Courier New" w:hAnsi="Courier New" w:cs="Courier New"/>
          <w:sz w:val="20"/>
          <w:szCs w:val="24"/>
        </w:rPr>
        <w:t xml:space="preserve"> </w:t>
      </w:r>
      <w:r w:rsidRPr="009F12F2">
        <w:rPr>
          <w:rFonts w:ascii="Courier New" w:hAnsi="Courier New" w:cs="Courier New"/>
          <w:sz w:val="20"/>
          <w:szCs w:val="24"/>
        </w:rPr>
        <w:t>assignment and maintenance of an addressing scheme. This element may refer to an</w:t>
      </w:r>
      <w:r w:rsidRPr="009F12F2">
        <w:rPr>
          <w:rFonts w:ascii="Courier New" w:hAnsi="Courier New" w:cs="Courier New"/>
          <w:sz w:val="20"/>
          <w:szCs w:val="24"/>
        </w:rPr>
        <w:tab/>
        <w:t>address ordinance, Standard Operating Procedures manual or other external document</w:t>
      </w:r>
      <w:r w:rsidR="00260B31" w:rsidRPr="009F12F2">
        <w:rPr>
          <w:rFonts w:ascii="Courier New" w:hAnsi="Courier New" w:cs="Courier New"/>
          <w:sz w:val="20"/>
          <w:szCs w:val="24"/>
        </w:rPr>
        <w:t xml:space="preserve"> </w:t>
      </w:r>
      <w:r w:rsidRPr="009F12F2">
        <w:rPr>
          <w:rFonts w:ascii="Courier New" w:hAnsi="Courier New" w:cs="Courier New"/>
          <w:sz w:val="20"/>
          <w:szCs w:val="24"/>
        </w:rPr>
        <w:t xml:space="preserve">wherein the rules for addresses in a given scheme </w:t>
      </w:r>
      <w:proofErr w:type="gramStart"/>
      <w:r w:rsidRPr="009F12F2">
        <w:rPr>
          <w:rFonts w:ascii="Courier New" w:hAnsi="Courier New" w:cs="Courier New"/>
          <w:sz w:val="20"/>
          <w:szCs w:val="24"/>
        </w:rPr>
        <w:t>are written</w:t>
      </w:r>
      <w:proofErr w:type="gramEnd"/>
      <w:r w:rsidRPr="009F12F2">
        <w:rPr>
          <w:rFonts w:ascii="Courier New" w:hAnsi="Courier New" w:cs="Courier New"/>
          <w:sz w:val="20"/>
          <w:szCs w:val="24"/>
        </w:rPr>
        <w:t>. &lt;/xsd:documentation&gt;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&lt;xsd:restriction base="xsd:string"&gt;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&lt;xsd:pattern value=".*"/&gt;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&lt;/xsd:restriction&gt;</w:t>
      </w:r>
      <w:r w:rsidRPr="009F12F2">
        <w:rPr>
          <w:rFonts w:ascii="Courier New" w:hAnsi="Courier New" w:cs="Courier New"/>
          <w:sz w:val="20"/>
          <w:szCs w:val="24"/>
        </w:rPr>
        <w:br/>
        <w:t>&lt;/xsd:simpleType&gt;</w:t>
      </w:r>
      <w:r w:rsidRPr="009F12F2">
        <w:rPr>
          <w:rFonts w:ascii="Courier New" w:hAnsi="Courier New" w:cs="Courier New"/>
          <w:sz w:val="20"/>
          <w:szCs w:val="24"/>
        </w:rPr>
        <w:br/>
      </w:r>
      <w:r w:rsidRPr="002A21B9">
        <w:rPr>
          <w:rFonts w:ascii="Courier New" w:hAnsi="Courier New" w:cs="Courier New"/>
          <w:color w:val="000000"/>
          <w:sz w:val="20"/>
          <w:szCs w:val="24"/>
        </w:rPr>
        <w:br/>
      </w:r>
      <w:r w:rsidRPr="002A21B9">
        <w:rPr>
          <w:rFonts w:ascii="Courier New" w:hAnsi="Courier New" w:cs="Courier New"/>
          <w:color w:val="006400"/>
          <w:sz w:val="20"/>
          <w:szCs w:val="24"/>
        </w:rPr>
        <w:t>&lt;!-- add  axes name as an attribute  --&gt;</w:t>
      </w:r>
      <w:r w:rsidRPr="002A21B9">
        <w:rPr>
          <w:rFonts w:ascii="Courier New" w:hAnsi="Courier New" w:cs="Courier New"/>
          <w:color w:val="000000"/>
          <w:sz w:val="20"/>
          <w:szCs w:val="24"/>
        </w:rPr>
        <w:br/>
      </w:r>
      <w:r w:rsidRPr="002A21B9">
        <w:rPr>
          <w:rFonts w:ascii="Courier New" w:hAnsi="Courier New" w:cs="Courier New"/>
          <w:color w:val="006400"/>
          <w:sz w:val="20"/>
          <w:szCs w:val="24"/>
        </w:rPr>
        <w:t>&lt;!-- change data type to GML::Point --&gt;</w:t>
      </w:r>
      <w:r w:rsidRPr="002A21B9">
        <w:rPr>
          <w:rFonts w:ascii="Courier New" w:hAnsi="Courier New" w:cs="Courier New"/>
          <w:color w:val="000000"/>
          <w:sz w:val="20"/>
          <w:szCs w:val="24"/>
        </w:rPr>
        <w:br/>
      </w:r>
      <w:r w:rsidRPr="002A21B9">
        <w:rPr>
          <w:rFonts w:ascii="Courier New" w:hAnsi="Courier New" w:cs="Courier New"/>
          <w:color w:val="003296"/>
          <w:sz w:val="20"/>
          <w:szCs w:val="24"/>
        </w:rPr>
        <w:t>&lt;</w:t>
      </w:r>
      <w:r w:rsidRPr="009F12F2">
        <w:rPr>
          <w:rFonts w:ascii="Courier New" w:hAnsi="Courier New" w:cs="Courier New"/>
          <w:sz w:val="20"/>
          <w:szCs w:val="24"/>
        </w:rPr>
        <w:t>xsd:complexType name="AddressSchemeOrigin_type"&gt;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&lt;xsd:documentation xml:lang="en"&gt; Location where the address axes meet.</w:t>
      </w:r>
      <w:r w:rsidRPr="009F12F2">
        <w:rPr>
          <w:rFonts w:ascii="Courier New" w:hAnsi="Courier New" w:cs="Courier New"/>
          <w:sz w:val="20"/>
          <w:szCs w:val="24"/>
        </w:rPr>
        <w:br/>
      </w:r>
      <w:r w:rsidR="00260B31" w:rsidRPr="009F12F2">
        <w:rPr>
          <w:rFonts w:ascii="Courier New" w:hAnsi="Courier New" w:cs="Courier New"/>
          <w:sz w:val="20"/>
          <w:szCs w:val="24"/>
        </w:rPr>
        <w:t xml:space="preserve">  &lt;</w:t>
      </w:r>
      <w:r w:rsidRPr="009F12F2">
        <w:rPr>
          <w:rFonts w:ascii="Courier New" w:hAnsi="Courier New" w:cs="Courier New"/>
          <w:sz w:val="20"/>
          <w:szCs w:val="24"/>
        </w:rPr>
        <w:t>/xsd:documentation&gt;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&lt;/xsd:annotation&gt;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&lt;xsd:complexContent&gt;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&lt;xsd:extension base="gml:PointType"&gt;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&lt;xsd:attribute name="OriginValue" type="xsd:int"/&gt;</w:t>
      </w:r>
      <w:r w:rsidRPr="009F12F2">
        <w:rPr>
          <w:rFonts w:ascii="Courier New" w:hAnsi="Courier New" w:cs="Courier New"/>
          <w:sz w:val="20"/>
          <w:szCs w:val="24"/>
        </w:rPr>
        <w:br/>
      </w:r>
      <w:r w:rsidR="00260B31" w:rsidRPr="009F12F2">
        <w:rPr>
          <w:rFonts w:ascii="Courier New" w:hAnsi="Courier New" w:cs="Courier New"/>
          <w:sz w:val="20"/>
          <w:szCs w:val="24"/>
        </w:rPr>
        <w:t xml:space="preserve">  </w:t>
      </w:r>
      <w:r w:rsidRPr="009F12F2">
        <w:rPr>
          <w:rFonts w:ascii="Courier New" w:hAnsi="Courier New" w:cs="Courier New"/>
          <w:sz w:val="20"/>
          <w:szCs w:val="24"/>
        </w:rPr>
        <w:t>&lt;xsd:attribute name="AxisId" type="xsd:string"/&gt;</w:t>
      </w:r>
      <w:r w:rsidRPr="009F12F2">
        <w:rPr>
          <w:rFonts w:ascii="Courier New" w:hAnsi="Courier New" w:cs="Courier New"/>
          <w:sz w:val="20"/>
          <w:szCs w:val="24"/>
        </w:rPr>
        <w:br/>
      </w:r>
      <w:r w:rsidR="0060388A" w:rsidRPr="009F12F2">
        <w:rPr>
          <w:rFonts w:ascii="Courier New" w:hAnsi="Courier New" w:cs="Courier New"/>
          <w:sz w:val="20"/>
          <w:szCs w:val="24"/>
        </w:rPr>
        <w:t xml:space="preserve">  </w:t>
      </w:r>
      <w:r w:rsidRPr="009F12F2">
        <w:rPr>
          <w:rFonts w:ascii="Courier New" w:hAnsi="Courier New" w:cs="Courier New"/>
          <w:sz w:val="20"/>
          <w:szCs w:val="24"/>
        </w:rPr>
        <w:t>&lt;/xsd:extension&gt;</w:t>
      </w:r>
      <w:r w:rsidRPr="009F12F2">
        <w:rPr>
          <w:rFonts w:ascii="Courier New" w:hAnsi="Courier New" w:cs="Courier New"/>
          <w:sz w:val="20"/>
          <w:szCs w:val="24"/>
        </w:rPr>
        <w:br/>
      </w:r>
      <w:r w:rsidR="0060388A" w:rsidRPr="009F12F2">
        <w:rPr>
          <w:rFonts w:ascii="Courier New" w:hAnsi="Courier New" w:cs="Courier New"/>
          <w:sz w:val="20"/>
          <w:szCs w:val="24"/>
        </w:rPr>
        <w:t xml:space="preserve"> </w:t>
      </w:r>
      <w:r w:rsidRPr="009F12F2">
        <w:rPr>
          <w:rFonts w:ascii="Courier New" w:hAnsi="Courier New" w:cs="Courier New"/>
          <w:sz w:val="20"/>
          <w:szCs w:val="24"/>
        </w:rPr>
        <w:t>&lt;/xsd:complexContent&gt;</w:t>
      </w:r>
      <w:r w:rsidRPr="009F12F2">
        <w:rPr>
          <w:rFonts w:ascii="Courier New" w:hAnsi="Courier New" w:cs="Courier New"/>
          <w:sz w:val="20"/>
          <w:szCs w:val="24"/>
        </w:rPr>
        <w:br/>
        <w:t>&lt;/xsd:complexType&gt;</w:t>
      </w:r>
      <w:r w:rsidRPr="009F12F2">
        <w:rPr>
          <w:rFonts w:ascii="Courier New" w:hAnsi="Courier New" w:cs="Courier New"/>
          <w:sz w:val="20"/>
          <w:szCs w:val="24"/>
        </w:rPr>
        <w:br/>
      </w:r>
      <w:r w:rsidRPr="002A21B9">
        <w:rPr>
          <w:rFonts w:ascii="Courier New" w:hAnsi="Courier New" w:cs="Courier New"/>
          <w:color w:val="000000"/>
          <w:sz w:val="20"/>
          <w:szCs w:val="24"/>
        </w:rPr>
        <w:br/>
      </w:r>
      <w:r w:rsidRPr="00AA744B">
        <w:rPr>
          <w:rFonts w:ascii="Courier New" w:hAnsi="Courier New" w:cs="Courier New"/>
          <w:sz w:val="20"/>
          <w:szCs w:val="24"/>
        </w:rPr>
        <w:t>&lt;xsd:complexType name="AddressSchemeAxes_type"&gt;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Address axes define the boundaries between adjoining</w:t>
      </w:r>
      <w:r w:rsidR="0060388A" w:rsidRPr="00AA744B">
        <w:rPr>
          <w:rFonts w:ascii="Courier New" w:hAnsi="Courier New" w:cs="Courier New"/>
          <w:sz w:val="20"/>
          <w:szCs w:val="24"/>
        </w:rPr>
        <w:t xml:space="preserve"> </w:t>
      </w:r>
      <w:r w:rsidRPr="00AA744B">
        <w:rPr>
          <w:rFonts w:ascii="Courier New" w:hAnsi="Courier New" w:cs="Courier New"/>
          <w:sz w:val="20"/>
          <w:szCs w:val="24"/>
        </w:rPr>
        <w:t>zones in address schema. Those zones may be quadrants (northwest, northeast,</w:t>
      </w:r>
      <w:r w:rsidR="0060388A" w:rsidRPr="00AA744B">
        <w:rPr>
          <w:rFonts w:ascii="Courier New" w:hAnsi="Courier New" w:cs="Courier New"/>
          <w:sz w:val="20"/>
          <w:szCs w:val="24"/>
        </w:rPr>
        <w:t xml:space="preserve"> </w:t>
      </w:r>
      <w:r w:rsidRPr="00AA744B">
        <w:rPr>
          <w:rFonts w:ascii="Courier New" w:hAnsi="Courier New" w:cs="Courier New"/>
          <w:sz w:val="20"/>
          <w:szCs w:val="24"/>
        </w:rPr>
        <w:t>southeast, southwest) or other geographic divisions. Lowest address numbers occur</w:t>
      </w:r>
      <w:r w:rsidR="0060388A" w:rsidRPr="00AA744B">
        <w:rPr>
          <w:rFonts w:ascii="Courier New" w:hAnsi="Courier New" w:cs="Courier New"/>
          <w:sz w:val="20"/>
          <w:szCs w:val="24"/>
        </w:rPr>
        <w:t xml:space="preserve"> </w:t>
      </w:r>
      <w:r w:rsidRPr="00AA744B">
        <w:rPr>
          <w:rFonts w:ascii="Courier New" w:hAnsi="Courier New" w:cs="Courier New"/>
          <w:sz w:val="20"/>
          <w:szCs w:val="24"/>
        </w:rPr>
        <w:t>nearest an axis. &lt;/xsd:documentation&gt;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&lt;xsd:complexContent&gt;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&lt;xsd:extension base="gml:MultiCurveType"&gt;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&lt;xsd:attribute name="AxisId" type="xsd:string"/&gt;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&lt;/xsd:extension&gt;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&lt;/xsd:complexContent&gt;</w:t>
      </w:r>
      <w:r w:rsidRPr="00AA744B">
        <w:rPr>
          <w:rFonts w:ascii="Courier New" w:hAnsi="Courier New" w:cs="Courier New"/>
          <w:sz w:val="20"/>
          <w:szCs w:val="24"/>
        </w:rPr>
        <w:br/>
        <w:t>&lt;/xsd:complexType&gt;</w:t>
      </w:r>
      <w:r w:rsidRPr="00AA744B">
        <w:rPr>
          <w:rFonts w:ascii="Courier New" w:hAnsi="Courier New" w:cs="Courier New"/>
          <w:sz w:val="20"/>
          <w:szCs w:val="24"/>
        </w:rPr>
        <w:br/>
      </w:r>
      <w:r w:rsidRPr="00AA744B">
        <w:rPr>
          <w:rFonts w:ascii="Courier New" w:hAnsi="Courier New" w:cs="Courier New"/>
          <w:sz w:val="20"/>
          <w:szCs w:val="24"/>
        </w:rPr>
        <w:br/>
        <w:t>&lt;xsd:complexType name="AddressSchemeExtent_type"&gt;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Boundary of the area over which an address schema is</w:t>
      </w:r>
      <w:r w:rsidR="0060388A" w:rsidRPr="00AA744B">
        <w:rPr>
          <w:rFonts w:ascii="Courier New" w:hAnsi="Courier New" w:cs="Courier New"/>
          <w:sz w:val="20"/>
          <w:szCs w:val="24"/>
        </w:rPr>
        <w:t xml:space="preserve"> </w:t>
      </w:r>
      <w:r w:rsidRPr="00AA744B">
        <w:rPr>
          <w:rFonts w:ascii="Courier New" w:hAnsi="Courier New" w:cs="Courier New"/>
          <w:sz w:val="20"/>
          <w:szCs w:val="24"/>
        </w:rPr>
        <w:t>used when assigning addresses. &lt;/xsd:documentation&gt;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t>&lt;xsd:complexContent&gt;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&lt;xsd:extension base="gml:MultiSurfaceType"/&gt;</w:t>
      </w:r>
      <w:r w:rsidRPr="00AA744B">
        <w:rPr>
          <w:rFonts w:ascii="Courier New" w:hAnsi="Courier New" w:cs="Courier New"/>
          <w:sz w:val="20"/>
          <w:szCs w:val="24"/>
        </w:rPr>
        <w:br/>
        <w:t>&lt;/xsd:complexContent&gt;</w:t>
      </w:r>
      <w:r w:rsidRPr="00AA744B">
        <w:rPr>
          <w:rFonts w:ascii="Courier New" w:hAnsi="Courier New" w:cs="Courier New"/>
          <w:sz w:val="20"/>
          <w:szCs w:val="24"/>
        </w:rPr>
        <w:br/>
      </w:r>
      <w:r w:rsidRPr="00AA744B">
        <w:rPr>
          <w:rFonts w:ascii="Courier New" w:hAnsi="Courier New" w:cs="Courier New"/>
          <w:sz w:val="20"/>
          <w:szCs w:val="24"/>
        </w:rPr>
        <w:lastRenderedPageBreak/>
        <w:t>&lt;/xsd:complexType&gt;</w:t>
      </w:r>
      <w:r w:rsidRPr="00AA744B">
        <w:rPr>
          <w:rFonts w:ascii="Courier New" w:hAnsi="Courier New" w:cs="Courier New"/>
          <w:sz w:val="20"/>
          <w:szCs w:val="24"/>
        </w:rPr>
        <w:br/>
      </w:r>
      <w:r w:rsidRPr="00AA744B">
        <w:rPr>
          <w:rFonts w:ascii="Courier New" w:hAnsi="Courier New" w:cs="Courier New"/>
          <w:sz w:val="20"/>
          <w:szCs w:val="24"/>
        </w:rPr>
        <w:br/>
        <w:t>&lt;xsd:simpleType name="AddressDirectSource_type"&gt;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Source from whom the data provider obtained the</w:t>
      </w:r>
      <w:r w:rsidR="0060388A" w:rsidRPr="00AA744B">
        <w:rPr>
          <w:rFonts w:ascii="Courier New" w:hAnsi="Courier New" w:cs="Courier New"/>
          <w:sz w:val="20"/>
          <w:szCs w:val="24"/>
        </w:rPr>
        <w:t xml:space="preserve"> </w:t>
      </w:r>
      <w:r w:rsidRPr="00AA744B">
        <w:rPr>
          <w:rFonts w:ascii="Courier New" w:hAnsi="Courier New" w:cs="Courier New"/>
          <w:sz w:val="20"/>
          <w:szCs w:val="24"/>
        </w:rPr>
        <w:t>address, or with whom the data provider validated the address. Important if the data</w:t>
      </w:r>
      <w:r w:rsidR="0060388A" w:rsidRPr="00AA744B">
        <w:rPr>
          <w:rFonts w:ascii="Courier New" w:hAnsi="Courier New" w:cs="Courier New"/>
          <w:sz w:val="20"/>
          <w:szCs w:val="24"/>
        </w:rPr>
        <w:t xml:space="preserve"> </w:t>
      </w:r>
      <w:r w:rsidRPr="00AA744B">
        <w:rPr>
          <w:rFonts w:ascii="Courier New" w:hAnsi="Courier New" w:cs="Courier New"/>
          <w:sz w:val="20"/>
          <w:szCs w:val="24"/>
        </w:rPr>
        <w:t>provider did not obtain the address directly from the local authority.&lt;/xsd:documentation&gt;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&lt;xsd:restriction base="xsd:string"&gt;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&lt;xsd:pattern value=".*"/&gt;</w:t>
      </w:r>
      <w:r w:rsidRPr="00AA744B">
        <w:rPr>
          <w:rFonts w:ascii="Courier New" w:hAnsi="Courier New" w:cs="Courier New"/>
          <w:sz w:val="20"/>
          <w:szCs w:val="24"/>
        </w:rPr>
        <w:br/>
      </w:r>
      <w:r w:rsidR="0060388A" w:rsidRPr="00AA744B">
        <w:rPr>
          <w:rFonts w:ascii="Courier New" w:hAnsi="Courier New" w:cs="Courier New"/>
          <w:sz w:val="20"/>
          <w:szCs w:val="24"/>
        </w:rPr>
        <w:t xml:space="preserve"> </w:t>
      </w:r>
      <w:r w:rsidRPr="00AA744B">
        <w:rPr>
          <w:rFonts w:ascii="Courier New" w:hAnsi="Courier New" w:cs="Courier New"/>
          <w:sz w:val="20"/>
          <w:szCs w:val="24"/>
        </w:rPr>
        <w:t>&lt;/xsd:restriction&gt;</w:t>
      </w:r>
      <w:r w:rsidRPr="00AA744B">
        <w:rPr>
          <w:rFonts w:ascii="Courier New" w:hAnsi="Courier New" w:cs="Courier New"/>
          <w:sz w:val="20"/>
          <w:szCs w:val="24"/>
        </w:rPr>
        <w:br/>
        <w:t>&lt;/xsd:simpleType&gt;</w:t>
      </w:r>
      <w:r w:rsidRPr="00AA744B">
        <w:rPr>
          <w:rFonts w:ascii="Courier New" w:hAnsi="Courier New" w:cs="Courier New"/>
          <w:sz w:val="20"/>
          <w:szCs w:val="24"/>
        </w:rPr>
        <w:br/>
      </w:r>
      <w:r w:rsidRPr="00AA744B">
        <w:rPr>
          <w:rFonts w:ascii="Courier New" w:hAnsi="Courier New" w:cs="Courier New"/>
          <w:sz w:val="20"/>
          <w:szCs w:val="24"/>
        </w:rPr>
        <w:br/>
        <w:t>&lt;xsd:simpleType name="AddressAuthority_type"&gt;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The authority (e.g., municipality, county) that</w:t>
      </w:r>
      <w:r w:rsidR="00017280" w:rsidRPr="00AA744B">
        <w:rPr>
          <w:rFonts w:ascii="Courier New" w:hAnsi="Courier New" w:cs="Courier New"/>
          <w:sz w:val="20"/>
          <w:szCs w:val="24"/>
        </w:rPr>
        <w:t xml:space="preserve"> </w:t>
      </w:r>
      <w:r w:rsidRPr="00AA744B">
        <w:rPr>
          <w:rFonts w:ascii="Courier New" w:hAnsi="Courier New" w:cs="Courier New"/>
          <w:sz w:val="20"/>
          <w:szCs w:val="24"/>
        </w:rPr>
        <w:t>created or has jurisdiction over the creation of an address. The addressing</w:t>
      </w:r>
      <w:r w:rsidR="00017280" w:rsidRPr="00AA744B">
        <w:rPr>
          <w:rFonts w:ascii="Courier New" w:hAnsi="Courier New" w:cs="Courier New"/>
          <w:sz w:val="20"/>
          <w:szCs w:val="24"/>
        </w:rPr>
        <w:t xml:space="preserve"> </w:t>
      </w:r>
      <w:r w:rsidRPr="00AA744B">
        <w:rPr>
          <w:rFonts w:ascii="Courier New" w:hAnsi="Courier New" w:cs="Courier New"/>
          <w:sz w:val="20"/>
          <w:szCs w:val="24"/>
        </w:rPr>
        <w:t>authority may or may not be the same as the physical or postal jurisdiction noted</w:t>
      </w:r>
      <w:r w:rsidR="00017280" w:rsidRPr="00AA744B">
        <w:rPr>
          <w:rFonts w:ascii="Courier New" w:hAnsi="Courier New" w:cs="Courier New"/>
          <w:sz w:val="20"/>
          <w:szCs w:val="24"/>
        </w:rPr>
        <w:t xml:space="preserve"> </w:t>
      </w:r>
      <w:r w:rsidRPr="00AA744B">
        <w:rPr>
          <w:rFonts w:ascii="Courier New" w:hAnsi="Courier New" w:cs="Courier New"/>
          <w:sz w:val="20"/>
          <w:szCs w:val="24"/>
        </w:rPr>
        <w:t>for the address. &lt;/xsd:documentation&gt;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t>&lt;/xsd:annotation&gt;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t>&lt;xsd:restriction base="xsd:string"&gt;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r>
      <w:r w:rsidRPr="00AA744B">
        <w:rPr>
          <w:rFonts w:ascii="Courier New" w:hAnsi="Courier New" w:cs="Courier New"/>
          <w:sz w:val="20"/>
          <w:szCs w:val="24"/>
        </w:rPr>
        <w:tab/>
        <w:t>&lt;xsd:pattern value=".*"/&gt;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t>&lt;/xsd:restriction&gt;</w:t>
      </w:r>
      <w:r w:rsidRPr="00AA744B">
        <w:rPr>
          <w:rFonts w:ascii="Courier New" w:hAnsi="Courier New" w:cs="Courier New"/>
          <w:sz w:val="20"/>
          <w:szCs w:val="24"/>
        </w:rPr>
        <w:br/>
      </w:r>
      <w:r w:rsidRPr="00AA744B">
        <w:rPr>
          <w:rFonts w:ascii="Courier New" w:hAnsi="Courier New" w:cs="Courier New"/>
          <w:sz w:val="20"/>
          <w:szCs w:val="24"/>
        </w:rPr>
        <w:tab/>
        <w:t>&lt;/xsd:simpleType&gt;</w:t>
      </w:r>
      <w:r w:rsidRPr="00AA744B">
        <w:rPr>
          <w:rFonts w:ascii="Courier New" w:hAnsi="Courier New" w:cs="Courier New"/>
          <w:sz w:val="20"/>
          <w:szCs w:val="24"/>
        </w:rPr>
        <w:br/>
      </w:r>
      <w:r w:rsidRPr="00AA744B">
        <w:rPr>
          <w:rFonts w:ascii="Courier New" w:hAnsi="Courier New" w:cs="Courier New"/>
          <w:sz w:val="20"/>
          <w:szCs w:val="24"/>
        </w:rPr>
        <w:br/>
        <w:t>&lt;xsd:simpleType name="AddressAuthorityIdentifier_type"&gt;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The FIPS or GNIs code for the authority (e.g.,</w:t>
      </w:r>
      <w:r w:rsidR="00017280" w:rsidRPr="00AA744B">
        <w:rPr>
          <w:rFonts w:ascii="Courier New" w:hAnsi="Courier New" w:cs="Courier New"/>
          <w:sz w:val="20"/>
          <w:szCs w:val="24"/>
        </w:rPr>
        <w:t xml:space="preserve"> </w:t>
      </w:r>
      <w:r w:rsidRPr="00AA744B">
        <w:rPr>
          <w:rFonts w:ascii="Courier New" w:hAnsi="Courier New" w:cs="Courier New"/>
          <w:sz w:val="20"/>
          <w:szCs w:val="24"/>
        </w:rPr>
        <w:t>municipality, county) that created or has jurisdiction over the creation of an</w:t>
      </w:r>
      <w:r w:rsidR="00017280" w:rsidRPr="00AA744B">
        <w:rPr>
          <w:rFonts w:ascii="Courier New" w:hAnsi="Courier New" w:cs="Courier New"/>
          <w:sz w:val="20"/>
          <w:szCs w:val="24"/>
        </w:rPr>
        <w:t xml:space="preserve"> </w:t>
      </w:r>
      <w:r w:rsidRPr="00AA744B">
        <w:rPr>
          <w:rFonts w:ascii="Courier New" w:hAnsi="Courier New" w:cs="Courier New"/>
          <w:sz w:val="20"/>
          <w:szCs w:val="24"/>
        </w:rPr>
        <w:t>address. The addressing authority may or may not be the same as the physical or</w:t>
      </w:r>
      <w:r w:rsidR="00017280" w:rsidRPr="00AA744B">
        <w:rPr>
          <w:rFonts w:ascii="Courier New" w:hAnsi="Courier New" w:cs="Courier New"/>
          <w:sz w:val="20"/>
          <w:szCs w:val="24"/>
        </w:rPr>
        <w:t xml:space="preserve"> </w:t>
      </w:r>
      <w:r w:rsidRPr="00AA744B">
        <w:rPr>
          <w:rFonts w:ascii="Courier New" w:hAnsi="Courier New" w:cs="Courier New"/>
          <w:sz w:val="20"/>
          <w:szCs w:val="24"/>
        </w:rPr>
        <w:t>postal jurisdiction noted for the address.</w:t>
      </w:r>
      <w:r w:rsidR="00017280" w:rsidRPr="00AA744B">
        <w:rPr>
          <w:rFonts w:ascii="Courier New" w:hAnsi="Courier New" w:cs="Courier New"/>
          <w:sz w:val="20"/>
          <w:szCs w:val="24"/>
        </w:rPr>
        <w:t xml:space="preserve">  </w:t>
      </w:r>
      <w:r w:rsidRPr="00AA744B">
        <w:rPr>
          <w:rFonts w:ascii="Courier New" w:hAnsi="Courier New" w:cs="Courier New"/>
          <w:sz w:val="20"/>
          <w:szCs w:val="24"/>
        </w:rPr>
        <w:t>&lt;/xsd:documentation&gt;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&lt;xsd:restriction base="xsd:string"&gt;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&lt;xsd:pattern value=".*"/&gt;</w:t>
      </w:r>
      <w:r w:rsidRPr="00AA744B">
        <w:rPr>
          <w:rFonts w:ascii="Courier New" w:hAnsi="Courier New" w:cs="Courier New"/>
          <w:sz w:val="20"/>
          <w:szCs w:val="24"/>
        </w:rPr>
        <w:br/>
      </w:r>
      <w:r w:rsidR="00017280" w:rsidRPr="00AA744B">
        <w:rPr>
          <w:rFonts w:ascii="Courier New" w:hAnsi="Courier New" w:cs="Courier New"/>
          <w:sz w:val="20"/>
          <w:szCs w:val="24"/>
        </w:rPr>
        <w:t xml:space="preserve"> </w:t>
      </w:r>
      <w:r w:rsidRPr="00AA744B">
        <w:rPr>
          <w:rFonts w:ascii="Courier New" w:hAnsi="Courier New" w:cs="Courier New"/>
          <w:sz w:val="20"/>
          <w:szCs w:val="24"/>
        </w:rPr>
        <w:t>&lt;/xsd:restriction&gt;</w:t>
      </w:r>
      <w:r w:rsidRPr="00AA744B">
        <w:rPr>
          <w:rFonts w:ascii="Courier New" w:hAnsi="Courier New" w:cs="Courier New"/>
          <w:sz w:val="20"/>
          <w:szCs w:val="24"/>
        </w:rPr>
        <w:br/>
        <w:t>&lt;/xsd:simpleType&gt;</w:t>
      </w:r>
      <w:r w:rsidRPr="00AA744B">
        <w:rPr>
          <w:rFonts w:ascii="Courier New" w:hAnsi="Courier New" w:cs="Courier New"/>
          <w:sz w:val="20"/>
          <w:szCs w:val="24"/>
        </w:rPr>
        <w:br/>
      </w:r>
      <w:r w:rsidRPr="00AA744B">
        <w:rPr>
          <w:rFonts w:ascii="Courier New" w:hAnsi="Courier New" w:cs="Courier New"/>
          <w:sz w:val="20"/>
          <w:szCs w:val="24"/>
        </w:rPr>
        <w:br/>
        <w:t>&lt;xsd:simpleType name="Action_type"&gt;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An action command for incremental datasets. Add</w:t>
      </w:r>
      <w:r w:rsidR="00A33AF1" w:rsidRPr="00AA744B">
        <w:rPr>
          <w:rFonts w:ascii="Courier New" w:hAnsi="Courier New" w:cs="Courier New"/>
          <w:sz w:val="20"/>
          <w:szCs w:val="24"/>
        </w:rPr>
        <w:t xml:space="preserve"> </w:t>
      </w:r>
      <w:r w:rsidRPr="00AA744B">
        <w:rPr>
          <w:rFonts w:ascii="Courier New" w:hAnsi="Courier New" w:cs="Courier New"/>
          <w:sz w:val="20"/>
          <w:szCs w:val="24"/>
        </w:rPr>
        <w:t>indicates that the information is new. DELETE indicates that the information is to</w:t>
      </w:r>
      <w:r w:rsidR="00A33AF1" w:rsidRPr="00AA744B">
        <w:rPr>
          <w:rFonts w:ascii="Courier New" w:hAnsi="Courier New" w:cs="Courier New"/>
          <w:sz w:val="20"/>
          <w:szCs w:val="24"/>
        </w:rPr>
        <w:t xml:space="preserve"> </w:t>
      </w:r>
      <w:proofErr w:type="gramStart"/>
      <w:r w:rsidRPr="00AA744B">
        <w:rPr>
          <w:rFonts w:ascii="Courier New" w:hAnsi="Courier New" w:cs="Courier New"/>
          <w:sz w:val="20"/>
          <w:szCs w:val="24"/>
        </w:rPr>
        <w:t>be removed</w:t>
      </w:r>
      <w:proofErr w:type="gramEnd"/>
      <w:r w:rsidRPr="00AA744B">
        <w:rPr>
          <w:rFonts w:ascii="Courier New" w:hAnsi="Courier New" w:cs="Courier New"/>
          <w:sz w:val="20"/>
          <w:szCs w:val="24"/>
        </w:rPr>
        <w:t>. &lt;/xsd:documentation&gt;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 base="xsd:token"&gt;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&lt;xsd:enumeration value="ADD"/&gt;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&lt;xsd:enumeration value="DELETE"/&gt;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&lt;/xsd:restriction&gt;</w:t>
      </w:r>
      <w:r w:rsidRPr="00AA744B">
        <w:rPr>
          <w:rFonts w:ascii="Courier New" w:hAnsi="Courier New" w:cs="Courier New"/>
          <w:sz w:val="20"/>
          <w:szCs w:val="24"/>
        </w:rPr>
        <w:br/>
        <w:t>&lt;/xsd:simpleType&gt;</w:t>
      </w:r>
      <w:r w:rsidRPr="00AA744B">
        <w:rPr>
          <w:rFonts w:ascii="Courier New" w:hAnsi="Courier New" w:cs="Courier New"/>
          <w:sz w:val="20"/>
          <w:szCs w:val="24"/>
        </w:rPr>
        <w:br/>
      </w:r>
      <w:r w:rsidRPr="00AA744B">
        <w:rPr>
          <w:rFonts w:ascii="Courier New" w:hAnsi="Courier New" w:cs="Courier New"/>
          <w:sz w:val="20"/>
          <w:szCs w:val="24"/>
        </w:rPr>
        <w:br/>
        <w:t>&lt;xsd:simpleType name="DeliveryAddressType_type"&gt;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Whether the Delivery Address includes or excludes the</w:t>
      </w:r>
      <w:r w:rsidR="00A33AF1" w:rsidRPr="00AA744B">
        <w:rPr>
          <w:rFonts w:ascii="Courier New" w:hAnsi="Courier New" w:cs="Courier New"/>
          <w:sz w:val="20"/>
          <w:szCs w:val="24"/>
        </w:rPr>
        <w:t xml:space="preserve"> </w:t>
      </w:r>
      <w:r w:rsidRPr="00AA744B">
        <w:rPr>
          <w:rFonts w:ascii="Courier New" w:hAnsi="Courier New" w:cs="Courier New"/>
          <w:sz w:val="20"/>
          <w:szCs w:val="24"/>
        </w:rPr>
        <w:t>Complete Subaddress. &lt;/xsd:documentation&gt;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 base="xsd:token"&gt;</w:t>
      </w:r>
      <w:r w:rsidRPr="00AA744B">
        <w:rPr>
          <w:rFonts w:ascii="Courier New" w:hAnsi="Courier New" w:cs="Courier New"/>
          <w:sz w:val="20"/>
          <w:szCs w:val="24"/>
        </w:rPr>
        <w:br/>
      </w:r>
      <w:r w:rsidR="00A33AF1" w:rsidRPr="00AA744B">
        <w:rPr>
          <w:rFonts w:ascii="Courier New" w:hAnsi="Courier New" w:cs="Courier New"/>
          <w:sz w:val="20"/>
          <w:szCs w:val="24"/>
        </w:rPr>
        <w:lastRenderedPageBreak/>
        <w:t xml:space="preserve"> </w:t>
      </w:r>
      <w:r w:rsidRPr="00AA744B">
        <w:rPr>
          <w:rFonts w:ascii="Courier New" w:hAnsi="Courier New" w:cs="Courier New"/>
          <w:sz w:val="20"/>
          <w:szCs w:val="24"/>
        </w:rPr>
        <w:t>&lt;xsd:enumeration value="SubAddress Included"&gt;</w:t>
      </w:r>
      <w:r w:rsidRPr="00AA744B">
        <w:rPr>
          <w:rFonts w:ascii="Courier New" w:hAnsi="Courier New" w:cs="Courier New"/>
          <w:sz w:val="20"/>
          <w:szCs w:val="24"/>
        </w:rPr>
        <w:b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&lt;xsd:documentation&gt;The Delivery Address includes the Complete Subaddress (if</w:t>
      </w:r>
      <w:r w:rsidR="00A33AF1" w:rsidRPr="00AA744B">
        <w:rPr>
          <w:rFonts w:ascii="Courier New" w:hAnsi="Courier New" w:cs="Courier New"/>
          <w:sz w:val="20"/>
          <w:szCs w:val="24"/>
        </w:rPr>
        <w:t xml:space="preserve"> </w:t>
      </w:r>
      <w:r w:rsidRPr="00AA744B">
        <w:rPr>
          <w:rFonts w:ascii="Courier New" w:hAnsi="Courier New" w:cs="Courier New"/>
          <w:sz w:val="20"/>
          <w:szCs w:val="24"/>
        </w:rPr>
        <w:t>any) &lt;/xsd:documentation&gt;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t>&lt;/xsd:enumeration&gt;</w:t>
      </w:r>
      <w:r w:rsidRPr="00AA744B">
        <w:rPr>
          <w:rFonts w:ascii="Courier New" w:hAnsi="Courier New" w:cs="Courier New"/>
          <w:sz w:val="20"/>
          <w:szCs w:val="24"/>
        </w:rPr>
        <w:br/>
        <w:t>&lt;xsd:enumeration value="SubAddres Excluded"&gt;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&lt;xsd:documentation&gt;The Delivery Address includes the Complete Subaddress (if</w:t>
      </w:r>
      <w:r w:rsidR="00A33AF1" w:rsidRPr="00AA744B">
        <w:rPr>
          <w:rFonts w:ascii="Courier New" w:hAnsi="Courier New" w:cs="Courier New"/>
          <w:sz w:val="20"/>
          <w:szCs w:val="24"/>
        </w:rPr>
        <w:t xml:space="preserve"> </w:t>
      </w:r>
      <w:r w:rsidRPr="00AA744B">
        <w:rPr>
          <w:rFonts w:ascii="Courier New" w:hAnsi="Courier New" w:cs="Courier New"/>
          <w:sz w:val="20"/>
          <w:szCs w:val="24"/>
        </w:rPr>
        <w:t>any) &lt;/xsd:documentation&gt;</w:t>
      </w:r>
      <w:r w:rsidRPr="00AA744B">
        <w:rPr>
          <w:rFonts w:ascii="Courier New" w:hAnsi="Courier New" w:cs="Courier New"/>
          <w:sz w:val="20"/>
          <w:szCs w:val="24"/>
        </w:rPr>
        <w:br/>
        <w:t>&lt;/xsd:annotation&gt;</w:t>
      </w:r>
      <w:r w:rsidRPr="00AA744B">
        <w:rPr>
          <w:rFonts w:ascii="Courier New" w:hAnsi="Courier New" w:cs="Courier New"/>
          <w:sz w:val="20"/>
          <w:szCs w:val="24"/>
        </w:rPr>
        <w:br/>
      </w:r>
      <w:r w:rsidR="00A33AF1" w:rsidRPr="00AA744B">
        <w:rPr>
          <w:rFonts w:ascii="Courier New" w:hAnsi="Courier New" w:cs="Courier New"/>
          <w:sz w:val="20"/>
          <w:szCs w:val="24"/>
        </w:rPr>
        <w:t>&lt;</w:t>
      </w:r>
      <w:r w:rsidRPr="00AA744B">
        <w:rPr>
          <w:rFonts w:ascii="Courier New" w:hAnsi="Courier New" w:cs="Courier New"/>
          <w:sz w:val="20"/>
          <w:szCs w:val="24"/>
        </w:rPr>
        <w:t>/xsd:enumeration&gt;</w:t>
      </w:r>
      <w:r w:rsidRPr="00AA744B">
        <w:rPr>
          <w:rFonts w:ascii="Courier New" w:hAnsi="Courier New" w:cs="Courier New"/>
          <w:sz w:val="20"/>
          <w:szCs w:val="24"/>
        </w:rPr>
        <w:br/>
        <w:t>&lt;xsd:enumeration value="Unstated"&gt;</w:t>
      </w:r>
      <w:r w:rsidRPr="00AA744B">
        <w:rPr>
          <w:rFonts w:ascii="Courier New" w:hAnsi="Courier New" w:cs="Courier New"/>
          <w:sz w:val="20"/>
          <w:szCs w:val="24"/>
        </w:rPr>
        <w:b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&lt;xsd:documentation&gt;Not stated/no information (default value)</w:t>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&lt;/xsd:enumeration&gt;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&lt;/xsd:restriction&gt;</w:t>
      </w:r>
      <w:r w:rsidRPr="00AA744B">
        <w:rPr>
          <w:rFonts w:ascii="Courier New" w:hAnsi="Courier New" w:cs="Courier New"/>
          <w:sz w:val="20"/>
          <w:szCs w:val="24"/>
        </w:rPr>
        <w:br/>
        <w:t>&lt;/xsd:simpleType&gt;</w:t>
      </w:r>
      <w:r w:rsidRPr="00AA744B">
        <w:rPr>
          <w:rFonts w:ascii="Courier New" w:hAnsi="Courier New" w:cs="Courier New"/>
          <w:sz w:val="20"/>
          <w:szCs w:val="24"/>
        </w:rPr>
        <w:br/>
      </w:r>
      <w:r w:rsidRPr="00AA744B">
        <w:rPr>
          <w:rFonts w:ascii="Courier New" w:hAnsi="Courier New" w:cs="Courier New"/>
          <w:sz w:val="20"/>
          <w:szCs w:val="24"/>
        </w:rPr>
        <w:br/>
      </w:r>
      <w:r w:rsidRPr="00AA744B">
        <w:rPr>
          <w:rFonts w:ascii="Courier New" w:hAnsi="Courier New" w:cs="Courier New"/>
          <w:sz w:val="20"/>
          <w:szCs w:val="24"/>
        </w:rPr>
        <w:tab/>
        <w:t>&lt;!--  Complex Elements for core address elements --&gt;</w:t>
      </w:r>
      <w:r w:rsidRPr="00AA744B">
        <w:rPr>
          <w:rFonts w:ascii="Courier New" w:hAnsi="Courier New" w:cs="Courier New"/>
          <w:sz w:val="20"/>
          <w:szCs w:val="24"/>
        </w:rPr>
        <w:br/>
      </w:r>
      <w:r w:rsidRPr="00AA744B">
        <w:rPr>
          <w:rFonts w:ascii="Courier New" w:hAnsi="Courier New" w:cs="Courier New"/>
          <w:sz w:val="20"/>
          <w:szCs w:val="24"/>
        </w:rPr>
        <w:br/>
        <w:t>&lt;xsd:complexType name="DeliveryAddress_type"&gt;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The entire address, unparsed, except for the Place</w:t>
      </w:r>
      <w:r w:rsidR="00A33AF1" w:rsidRPr="00AA744B">
        <w:rPr>
          <w:rFonts w:ascii="Courier New" w:hAnsi="Courier New" w:cs="Courier New"/>
          <w:sz w:val="20"/>
          <w:szCs w:val="24"/>
        </w:rPr>
        <w:t xml:space="preserve"> </w:t>
      </w:r>
      <w:r w:rsidRPr="00AA744B">
        <w:rPr>
          <w:rFonts w:ascii="Courier New" w:hAnsi="Courier New" w:cs="Courier New"/>
          <w:sz w:val="20"/>
          <w:szCs w:val="24"/>
        </w:rPr>
        <w:t>Name, State Name, Zip Code, Zip Plus 4, Country Name, and, optionally, Complete</w:t>
      </w:r>
      <w:r w:rsidR="00A33AF1" w:rsidRPr="00AA744B">
        <w:rPr>
          <w:rFonts w:ascii="Courier New" w:hAnsi="Courier New" w:cs="Courier New"/>
          <w:sz w:val="20"/>
          <w:szCs w:val="24"/>
        </w:rPr>
        <w:t xml:space="preserve"> </w:t>
      </w:r>
      <w:r w:rsidRPr="00AA744B">
        <w:rPr>
          <w:rFonts w:ascii="Courier New" w:hAnsi="Courier New" w:cs="Courier New"/>
          <w:sz w:val="20"/>
          <w:szCs w:val="24"/>
        </w:rPr>
        <w:t>Subaddress elements. &lt;/xsd:documentation&gt;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&lt;xsd:simpleContent&gt;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&lt;xsd:extension base="xsd:string"&gt;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&lt;xsd:attribute name="DeliveryAddressType"</w:t>
      </w:r>
      <w:r w:rsidR="00A33AF1" w:rsidRPr="00AA744B">
        <w:rPr>
          <w:rFonts w:ascii="Courier New" w:hAnsi="Courier New" w:cs="Courier New"/>
          <w:sz w:val="20"/>
          <w:szCs w:val="24"/>
        </w:rPr>
        <w:t xml:space="preserve"> </w:t>
      </w:r>
      <w:r w:rsidRPr="00AA744B">
        <w:rPr>
          <w:rFonts w:ascii="Courier New" w:hAnsi="Courier New" w:cs="Courier New"/>
          <w:sz w:val="20"/>
          <w:szCs w:val="24"/>
        </w:rPr>
        <w:t>type="addr_type:DeliveryAddressType_type"</w:t>
      </w:r>
      <w:r w:rsidRPr="00AA744B">
        <w:rPr>
          <w:rFonts w:ascii="Courier New" w:hAnsi="Courier New" w:cs="Courier New"/>
          <w:sz w:val="20"/>
          <w:szCs w:val="24"/>
        </w:rPr>
        <w:tab/>
        <w:t>/&gt;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&lt;/xsd:extension&gt;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&lt;/xsd:simpleContent&gt;</w:t>
      </w:r>
      <w:r w:rsidRPr="00AA744B">
        <w:rPr>
          <w:rFonts w:ascii="Courier New" w:hAnsi="Courier New" w:cs="Courier New"/>
          <w:sz w:val="20"/>
          <w:szCs w:val="24"/>
        </w:rPr>
        <w:br/>
        <w:t>&lt;/xsd:complexType&gt;</w:t>
      </w:r>
      <w:r w:rsidRPr="00AA744B">
        <w:rPr>
          <w:rFonts w:ascii="Courier New" w:hAnsi="Courier New" w:cs="Courier New"/>
          <w:sz w:val="20"/>
          <w:szCs w:val="24"/>
        </w:rPr>
        <w:br/>
      </w:r>
      <w:r w:rsidRPr="00AA744B">
        <w:rPr>
          <w:rFonts w:ascii="Courier New" w:hAnsi="Courier New" w:cs="Courier New"/>
          <w:sz w:val="20"/>
          <w:szCs w:val="24"/>
        </w:rPr>
        <w:br/>
        <w:t>&lt;xsd:simpleType name="PlaceStateZip_type"&gt;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The unparsed accumulation of Postal City, State, and</w:t>
      </w:r>
      <w:r w:rsidR="00A33AF1" w:rsidRPr="00AA744B">
        <w:rPr>
          <w:rFonts w:ascii="Courier New" w:hAnsi="Courier New" w:cs="Courier New"/>
          <w:sz w:val="20"/>
          <w:szCs w:val="24"/>
        </w:rPr>
        <w:t xml:space="preserve"> </w:t>
      </w:r>
      <w:r w:rsidRPr="00AA744B">
        <w:rPr>
          <w:rFonts w:ascii="Courier New" w:hAnsi="Courier New" w:cs="Courier New"/>
          <w:sz w:val="20"/>
          <w:szCs w:val="24"/>
        </w:rPr>
        <w:t>Zip Code elements. &lt;/xsd:documentation&gt;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 base="xsd:string"&gt;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&lt;xsd:pattern value=".*"/&gt;</w:t>
      </w:r>
      <w:r w:rsidRPr="00AA744B">
        <w:rPr>
          <w:rFonts w:ascii="Courier New" w:hAnsi="Courier New" w:cs="Courier New"/>
          <w:sz w:val="20"/>
          <w:szCs w:val="24"/>
        </w:rPr>
        <w:br/>
        <w:t>&lt;/xsd:restriction&gt;</w:t>
      </w:r>
      <w:r w:rsidRPr="00AA744B">
        <w:rPr>
          <w:rFonts w:ascii="Courier New" w:hAnsi="Courier New" w:cs="Courier New"/>
          <w:sz w:val="20"/>
          <w:szCs w:val="24"/>
        </w:rPr>
        <w:br/>
        <w:t>&lt;/xsd:simpleType&gt;</w:t>
      </w:r>
      <w:r w:rsidRPr="00AA744B">
        <w:rPr>
          <w:rFonts w:ascii="Courier New" w:hAnsi="Courier New" w:cs="Courier New"/>
          <w:sz w:val="20"/>
          <w:szCs w:val="24"/>
        </w:rPr>
        <w:br/>
      </w:r>
      <w:r w:rsidRPr="00AA744B">
        <w:rPr>
          <w:rFonts w:ascii="Courier New" w:hAnsi="Courier New" w:cs="Courier New"/>
          <w:sz w:val="20"/>
          <w:szCs w:val="24"/>
        </w:rPr>
        <w:br/>
        <w:t>&lt;xsd:simpleType name="ANSIStateCountyCode_type"&gt;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&lt;xsd:restriction base="xsd:string" /&gt;</w:t>
      </w:r>
      <w:r w:rsidRPr="00AA744B">
        <w:rPr>
          <w:rFonts w:ascii="Courier New" w:hAnsi="Courier New" w:cs="Courier New"/>
          <w:sz w:val="20"/>
          <w:szCs w:val="24"/>
        </w:rPr>
        <w:br/>
        <w:t>&lt;/xsd:simpleType&gt;</w:t>
      </w:r>
      <w:r w:rsidR="00A33AF1" w:rsidRPr="00AA744B">
        <w:rPr>
          <w:rFonts w:ascii="Courier New" w:hAnsi="Courier New" w:cs="Courier New"/>
          <w:sz w:val="20"/>
          <w:szCs w:val="24"/>
        </w:rPr>
        <w:br/>
      </w:r>
      <w:r w:rsidR="00A33AF1" w:rsidRPr="00AA744B">
        <w:rPr>
          <w:rFonts w:ascii="Courier New" w:hAnsi="Courier New" w:cs="Courier New"/>
          <w:sz w:val="20"/>
          <w:szCs w:val="24"/>
        </w:rPr>
        <w:tab/>
      </w:r>
      <w:r w:rsidR="00A33AF1" w:rsidRPr="00AA744B">
        <w:rPr>
          <w:rFonts w:ascii="Courier New" w:hAnsi="Courier New" w:cs="Courier New"/>
          <w:sz w:val="20"/>
          <w:szCs w:val="24"/>
        </w:rPr>
        <w:br/>
      </w:r>
      <w:r w:rsidRPr="00AA744B">
        <w:rPr>
          <w:rFonts w:ascii="Courier New" w:hAnsi="Courier New" w:cs="Courier New"/>
          <w:sz w:val="20"/>
          <w:szCs w:val="24"/>
        </w:rPr>
        <w:t>&lt;xsd:complexType name="GeneralAddress_type"&gt;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A33AF1" w:rsidRPr="00AA744B">
        <w:rPr>
          <w:rFonts w:ascii="Courier New" w:hAnsi="Courier New" w:cs="Courier New"/>
          <w:sz w:val="20"/>
          <w:szCs w:val="24"/>
        </w:rPr>
        <w:t xml:space="preserve">  </w:t>
      </w:r>
      <w:r w:rsidRPr="00AA744B">
        <w:rPr>
          <w:rFonts w:ascii="Courier New" w:hAnsi="Courier New" w:cs="Courier New"/>
          <w:sz w:val="20"/>
          <w:szCs w:val="24"/>
        </w:rPr>
        <w:t>&lt;xsd:documentation xml:lang="en"&gt; This element is defined solely for use with the</w:t>
      </w:r>
      <w:r w:rsidR="00A33AF1" w:rsidRPr="00AA744B">
        <w:rPr>
          <w:rFonts w:ascii="Courier New" w:hAnsi="Courier New" w:cs="Courier New"/>
          <w:sz w:val="20"/>
          <w:szCs w:val="24"/>
        </w:rPr>
        <w:t xml:space="preserve"> </w:t>
      </w:r>
      <w:r w:rsidRPr="00AA744B">
        <w:rPr>
          <w:rFonts w:ascii="Courier New" w:hAnsi="Courier New" w:cs="Courier New"/>
          <w:sz w:val="20"/>
          <w:szCs w:val="24"/>
        </w:rPr>
        <w:t>General Address class, which is constructed to accommodate and mix addresses of all</w:t>
      </w:r>
      <w:r w:rsidR="00A33AF1" w:rsidRPr="00AA744B">
        <w:rPr>
          <w:rFonts w:ascii="Courier New" w:hAnsi="Courier New" w:cs="Courier New"/>
          <w:sz w:val="20"/>
          <w:szCs w:val="24"/>
        </w:rPr>
        <w:t xml:space="preserve"> </w:t>
      </w:r>
      <w:r w:rsidRPr="00AA744B">
        <w:rPr>
          <w:rFonts w:ascii="Courier New" w:hAnsi="Courier New" w:cs="Courier New"/>
          <w:sz w:val="20"/>
          <w:szCs w:val="24"/>
        </w:rPr>
        <w:t>types (e.g., a general postal mailing list or contact list). Place Name, State Name,</w:t>
      </w:r>
      <w:r w:rsidR="00A33AF1" w:rsidRPr="00AA744B">
        <w:rPr>
          <w:rFonts w:ascii="Courier New" w:hAnsi="Courier New" w:cs="Courier New"/>
          <w:sz w:val="20"/>
          <w:szCs w:val="24"/>
        </w:rPr>
        <w:t xml:space="preserve"> </w:t>
      </w:r>
      <w:r w:rsidRPr="00AA744B">
        <w:rPr>
          <w:rFonts w:ascii="Courier New" w:hAnsi="Courier New" w:cs="Courier New"/>
          <w:sz w:val="20"/>
          <w:szCs w:val="24"/>
        </w:rPr>
        <w:t xml:space="preserve">Zip Code, and Zip Plus 4, which appear in all address </w:t>
      </w:r>
      <w:r w:rsidRPr="002A21B9">
        <w:rPr>
          <w:rFonts w:ascii="Courier New" w:hAnsi="Courier New" w:cs="Courier New"/>
          <w:color w:val="000000"/>
          <w:sz w:val="20"/>
          <w:szCs w:val="24"/>
        </w:rPr>
        <w:lastRenderedPageBreak/>
        <w:t xml:space="preserve">classes, </w:t>
      </w:r>
      <w:proofErr w:type="gramStart"/>
      <w:r w:rsidRPr="002A21B9">
        <w:rPr>
          <w:rFonts w:ascii="Courier New" w:hAnsi="Courier New" w:cs="Courier New"/>
          <w:color w:val="000000"/>
          <w:sz w:val="20"/>
          <w:szCs w:val="24"/>
        </w:rPr>
        <w:t>are kept</w:t>
      </w:r>
      <w:proofErr w:type="gramEnd"/>
      <w:r w:rsidRPr="002A21B9">
        <w:rPr>
          <w:rFonts w:ascii="Courier New" w:hAnsi="Courier New" w:cs="Courier New"/>
          <w:color w:val="000000"/>
          <w:sz w:val="20"/>
          <w:szCs w:val="24"/>
        </w:rPr>
        <w:t xml:space="preserve"> separate</w:t>
      </w:r>
      <w:r w:rsidR="00A33AF1">
        <w:rPr>
          <w:rFonts w:ascii="Courier New" w:hAnsi="Courier New" w:cs="Courier New"/>
          <w:color w:val="000000"/>
          <w:sz w:val="20"/>
          <w:szCs w:val="24"/>
        </w:rPr>
        <w:t xml:space="preserve"> </w:t>
      </w:r>
      <w:r w:rsidRPr="002A21B9">
        <w:rPr>
          <w:rFonts w:ascii="Courier New" w:hAnsi="Courier New" w:cs="Courier New"/>
          <w:color w:val="000000"/>
          <w:sz w:val="20"/>
          <w:szCs w:val="24"/>
        </w:rPr>
        <w:t xml:space="preserve">from the rest of the address. </w:t>
      </w:r>
      <w:proofErr w:type="gramStart"/>
      <w:r w:rsidRPr="002A21B9">
        <w:rPr>
          <w:rFonts w:ascii="Courier New" w:hAnsi="Courier New" w:cs="Courier New"/>
          <w:color w:val="000000"/>
          <w:sz w:val="20"/>
          <w:szCs w:val="24"/>
        </w:rPr>
        <w:t>No longer a parsed datatype.</w:t>
      </w:r>
      <w:proofErr w:type="gramEnd"/>
      <w:r w:rsidRPr="002A21B9">
        <w:rPr>
          <w:rFonts w:ascii="Courier New" w:hAnsi="Courier New" w:cs="Courier New"/>
          <w:color w:val="000000"/>
          <w:sz w:val="20"/>
          <w:szCs w:val="24"/>
        </w:rPr>
        <w:t xml:space="preserve"> Content still represents</w:t>
      </w:r>
      <w:r w:rsidR="00A33AF1">
        <w:rPr>
          <w:rFonts w:ascii="Courier New" w:hAnsi="Courier New" w:cs="Courier New"/>
          <w:color w:val="000000"/>
          <w:sz w:val="20"/>
          <w:szCs w:val="24"/>
        </w:rPr>
        <w:t xml:space="preserve"> </w:t>
      </w:r>
      <w:r w:rsidRPr="002A21B9">
        <w:rPr>
          <w:rFonts w:ascii="Courier New" w:hAnsi="Courier New" w:cs="Courier New"/>
          <w:color w:val="000000"/>
          <w:sz w:val="20"/>
          <w:szCs w:val="24"/>
        </w:rPr>
        <w:t xml:space="preserve">it as such. </w:t>
      </w:r>
      <w:r w:rsidRPr="002A21B9">
        <w:rPr>
          <w:rFonts w:ascii="Courier New" w:hAnsi="Courier New" w:cs="Courier New"/>
          <w:color w:val="003296"/>
          <w:sz w:val="20"/>
          <w:szCs w:val="24"/>
        </w:rPr>
        <w:t>&lt;/xsd:documentation&gt;</w:t>
      </w:r>
      <w:r w:rsidRPr="002A21B9">
        <w:rPr>
          <w:rFonts w:ascii="Courier New" w:hAnsi="Courier New" w:cs="Courier New"/>
          <w:color w:val="000000"/>
          <w:sz w:val="20"/>
          <w:szCs w:val="24"/>
        </w:rPr>
        <w:br/>
      </w:r>
      <w:r w:rsidRPr="002A21B9">
        <w:rPr>
          <w:rFonts w:ascii="Courier New" w:hAnsi="Courier New" w:cs="Courier New"/>
          <w:color w:val="000000"/>
          <w:sz w:val="20"/>
          <w:szCs w:val="24"/>
        </w:rPr>
        <w:tab/>
      </w:r>
      <w:r w:rsidRPr="002A21B9">
        <w:rPr>
          <w:rFonts w:ascii="Courier New" w:hAnsi="Courier New" w:cs="Courier New"/>
          <w:color w:val="000000"/>
          <w:sz w:val="20"/>
          <w:szCs w:val="24"/>
        </w:rPr>
        <w:tab/>
      </w:r>
      <w:r w:rsidRPr="00AA744B">
        <w:rPr>
          <w:rFonts w:ascii="Courier New" w:hAnsi="Courier New" w:cs="Courier New"/>
          <w:sz w:val="20"/>
          <w:szCs w:val="24"/>
        </w:rPr>
        <w:t>&lt;/xsd:annotation&gt;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t>&lt;xsd:simpleContent&gt;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r>
      <w:r w:rsidRPr="00AA744B">
        <w:rPr>
          <w:rFonts w:ascii="Courier New" w:hAnsi="Courier New" w:cs="Courier New"/>
          <w:sz w:val="20"/>
          <w:szCs w:val="24"/>
        </w:rPr>
        <w:tab/>
        <w:t>&lt;xsd:extension base="xsd:string"/&gt;</w:t>
      </w:r>
      <w:r w:rsidRPr="00AA744B">
        <w:rPr>
          <w:rFonts w:ascii="Courier New" w:hAnsi="Courier New" w:cs="Courier New"/>
          <w:sz w:val="20"/>
          <w:szCs w:val="24"/>
        </w:rPr>
        <w:br/>
      </w:r>
      <w:r w:rsidRPr="00AA744B">
        <w:rPr>
          <w:rFonts w:ascii="Courier New" w:hAnsi="Courier New" w:cs="Courier New"/>
          <w:sz w:val="20"/>
          <w:szCs w:val="24"/>
        </w:rPr>
        <w:tab/>
      </w:r>
      <w:r w:rsidRPr="00AA744B">
        <w:rPr>
          <w:rFonts w:ascii="Courier New" w:hAnsi="Courier New" w:cs="Courier New"/>
          <w:sz w:val="20"/>
          <w:szCs w:val="24"/>
        </w:rPr>
        <w:tab/>
        <w:t>&lt;/xsd:simpleContent&gt;</w:t>
      </w:r>
      <w:r w:rsidRPr="00AA744B">
        <w:rPr>
          <w:rFonts w:ascii="Courier New" w:hAnsi="Courier New" w:cs="Courier New"/>
          <w:sz w:val="20"/>
          <w:szCs w:val="24"/>
        </w:rPr>
        <w:br/>
      </w:r>
      <w:r w:rsidRPr="00AA744B">
        <w:rPr>
          <w:rFonts w:ascii="Courier New" w:hAnsi="Courier New" w:cs="Courier New"/>
          <w:sz w:val="20"/>
          <w:szCs w:val="24"/>
        </w:rPr>
        <w:tab/>
        <w:t>&lt;/xsd:complexType&gt;</w:t>
      </w:r>
      <w:r w:rsidRPr="00AA744B">
        <w:rPr>
          <w:rFonts w:ascii="Courier New" w:hAnsi="Courier New" w:cs="Courier New"/>
          <w:sz w:val="20"/>
          <w:szCs w:val="24"/>
        </w:rPr>
        <w:br/>
        <w:t>&lt;xsd:complexType name="CompleteStreetName_type"&gt;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&lt;xsd:sequence&gt;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name="StreetNamePreModifier"</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type="addr_type:StreetNamePreModifier_type"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name="StreetNamePreDirectional"</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type="addr_type:StreetNamePreDirectional_type" 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name="StreetNamePreType"</w:t>
      </w:r>
      <w:r w:rsidR="00100522" w:rsidRPr="00AA744B">
        <w:rPr>
          <w:rFonts w:ascii="Courier New" w:hAnsi="Courier New" w:cs="Courier New"/>
          <w:sz w:val="20"/>
          <w:szCs w:val="24"/>
        </w:rPr>
        <w:t xml:space="preserve"> t</w:t>
      </w:r>
      <w:r w:rsidRPr="00AA744B">
        <w:rPr>
          <w:rFonts w:ascii="Courier New" w:hAnsi="Courier New" w:cs="Courier New"/>
          <w:sz w:val="20"/>
          <w:szCs w:val="24"/>
        </w:rPr>
        <w:t>ype="addr_type:StreetNamePreType_type"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t>&lt;xsd:element name="StreetName" type="addr_type:StreetName_type" minOccurs="1"</w:t>
      </w:r>
      <w:r w:rsidR="00100522" w:rsidRPr="00AA744B">
        <w:rPr>
          <w:rFonts w:ascii="Courier New" w:hAnsi="Courier New" w:cs="Courier New"/>
          <w:sz w:val="20"/>
          <w:szCs w:val="24"/>
        </w:rPr>
        <w:t xml:space="preserve"> </w:t>
      </w:r>
      <w:r w:rsidRPr="00AA744B">
        <w:rPr>
          <w:rFonts w:ascii="Courier New" w:hAnsi="Courier New" w:cs="Courier New"/>
          <w:sz w:val="20"/>
          <w:szCs w:val="24"/>
        </w:rPr>
        <w:t>maxOccurs="1"/&gt;</w:t>
      </w:r>
      <w:r w:rsidRPr="00AA744B">
        <w:rPr>
          <w:rFonts w:ascii="Courier New" w:hAnsi="Courier New" w:cs="Courier New"/>
          <w:sz w:val="20"/>
          <w:szCs w:val="24"/>
        </w:rPr>
        <w:br/>
        <w:t>&lt;xsd:element name="StreetNamePostType" type="addr_type:StreetNamePreType_type"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t>&lt;xsd:element name="StreetNamePostDirectional"</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type="addr_type:StreetNamePreDirectional_type" minOccurs="0" maxOccurs="1"/&gt;</w:t>
      </w:r>
      <w:r w:rsidRPr="00AA744B">
        <w:rPr>
          <w:rFonts w:ascii="Courier New" w:hAnsi="Courier New" w:cs="Courier New"/>
          <w:sz w:val="20"/>
          <w:szCs w:val="24"/>
        </w:rPr>
        <w:br/>
        <w:t>&lt;xsd:element name="StreetNamePostModifier"</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type="addr_type:StreetNamePreModifier_type"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t>&lt;/xsd:sequence&gt;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xsd:attribute name="AttachedElement" type="addr_type:AttachedElement_type"/&gt;</w:t>
      </w:r>
      <w:r w:rsidRPr="00AA744B">
        <w:rPr>
          <w:rFonts w:ascii="Courier New" w:hAnsi="Courier New" w:cs="Courier New"/>
          <w:sz w:val="20"/>
          <w:szCs w:val="24"/>
        </w:rPr>
        <w:br/>
        <w:t>&lt;/xsd:complexType&gt;</w:t>
      </w:r>
      <w:r w:rsidRPr="00AA744B">
        <w:rPr>
          <w:rFonts w:ascii="Courier New" w:hAnsi="Courier New" w:cs="Courier New"/>
          <w:sz w:val="20"/>
          <w:szCs w:val="24"/>
        </w:rPr>
        <w:br/>
      </w:r>
      <w:r w:rsidRPr="00AA744B">
        <w:rPr>
          <w:rFonts w:ascii="Courier New" w:hAnsi="Courier New" w:cs="Courier New"/>
          <w:sz w:val="20"/>
          <w:szCs w:val="24"/>
        </w:rPr>
        <w:br/>
        <w:t>&lt;xsd:group name="CompleteStreetName_group"&gt;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&lt;xsd:sequence&gt;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name="StreetNamePreModifier" type="addr_type:StreetNamePreModifier_type"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name="StreetNamePreDirectional"</w:t>
      </w:r>
      <w:r w:rsidRPr="00AA744B">
        <w:rPr>
          <w:rFonts w:ascii="Courier New" w:hAnsi="Courier New" w:cs="Courier New"/>
          <w:sz w:val="20"/>
          <w:szCs w:val="24"/>
        </w:rPr>
        <w:br/>
        <w:t>type="addr_type:StreetNamePreDirectional_type" 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name="StreetNamePreType" type="addr_type:StreetNamePreType_type"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 type="addr_type:StreetName_type" minOccurs="1"</w:t>
      </w:r>
      <w:r w:rsidR="00100522" w:rsidRPr="00AA744B">
        <w:rPr>
          <w:rFonts w:ascii="Courier New" w:hAnsi="Courier New" w:cs="Courier New"/>
          <w:sz w:val="20"/>
          <w:szCs w:val="24"/>
        </w:rPr>
        <w:t xml:space="preserve"> </w:t>
      </w:r>
      <w:r w:rsidRPr="00AA744B">
        <w:rPr>
          <w:rFonts w:ascii="Courier New" w:hAnsi="Courier New" w:cs="Courier New"/>
          <w:sz w:val="20"/>
          <w:szCs w:val="24"/>
        </w:rPr>
        <w:t>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name="StreetNamePostType" type="addr_type:StreetNamePreType_type"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name="StreetNamePostDirectional"</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type="addr_type:StreetNamePreDirectional_type" 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&lt;xsd:element name="StreetNamePostModifier"</w:t>
      </w:r>
      <w:r w:rsidR="00100522" w:rsidRPr="00AA744B">
        <w:rPr>
          <w:rFonts w:ascii="Courier New" w:hAnsi="Courier New" w:cs="Courier New"/>
          <w:sz w:val="20"/>
          <w:szCs w:val="24"/>
        </w:rPr>
        <w:t xml:space="preserve"> </w:t>
      </w:r>
      <w:r w:rsidRPr="00AA744B">
        <w:rPr>
          <w:rFonts w:ascii="Courier New" w:hAnsi="Courier New" w:cs="Courier New"/>
          <w:sz w:val="20"/>
          <w:szCs w:val="24"/>
        </w:rPr>
        <w:t>type="addr_type:StreetNamePreModifier_type"</w:t>
      </w:r>
      <w:r w:rsidR="00100522" w:rsidRPr="00AA744B">
        <w:rPr>
          <w:rFonts w:ascii="Courier New" w:hAnsi="Courier New" w:cs="Courier New"/>
          <w:sz w:val="20"/>
          <w:szCs w:val="24"/>
        </w:rPr>
        <w:t xml:space="preserve"> </w:t>
      </w:r>
      <w:r w:rsidRPr="00AA744B">
        <w:rPr>
          <w:rFonts w:ascii="Courier New" w:hAnsi="Courier New" w:cs="Courier New"/>
          <w:sz w:val="20"/>
          <w:szCs w:val="24"/>
        </w:rPr>
        <w:t>minOccurs="0" maxOccurs="1"/&gt;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&lt;/xsd:sequence&gt;</w:t>
      </w:r>
      <w:r w:rsidRPr="00AA744B">
        <w:rPr>
          <w:rFonts w:ascii="Courier New" w:hAnsi="Courier New" w:cs="Courier New"/>
          <w:sz w:val="20"/>
          <w:szCs w:val="24"/>
        </w:rPr>
        <w:br/>
        <w:t>&lt;/xsd:group&gt;</w:t>
      </w:r>
      <w:r w:rsidRPr="00AA744B">
        <w:rPr>
          <w:rFonts w:ascii="Courier New" w:hAnsi="Courier New" w:cs="Courier New"/>
          <w:sz w:val="20"/>
          <w:szCs w:val="24"/>
        </w:rPr>
        <w:br/>
      </w:r>
      <w:r w:rsidRPr="00AA744B">
        <w:rPr>
          <w:rFonts w:ascii="Courier New" w:hAnsi="Courier New" w:cs="Courier New"/>
          <w:sz w:val="20"/>
          <w:szCs w:val="24"/>
        </w:rPr>
        <w:br/>
        <w:t>&lt;xsd:group name="CompleteAddressNumber_group"&gt;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&lt;xsd:annotation&gt;</w:t>
      </w:r>
      <w:r w:rsidRPr="00AA744B">
        <w:rPr>
          <w:rFonts w:ascii="Courier New" w:hAnsi="Courier New" w:cs="Courier New"/>
          <w:sz w:val="20"/>
          <w:szCs w:val="24"/>
        </w:rPr>
        <w:br/>
      </w:r>
      <w:r w:rsidR="00100522" w:rsidRPr="00AA744B">
        <w:rPr>
          <w:rFonts w:ascii="Courier New" w:hAnsi="Courier New" w:cs="Courier New"/>
          <w:sz w:val="20"/>
          <w:szCs w:val="24"/>
        </w:rPr>
        <w:t xml:space="preserve">  </w:t>
      </w:r>
      <w:r w:rsidRPr="00AA744B">
        <w:rPr>
          <w:rFonts w:ascii="Courier New" w:hAnsi="Courier New" w:cs="Courier New"/>
          <w:sz w:val="20"/>
          <w:szCs w:val="24"/>
        </w:rPr>
        <w:t>&lt;xsd:documentation&gt;The portion of the Complete Address Number which follows the Address</w:t>
      </w:r>
      <w:r w:rsidRPr="00AA744B">
        <w:rPr>
          <w:rFonts w:ascii="Courier New" w:hAnsi="Courier New" w:cs="Courier New"/>
          <w:sz w:val="20"/>
          <w:szCs w:val="24"/>
        </w:rPr>
        <w:tab/>
        <w:t>Number itself.</w:t>
      </w:r>
    </w:p>
    <w:p w:rsidR="00100522" w:rsidRPr="00AA744B" w:rsidRDefault="002A21B9" w:rsidP="00633020">
      <w:pPr>
        <w:pStyle w:val="NoSpacing"/>
      </w:pPr>
      <w:r w:rsidRPr="00AA744B">
        <w:t xml:space="preserve"> 1. The Address Number element is required to compose a Complete</w:t>
      </w:r>
      <w:r w:rsidR="00100522" w:rsidRPr="00AA744B">
        <w:t xml:space="preserve"> </w:t>
      </w:r>
      <w:r w:rsidRPr="00AA744B">
        <w:t>Address Number. The other elements are optional.</w:t>
      </w:r>
    </w:p>
    <w:p w:rsidR="00100522" w:rsidRPr="00AA744B" w:rsidRDefault="002A21B9" w:rsidP="00633020">
      <w:pPr>
        <w:pStyle w:val="NoSpacing"/>
      </w:pPr>
      <w:r w:rsidRPr="00AA744B">
        <w:t xml:space="preserve"> 2. The Address Number </w:t>
      </w:r>
      <w:proofErr w:type="gramStart"/>
      <w:r w:rsidRPr="00AA744B">
        <w:t>must be</w:t>
      </w:r>
      <w:r w:rsidR="00100522" w:rsidRPr="00AA744B">
        <w:t xml:space="preserve"> </w:t>
      </w:r>
      <w:r w:rsidRPr="00AA744B">
        <w:t>converted</w:t>
      </w:r>
      <w:proofErr w:type="gramEnd"/>
      <w:r w:rsidRPr="00AA744B">
        <w:t xml:space="preserve"> from integer to characterString when constructing the Complete Address</w:t>
      </w:r>
      <w:r w:rsidR="00100522" w:rsidRPr="00AA744B">
        <w:t xml:space="preserve"> </w:t>
      </w:r>
      <w:r w:rsidRPr="00AA744B">
        <w:t>Number.</w:t>
      </w:r>
    </w:p>
    <w:p w:rsidR="00100522" w:rsidRDefault="002A21B9" w:rsidP="00633020">
      <w:pPr>
        <w:pStyle w:val="NoSpacing"/>
      </w:pPr>
      <w:r w:rsidRPr="00AA744B">
        <w:t xml:space="preserve"> 3. The great majority of Complete Address Numbers are simple integers.</w:t>
      </w:r>
      <w:r w:rsidR="00100522" w:rsidRPr="00AA744B">
        <w:t xml:space="preserve"> </w:t>
      </w:r>
      <w:r w:rsidRPr="00AA744B">
        <w:t xml:space="preserve">Infrequently </w:t>
      </w:r>
      <w:proofErr w:type="gramStart"/>
      <w:r w:rsidRPr="00AA744B">
        <w:t>the integer is followed by an alphanumeric Address Number Suffix,</w:t>
      </w:r>
      <w:r w:rsidR="00100522" w:rsidRPr="00AA744B">
        <w:t xml:space="preserve"> </w:t>
      </w:r>
      <w:r w:rsidRPr="00AA744B">
        <w:t>typically a letter or a fraction</w:t>
      </w:r>
      <w:proofErr w:type="gramEnd"/>
      <w:r w:rsidRPr="00AA744B">
        <w:t xml:space="preserve">. </w:t>
      </w:r>
      <w:proofErr w:type="gramStart"/>
      <w:r w:rsidRPr="00AA744B">
        <w:t xml:space="preserve">Even more rarely </w:t>
      </w:r>
      <w:r w:rsidRPr="002A21B9">
        <w:lastRenderedPageBreak/>
        <w:t>the integer is preceded by an</w:t>
      </w:r>
      <w:r w:rsidR="00100522">
        <w:t xml:space="preserve"> </w:t>
      </w:r>
      <w:r w:rsidRPr="002A21B9">
        <w:t>alphanumeric Address Number Prefix</w:t>
      </w:r>
      <w:proofErr w:type="gramEnd"/>
      <w:r w:rsidRPr="002A21B9">
        <w:t>. In addition to the typical numbering format,</w:t>
      </w:r>
      <w:r w:rsidR="00100522">
        <w:t xml:space="preserve"> </w:t>
      </w:r>
      <w:r w:rsidRPr="002A21B9">
        <w:t xml:space="preserve">four special-case formats </w:t>
      </w:r>
      <w:proofErr w:type="gramStart"/>
      <w:r w:rsidRPr="002A21B9">
        <w:t>are found</w:t>
      </w:r>
      <w:proofErr w:type="gramEnd"/>
      <w:r w:rsidRPr="002A21B9">
        <w:t xml:space="preserve"> in the United States: Milepost addresses,</w:t>
      </w:r>
      <w:r w:rsidR="00100522">
        <w:t xml:space="preserve"> </w:t>
      </w:r>
      <w:r w:rsidRPr="002A21B9">
        <w:t>grid-style address numbers, hyphenated address numbers, and other Address Number</w:t>
      </w:r>
      <w:r w:rsidR="00100522">
        <w:t xml:space="preserve"> </w:t>
      </w:r>
      <w:r w:rsidRPr="002A21B9">
        <w:t>Prefix letters or symbols.</w:t>
      </w:r>
    </w:p>
    <w:p w:rsidR="00D90512" w:rsidRDefault="002A21B9" w:rsidP="00633020">
      <w:pPr>
        <w:pStyle w:val="NoSpacing"/>
      </w:pPr>
      <w:r w:rsidRPr="002A21B9">
        <w:t xml:space="preserve"> 4. Milepost Complete Address Numbers (Example: "Milepost</w:t>
      </w:r>
      <w:r w:rsidR="00100522">
        <w:t xml:space="preserve"> </w:t>
      </w:r>
      <w:r w:rsidRPr="002A21B9">
        <w:t>240"). Road</w:t>
      </w:r>
      <w:r w:rsidR="00D90512">
        <w:t xml:space="preserve"> </w:t>
      </w:r>
      <w:r w:rsidRPr="002A21B9">
        <w:t xml:space="preserve">mileposts </w:t>
      </w:r>
      <w:proofErr w:type="gramStart"/>
      <w:r w:rsidRPr="002A21B9">
        <w:t>are sometimes used</w:t>
      </w:r>
      <w:proofErr w:type="gramEnd"/>
      <w:r w:rsidRPr="002A21B9">
        <w:t xml:space="preserve"> to specify locations along highways and</w:t>
      </w:r>
      <w:r w:rsidR="00D90512">
        <w:t xml:space="preserve"> </w:t>
      </w:r>
      <w:r w:rsidRPr="002A21B9">
        <w:t>similar roads. Mileposts are often used to locate, for example, crash sites,</w:t>
      </w:r>
      <w:r w:rsidR="00D90512">
        <w:t xml:space="preserve"> </w:t>
      </w:r>
      <w:r w:rsidRPr="002A21B9">
        <w:t>emergency call boxes, bridge locations, inspection stations, roadside rest stops,</w:t>
      </w:r>
      <w:r w:rsidR="00D90512">
        <w:t xml:space="preserve"> </w:t>
      </w:r>
      <w:r w:rsidRPr="002A21B9">
        <w:t>railroad crossings, highway exits, park and campground entrances, RV parks, and</w:t>
      </w:r>
      <w:r w:rsidR="00D90512">
        <w:t xml:space="preserve"> </w:t>
      </w:r>
      <w:r w:rsidRPr="002A21B9">
        <w:t xml:space="preserve">truck stops. Milepost addresses </w:t>
      </w:r>
      <w:proofErr w:type="gramStart"/>
      <w:r w:rsidRPr="002A21B9">
        <w:t>should be parsed</w:t>
      </w:r>
      <w:proofErr w:type="gramEnd"/>
      <w:r w:rsidRPr="002A21B9">
        <w:t xml:space="preserve"> as follows:</w:t>
      </w:r>
    </w:p>
    <w:p w:rsidR="00D90512" w:rsidRDefault="002A21B9" w:rsidP="00633020">
      <w:pPr>
        <w:pStyle w:val="NoSpacing"/>
      </w:pPr>
      <w:r w:rsidRPr="002A21B9">
        <w:t xml:space="preserve"> ---"Milepost" (or</w:t>
      </w:r>
      <w:r w:rsidR="00D90512">
        <w:t xml:space="preserve"> </w:t>
      </w:r>
      <w:r w:rsidRPr="002A21B9">
        <w:t>equivalent word or phrase, such as "kilometer" or 'Mile Marker") is an Address</w:t>
      </w:r>
      <w:r w:rsidR="00D90512">
        <w:t xml:space="preserve"> </w:t>
      </w:r>
      <w:r w:rsidRPr="002A21B9">
        <w:t xml:space="preserve">Number Prefix </w:t>
      </w:r>
    </w:p>
    <w:p w:rsidR="00100522" w:rsidRDefault="002A21B9" w:rsidP="00633020">
      <w:pPr>
        <w:pStyle w:val="NoSpacing"/>
      </w:pPr>
      <w:r w:rsidRPr="002A21B9">
        <w:t>---The milepost number (integer part only) is an Address Number</w:t>
      </w:r>
      <w:r w:rsidRPr="002A21B9">
        <w:br/>
        <w:t>---Tenths, if given, are an Address Number Suffix, including the decimal point.</w:t>
      </w:r>
      <w:r w:rsidRPr="002A21B9">
        <w:br/>
        <w:t>---The road name or highway route number is a Complete Street Name, and parsed</w:t>
      </w:r>
      <w:r w:rsidR="00D90512">
        <w:t xml:space="preserve"> </w:t>
      </w:r>
      <w:r w:rsidRPr="002A21B9">
        <w:t xml:space="preserve">accordingly Note that, in Puerto Rico, road measurements </w:t>
      </w:r>
      <w:proofErr w:type="gramStart"/>
      <w:r w:rsidRPr="002A21B9">
        <w:t>are</w:t>
      </w:r>
      <w:proofErr w:type="gramEnd"/>
      <w:r w:rsidRPr="002A21B9">
        <w:t xml:space="preserve"> given in kilometers</w:t>
      </w:r>
      <w:r w:rsidR="00D90512">
        <w:t xml:space="preserve"> </w:t>
      </w:r>
      <w:r w:rsidRPr="002A21B9">
        <w:t>(km), which are sometimes divided into hectometers (hm).</w:t>
      </w:r>
    </w:p>
    <w:p w:rsidR="00D90512" w:rsidRDefault="002A21B9" w:rsidP="00633020">
      <w:pPr>
        <w:pStyle w:val="NoSpacing"/>
      </w:pPr>
      <w:r w:rsidRPr="002A21B9">
        <w:t xml:space="preserve"> 5. Grid-style Complete</w:t>
      </w:r>
      <w:r w:rsidRPr="002A21B9">
        <w:tab/>
        <w:t>Address Numbers (Example: "N89W16758"). In certain communities in and around</w:t>
      </w:r>
      <w:r w:rsidR="00D90512">
        <w:t xml:space="preserve"> </w:t>
      </w:r>
      <w:r w:rsidRPr="002A21B9">
        <w:t xml:space="preserve">southern Wisconsin, Complete Address Numbers include a </w:t>
      </w:r>
      <w:proofErr w:type="gramStart"/>
      <w:r w:rsidRPr="002A21B9">
        <w:t>map grid cell reference</w:t>
      </w:r>
      <w:proofErr w:type="gramEnd"/>
      <w:r w:rsidR="00D90512">
        <w:t xml:space="preserve"> </w:t>
      </w:r>
      <w:r w:rsidRPr="002A21B9">
        <w:t>preceding the Address Number. In the examples above, "N89W16758" should be read as</w:t>
      </w:r>
      <w:r w:rsidR="00D90512">
        <w:t xml:space="preserve"> </w:t>
      </w:r>
      <w:r w:rsidRPr="002A21B9">
        <w:t xml:space="preserve">"North 89, West 167, </w:t>
      </w:r>
      <w:proofErr w:type="gramStart"/>
      <w:r w:rsidRPr="002A21B9">
        <w:t>Address</w:t>
      </w:r>
      <w:proofErr w:type="gramEnd"/>
      <w:r w:rsidRPr="002A21B9">
        <w:t xml:space="preserve"> Number 58". "W63N645" should be read as "West 63,</w:t>
      </w:r>
      <w:r w:rsidR="00D90512">
        <w:t xml:space="preserve"> </w:t>
      </w:r>
      <w:r w:rsidRPr="002A21B9">
        <w:t xml:space="preserve">North, </w:t>
      </w:r>
      <w:proofErr w:type="gramStart"/>
      <w:r w:rsidRPr="002A21B9">
        <w:t>Address</w:t>
      </w:r>
      <w:proofErr w:type="gramEnd"/>
      <w:r w:rsidRPr="002A21B9">
        <w:t xml:space="preserve"> Number 645." The north and west values specify a </w:t>
      </w:r>
      <w:proofErr w:type="gramStart"/>
      <w:r w:rsidRPr="002A21B9">
        <w:t>locally-defined</w:t>
      </w:r>
      <w:proofErr w:type="gramEnd"/>
      <w:r w:rsidRPr="002A21B9">
        <w:t xml:space="preserve"> map</w:t>
      </w:r>
      <w:r w:rsidR="00D90512">
        <w:t xml:space="preserve"> </w:t>
      </w:r>
      <w:r w:rsidRPr="002A21B9">
        <w:t xml:space="preserve">grid cell with which the address is located. Local knowledge </w:t>
      </w:r>
      <w:proofErr w:type="gramStart"/>
      <w:r w:rsidRPr="002A21B9">
        <w:t>is needed</w:t>
      </w:r>
      <w:proofErr w:type="gramEnd"/>
      <w:r w:rsidRPr="002A21B9">
        <w:t xml:space="preserve"> to know when</w:t>
      </w:r>
      <w:r w:rsidR="00D90512">
        <w:t xml:space="preserve"> </w:t>
      </w:r>
      <w:r w:rsidRPr="002A21B9">
        <w:t>the grid reference stops and the Address Number begins.</w:t>
      </w:r>
    </w:p>
    <w:p w:rsidR="00D90512" w:rsidRDefault="002A21B9" w:rsidP="00633020">
      <w:pPr>
        <w:pStyle w:val="NoSpacing"/>
      </w:pPr>
      <w:r w:rsidRPr="002A21B9">
        <w:t xml:space="preserve"> 6. Hyphenated Complete</w:t>
      </w:r>
      <w:r w:rsidRPr="002A21B9">
        <w:tab/>
        <w:t>Address Numbers (Example: "5-5415"). In some areas (notably certain parts of New</w:t>
      </w:r>
      <w:r w:rsidRPr="002A21B9">
        <w:tab/>
        <w:t>York City, southern California, and Hawaii), Complete Address Numbers often include</w:t>
      </w:r>
      <w:r w:rsidR="00D90512">
        <w:t xml:space="preserve"> </w:t>
      </w:r>
      <w:r w:rsidRPr="002A21B9">
        <w:t xml:space="preserve">hyphens. Hyphenated Complete Address Numbers </w:t>
      </w:r>
      <w:proofErr w:type="gramStart"/>
      <w:r w:rsidRPr="002A21B9">
        <w:t>should not be confused</w:t>
      </w:r>
      <w:proofErr w:type="gramEnd"/>
      <w:r w:rsidRPr="002A21B9">
        <w:t xml:space="preserve"> with Two Number</w:t>
      </w:r>
      <w:r w:rsidR="00D90512">
        <w:t xml:space="preserve"> </w:t>
      </w:r>
      <w:r w:rsidRPr="002A21B9">
        <w:t>Address Ranges. The former is a single Complete Address Number while the latter</w:t>
      </w:r>
      <w:r w:rsidR="00D90512">
        <w:t xml:space="preserve"> </w:t>
      </w:r>
      <w:r w:rsidRPr="002A21B9">
        <w:t xml:space="preserve">includes two Complete Address Numbers. </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7. Hyphenated Complete Address Numbers </w:t>
      </w:r>
      <w:proofErr w:type="gramStart"/>
      <w:r w:rsidRPr="00633020">
        <w:rPr>
          <w:rFonts w:ascii="Courier New" w:hAnsi="Courier New" w:cs="Courier New"/>
          <w:sz w:val="20"/>
        </w:rPr>
        <w:t>can be</w:t>
      </w:r>
      <w:r w:rsidR="00D90512" w:rsidRPr="00633020">
        <w:rPr>
          <w:rFonts w:ascii="Courier New" w:hAnsi="Courier New" w:cs="Courier New"/>
          <w:sz w:val="20"/>
        </w:rPr>
        <w:t xml:space="preserve"> </w:t>
      </w:r>
      <w:r w:rsidRPr="00633020">
        <w:rPr>
          <w:rFonts w:ascii="Courier New" w:hAnsi="Courier New" w:cs="Courier New"/>
          <w:sz w:val="20"/>
        </w:rPr>
        <w:t>parsed</w:t>
      </w:r>
      <w:proofErr w:type="gramEnd"/>
      <w:r w:rsidRPr="00633020">
        <w:rPr>
          <w:rFonts w:ascii="Courier New" w:hAnsi="Courier New" w:cs="Courier New"/>
          <w:sz w:val="20"/>
        </w:rPr>
        <w:t xml:space="preserve"> so that the number indicating the site or structure is the Address Number,</w:t>
      </w:r>
      <w:r w:rsidR="00D90512" w:rsidRPr="00633020">
        <w:rPr>
          <w:rFonts w:ascii="Courier New" w:hAnsi="Courier New" w:cs="Courier New"/>
          <w:sz w:val="20"/>
        </w:rPr>
        <w:t xml:space="preserve"> </w:t>
      </w:r>
      <w:r w:rsidRPr="00633020">
        <w:rPr>
          <w:rFonts w:ascii="Courier New" w:hAnsi="Courier New" w:cs="Courier New"/>
          <w:sz w:val="20"/>
        </w:rPr>
        <w:t>and the remainder (including the hyphen) is the Address Number Prefix or Address</w:t>
      </w:r>
      <w:r w:rsidR="00D90512" w:rsidRPr="00633020">
        <w:rPr>
          <w:rFonts w:ascii="Courier New" w:hAnsi="Courier New" w:cs="Courier New"/>
          <w:sz w:val="20"/>
        </w:rPr>
        <w:t xml:space="preserve"> </w:t>
      </w:r>
      <w:r w:rsidRPr="00633020">
        <w:rPr>
          <w:rFonts w:ascii="Courier New" w:hAnsi="Courier New" w:cs="Courier New"/>
          <w:sz w:val="20"/>
        </w:rPr>
        <w:t>Number Suffix.</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 8. In New York City, hyphenated Complete Address Numbers (the</w:t>
      </w:r>
      <w:r w:rsidR="00D90512" w:rsidRPr="00633020">
        <w:rPr>
          <w:rFonts w:ascii="Courier New" w:hAnsi="Courier New" w:cs="Courier New"/>
          <w:sz w:val="20"/>
        </w:rPr>
        <w:t xml:space="preserve"> </w:t>
      </w:r>
      <w:r w:rsidRPr="00633020">
        <w:rPr>
          <w:rFonts w:ascii="Courier New" w:hAnsi="Courier New" w:cs="Courier New"/>
          <w:sz w:val="20"/>
        </w:rPr>
        <w:t>recommended format for storing complete address</w:t>
      </w:r>
      <w:r w:rsidR="00D90512" w:rsidRPr="00633020">
        <w:rPr>
          <w:rFonts w:ascii="Courier New" w:hAnsi="Courier New" w:cs="Courier New"/>
          <w:sz w:val="20"/>
        </w:rPr>
        <w:t xml:space="preserve"> </w:t>
      </w:r>
      <w:r w:rsidRPr="00633020">
        <w:rPr>
          <w:rFonts w:ascii="Courier New" w:hAnsi="Courier New" w:cs="Courier New"/>
          <w:sz w:val="20"/>
        </w:rPr>
        <w:t>numbers in New York City) follow a</w:t>
      </w:r>
      <w:r w:rsidR="00D90512" w:rsidRPr="00633020">
        <w:rPr>
          <w:rFonts w:ascii="Courier New" w:hAnsi="Courier New" w:cs="Courier New"/>
          <w:sz w:val="20"/>
        </w:rPr>
        <w:t xml:space="preserve"> </w:t>
      </w:r>
      <w:r w:rsidRPr="00633020">
        <w:rPr>
          <w:rFonts w:ascii="Courier New" w:hAnsi="Courier New" w:cs="Courier New"/>
          <w:sz w:val="20"/>
        </w:rPr>
        <w:t>more complex set of rules. The number to the left of the hyphen indicates the"block" (conceptually--the number does not always change at street intersections and</w:t>
      </w:r>
      <w:r w:rsidRPr="00633020">
        <w:rPr>
          <w:rFonts w:ascii="Courier New" w:hAnsi="Courier New" w:cs="Courier New"/>
          <w:sz w:val="20"/>
        </w:rPr>
        <w:tab/>
        <w:t>sometimes it changes within a single block face). The number to the right of the</w:t>
      </w:r>
      <w:r w:rsidR="00943D0A" w:rsidRPr="00633020">
        <w:rPr>
          <w:rFonts w:ascii="Courier New" w:hAnsi="Courier New" w:cs="Courier New"/>
          <w:sz w:val="20"/>
        </w:rPr>
        <w:t xml:space="preserve"> </w:t>
      </w:r>
      <w:r w:rsidRPr="00633020">
        <w:rPr>
          <w:rFonts w:ascii="Courier New" w:hAnsi="Courier New" w:cs="Courier New"/>
          <w:sz w:val="20"/>
        </w:rPr>
        <w:t>hyphen indicates the site or house number within the "block". If the Address Number</w:t>
      </w:r>
      <w:r w:rsidR="00943D0A" w:rsidRPr="00633020">
        <w:rPr>
          <w:rFonts w:ascii="Courier New" w:hAnsi="Courier New" w:cs="Courier New"/>
          <w:sz w:val="20"/>
        </w:rPr>
        <w:t xml:space="preserve"> </w:t>
      </w:r>
      <w:r w:rsidRPr="00633020">
        <w:rPr>
          <w:rFonts w:ascii="Courier New" w:hAnsi="Courier New" w:cs="Courier New"/>
          <w:sz w:val="20"/>
        </w:rPr>
        <w:t>is less than ten, it is written with a leading zero, as in 194-03 1/2 above.</w:t>
      </w:r>
      <w:r w:rsidR="00943D0A" w:rsidRPr="00633020">
        <w:rPr>
          <w:rFonts w:ascii="Courier New" w:hAnsi="Courier New" w:cs="Courier New"/>
          <w:sz w:val="20"/>
        </w:rPr>
        <w:t xml:space="preserve"> </w:t>
      </w:r>
      <w:r w:rsidRPr="00633020">
        <w:rPr>
          <w:rFonts w:ascii="Courier New" w:hAnsi="Courier New" w:cs="Courier New"/>
          <w:sz w:val="20"/>
        </w:rPr>
        <w:t xml:space="preserve">Additional leading zeros </w:t>
      </w:r>
      <w:proofErr w:type="gramStart"/>
      <w:r w:rsidRPr="00633020">
        <w:rPr>
          <w:rFonts w:ascii="Courier New" w:hAnsi="Courier New" w:cs="Courier New"/>
          <w:sz w:val="20"/>
        </w:rPr>
        <w:t>may be added</w:t>
      </w:r>
      <w:proofErr w:type="gramEnd"/>
      <w:r w:rsidRPr="00633020">
        <w:rPr>
          <w:rFonts w:ascii="Courier New" w:hAnsi="Courier New" w:cs="Courier New"/>
          <w:sz w:val="20"/>
        </w:rPr>
        <w:t xml:space="preserve"> to either number to provide for correct</w:t>
      </w:r>
      <w:r w:rsidR="00943D0A" w:rsidRPr="00633020">
        <w:rPr>
          <w:rFonts w:ascii="Courier New" w:hAnsi="Courier New" w:cs="Courier New"/>
          <w:sz w:val="20"/>
        </w:rPr>
        <w:t xml:space="preserve"> </w:t>
      </w:r>
      <w:r w:rsidRPr="00633020">
        <w:rPr>
          <w:rFonts w:ascii="Courier New" w:hAnsi="Courier New" w:cs="Courier New"/>
          <w:sz w:val="20"/>
        </w:rPr>
        <w:t>sorting if the entire Complete Address Number is treated as a characterString with</w:t>
      </w:r>
      <w:r w:rsidR="00943D0A" w:rsidRPr="00633020">
        <w:rPr>
          <w:rFonts w:ascii="Courier New" w:hAnsi="Courier New" w:cs="Courier New"/>
          <w:sz w:val="20"/>
        </w:rPr>
        <w:t xml:space="preserve"> </w:t>
      </w:r>
      <w:r w:rsidRPr="00633020">
        <w:rPr>
          <w:rFonts w:ascii="Courier New" w:hAnsi="Courier New" w:cs="Courier New"/>
          <w:sz w:val="20"/>
        </w:rPr>
        <w:t>the hyphen included. Within the address standard, these numbers can be constructed</w:t>
      </w:r>
      <w:r w:rsidR="00943D0A" w:rsidRPr="00633020">
        <w:rPr>
          <w:rFonts w:ascii="Courier New" w:hAnsi="Courier New" w:cs="Courier New"/>
          <w:sz w:val="20"/>
        </w:rPr>
        <w:t xml:space="preserve"> </w:t>
      </w:r>
      <w:r w:rsidRPr="00633020">
        <w:rPr>
          <w:rFonts w:ascii="Courier New" w:hAnsi="Courier New" w:cs="Courier New"/>
          <w:sz w:val="20"/>
        </w:rPr>
        <w:t>and parsed as follows:</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 a. The left-side number (194) and the hyphen form the Address</w:t>
      </w:r>
      <w:r w:rsidR="00943D0A" w:rsidRPr="00633020">
        <w:rPr>
          <w:rFonts w:ascii="Courier New" w:hAnsi="Courier New" w:cs="Courier New"/>
          <w:sz w:val="20"/>
        </w:rPr>
        <w:t xml:space="preserve"> </w:t>
      </w:r>
      <w:r w:rsidRPr="00633020">
        <w:rPr>
          <w:rFonts w:ascii="Courier New" w:hAnsi="Courier New" w:cs="Courier New"/>
          <w:sz w:val="20"/>
        </w:rPr>
        <w:t>Number Prefix element (text), with leading zeros shown if needed.</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 b. The right-side</w:t>
      </w:r>
      <w:r w:rsidR="00943D0A" w:rsidRPr="00633020">
        <w:rPr>
          <w:rFonts w:ascii="Courier New" w:hAnsi="Courier New" w:cs="Courier New"/>
          <w:sz w:val="20"/>
        </w:rPr>
        <w:t xml:space="preserve"> </w:t>
      </w:r>
      <w:r w:rsidRPr="00633020">
        <w:rPr>
          <w:rFonts w:ascii="Courier New" w:hAnsi="Courier New" w:cs="Courier New"/>
          <w:sz w:val="20"/>
        </w:rPr>
        <w:t>number (3) is the Address Number (integer), converted to a characterString with the</w:t>
      </w:r>
      <w:r w:rsidR="00943D0A" w:rsidRPr="00633020">
        <w:rPr>
          <w:rFonts w:ascii="Courier New" w:hAnsi="Courier New" w:cs="Courier New"/>
          <w:sz w:val="20"/>
        </w:rPr>
        <w:t xml:space="preserve"> </w:t>
      </w:r>
      <w:r w:rsidRPr="00633020">
        <w:rPr>
          <w:rFonts w:ascii="Courier New" w:hAnsi="Courier New" w:cs="Courier New"/>
          <w:sz w:val="20"/>
        </w:rPr>
        <w:t>leading zero(s) added (03) upon conversion to Complete Address Number.</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 c. The</w:t>
      </w:r>
      <w:r w:rsidR="00943D0A" w:rsidRPr="00633020">
        <w:rPr>
          <w:rFonts w:ascii="Courier New" w:hAnsi="Courier New" w:cs="Courier New"/>
          <w:sz w:val="20"/>
        </w:rPr>
        <w:t xml:space="preserve"> </w:t>
      </w:r>
      <w:r w:rsidRPr="00633020">
        <w:rPr>
          <w:rFonts w:ascii="Courier New" w:hAnsi="Courier New" w:cs="Courier New"/>
          <w:sz w:val="20"/>
        </w:rPr>
        <w:t>suffix, if any (such as the "1/2" in 194-03 1/2), is an Address Number Suffix.</w:t>
      </w:r>
    </w:p>
    <w:p w:rsidR="00AA744B" w:rsidRDefault="002A21B9" w:rsidP="00633020">
      <w:pPr>
        <w:pStyle w:val="NoSpacing"/>
        <w:rPr>
          <w:rFonts w:ascii="Courier New" w:hAnsi="Courier New" w:cs="Courier New"/>
          <w:sz w:val="20"/>
        </w:rPr>
      </w:pPr>
      <w:r w:rsidRPr="00633020">
        <w:rPr>
          <w:rFonts w:ascii="Courier New" w:hAnsi="Courier New" w:cs="Courier New"/>
          <w:sz w:val="20"/>
        </w:rPr>
        <w:t xml:space="preserve"> </w:t>
      </w:r>
      <w:proofErr w:type="gramStart"/>
      <w:r w:rsidRPr="00633020">
        <w:rPr>
          <w:rFonts w:ascii="Courier New" w:hAnsi="Courier New" w:cs="Courier New"/>
          <w:sz w:val="20"/>
        </w:rPr>
        <w:t>9.</w:t>
      </w:r>
      <w:r w:rsidR="00943D0A" w:rsidRPr="00633020">
        <w:rPr>
          <w:rFonts w:ascii="Courier New" w:hAnsi="Courier New" w:cs="Courier New"/>
          <w:sz w:val="20"/>
        </w:rPr>
        <w:t xml:space="preserve"> </w:t>
      </w:r>
      <w:r w:rsidRPr="00633020">
        <w:rPr>
          <w:rFonts w:ascii="Courier New" w:hAnsi="Courier New" w:cs="Courier New"/>
          <w:sz w:val="20"/>
        </w:rPr>
        <w:t>Other Address Number Prefix Letters or Symbols.</w:t>
      </w:r>
      <w:proofErr w:type="gramEnd"/>
      <w:r w:rsidRPr="00633020">
        <w:rPr>
          <w:rFonts w:ascii="Courier New" w:hAnsi="Courier New" w:cs="Courier New"/>
          <w:sz w:val="20"/>
        </w:rPr>
        <w:t xml:space="preserve"> In Puerto Rico, </w:t>
      </w:r>
      <w:proofErr w:type="gramStart"/>
      <w:r w:rsidRPr="00633020">
        <w:rPr>
          <w:rFonts w:ascii="Courier New" w:hAnsi="Courier New" w:cs="Courier New"/>
          <w:sz w:val="20"/>
        </w:rPr>
        <w:t>Address Numbers are</w:t>
      </w:r>
      <w:r w:rsidR="00633020" w:rsidRPr="00633020">
        <w:rPr>
          <w:rFonts w:ascii="Courier New" w:hAnsi="Courier New" w:cs="Courier New"/>
          <w:sz w:val="20"/>
        </w:rPr>
        <w:t xml:space="preserve"> </w:t>
      </w:r>
      <w:r w:rsidRPr="00633020">
        <w:rPr>
          <w:rFonts w:ascii="Courier New" w:hAnsi="Courier New" w:cs="Courier New"/>
          <w:sz w:val="20"/>
        </w:rPr>
        <w:t>commonly preceded by an Address Number Prefix letter (e.g. "A</w:t>
      </w:r>
      <w:r w:rsidR="00633020">
        <w:rPr>
          <w:rFonts w:ascii="Courier New" w:hAnsi="Courier New" w:cs="Courier New"/>
          <w:sz w:val="20"/>
        </w:rPr>
        <w:t xml:space="preserve"> </w:t>
      </w:r>
      <w:r w:rsidRPr="00633020">
        <w:rPr>
          <w:rFonts w:ascii="Courier New" w:hAnsi="Courier New" w:cs="Courier New"/>
          <w:sz w:val="20"/>
        </w:rPr>
        <w:t>19")</w:t>
      </w:r>
      <w:proofErr w:type="gramEnd"/>
      <w:r w:rsidRPr="00633020">
        <w:rPr>
          <w:rFonts w:ascii="Courier New" w:hAnsi="Courier New" w:cs="Courier New"/>
          <w:sz w:val="20"/>
        </w:rPr>
        <w:t>. In Portland, OR,</w:t>
      </w:r>
      <w:r w:rsidR="00943D0A" w:rsidRPr="00633020">
        <w:rPr>
          <w:rFonts w:ascii="Courier New" w:hAnsi="Courier New" w:cs="Courier New"/>
          <w:sz w:val="20"/>
        </w:rPr>
        <w:t xml:space="preserve"> </w:t>
      </w:r>
      <w:r w:rsidRPr="00633020">
        <w:rPr>
          <w:rFonts w:ascii="Courier New" w:hAnsi="Courier New" w:cs="Courier New"/>
          <w:sz w:val="20"/>
        </w:rPr>
        <w:t xml:space="preserve">negative Address Numbers </w:t>
      </w:r>
      <w:proofErr w:type="gramStart"/>
      <w:r w:rsidRPr="00633020">
        <w:rPr>
          <w:rFonts w:ascii="Courier New" w:hAnsi="Courier New" w:cs="Courier New"/>
          <w:sz w:val="20"/>
        </w:rPr>
        <w:t>have been assigned</w:t>
      </w:r>
      <w:proofErr w:type="gramEnd"/>
      <w:r w:rsidRPr="00633020">
        <w:rPr>
          <w:rFonts w:ascii="Courier New" w:hAnsi="Courier New" w:cs="Courier New"/>
          <w:sz w:val="20"/>
        </w:rPr>
        <w:t xml:space="preserve"> in an area along the west bank of the</w:t>
      </w:r>
      <w:r w:rsidR="00943D0A" w:rsidRPr="00633020">
        <w:rPr>
          <w:rFonts w:ascii="Courier New" w:hAnsi="Courier New" w:cs="Courier New"/>
          <w:sz w:val="20"/>
        </w:rPr>
        <w:t xml:space="preserve"> </w:t>
      </w:r>
      <w:r w:rsidRPr="00633020">
        <w:rPr>
          <w:rFonts w:ascii="Courier New" w:hAnsi="Courier New" w:cs="Courier New"/>
          <w:sz w:val="20"/>
        </w:rPr>
        <w:t xml:space="preserve">Willamette River. The minus sign is represented as </w:t>
      </w:r>
      <w:r w:rsidRPr="00633020">
        <w:rPr>
          <w:rFonts w:ascii="Courier New" w:hAnsi="Courier New" w:cs="Courier New"/>
          <w:sz w:val="20"/>
        </w:rPr>
        <w:lastRenderedPageBreak/>
        <w:t>a leading zero ("0121" and "121"</w:t>
      </w:r>
      <w:r w:rsidR="00943D0A" w:rsidRPr="00633020">
        <w:rPr>
          <w:rFonts w:ascii="Courier New" w:hAnsi="Courier New" w:cs="Courier New"/>
          <w:sz w:val="20"/>
        </w:rPr>
        <w:t xml:space="preserve"> </w:t>
      </w:r>
      <w:r w:rsidRPr="00633020">
        <w:rPr>
          <w:rFonts w:ascii="Courier New" w:hAnsi="Courier New" w:cs="Courier New"/>
          <w:sz w:val="20"/>
        </w:rPr>
        <w:t xml:space="preserve">are two different Complete Address Numbers). In such </w:t>
      </w:r>
      <w:r w:rsidR="00AA744B" w:rsidRPr="00633020">
        <w:rPr>
          <w:rFonts w:ascii="Courier New" w:hAnsi="Courier New" w:cs="Courier New"/>
          <w:sz w:val="20"/>
        </w:rPr>
        <w:t>cases,</w:t>
      </w:r>
      <w:r w:rsidRPr="00633020">
        <w:rPr>
          <w:rFonts w:ascii="Courier New" w:hAnsi="Courier New" w:cs="Courier New"/>
          <w:sz w:val="20"/>
        </w:rPr>
        <w:t xml:space="preserve"> the leading zero </w:t>
      </w:r>
      <w:proofErr w:type="gramStart"/>
      <w:r w:rsidRPr="00633020">
        <w:rPr>
          <w:rFonts w:ascii="Courier New" w:hAnsi="Courier New" w:cs="Courier New"/>
          <w:sz w:val="20"/>
        </w:rPr>
        <w:t>should</w:t>
      </w:r>
      <w:r w:rsidR="00943D0A" w:rsidRPr="00633020">
        <w:rPr>
          <w:rFonts w:ascii="Courier New" w:hAnsi="Courier New" w:cs="Courier New"/>
          <w:sz w:val="20"/>
        </w:rPr>
        <w:t xml:space="preserve"> </w:t>
      </w:r>
      <w:r w:rsidRPr="00633020">
        <w:rPr>
          <w:rFonts w:ascii="Courier New" w:hAnsi="Courier New" w:cs="Courier New"/>
          <w:sz w:val="20"/>
        </w:rPr>
        <w:t>be treated</w:t>
      </w:r>
      <w:proofErr w:type="gramEnd"/>
      <w:r w:rsidRPr="00633020">
        <w:rPr>
          <w:rFonts w:ascii="Courier New" w:hAnsi="Courier New" w:cs="Courier New"/>
          <w:sz w:val="20"/>
        </w:rPr>
        <w:t xml:space="preserve"> as an Address Number Prefix.</w:t>
      </w:r>
    </w:p>
    <w:p w:rsidR="00943D0A" w:rsidRPr="00633020" w:rsidRDefault="002A21B9" w:rsidP="00633020">
      <w:pPr>
        <w:pStyle w:val="NoSpacing"/>
        <w:rPr>
          <w:rFonts w:ascii="Courier New" w:hAnsi="Courier New" w:cs="Courier New"/>
          <w:sz w:val="20"/>
        </w:rPr>
      </w:pPr>
      <w:r w:rsidRPr="00633020">
        <w:rPr>
          <w:rFonts w:ascii="Courier New" w:hAnsi="Courier New" w:cs="Courier New"/>
          <w:sz w:val="20"/>
        </w:rPr>
        <w:t xml:space="preserve"> </w:t>
      </w:r>
      <w:proofErr w:type="gramStart"/>
      <w:r w:rsidRPr="00633020">
        <w:rPr>
          <w:rFonts w:ascii="Courier New" w:hAnsi="Courier New" w:cs="Courier New"/>
          <w:sz w:val="20"/>
        </w:rPr>
        <w:t>10. Zero as a Complete Address Number.</w:t>
      </w:r>
      <w:proofErr w:type="gramEnd"/>
      <w:r w:rsidR="00943D0A" w:rsidRPr="00633020">
        <w:rPr>
          <w:rFonts w:ascii="Courier New" w:hAnsi="Courier New" w:cs="Courier New"/>
          <w:sz w:val="20"/>
        </w:rPr>
        <w:t xml:space="preserve"> </w:t>
      </w:r>
      <w:r w:rsidRPr="00633020">
        <w:rPr>
          <w:rFonts w:ascii="Courier New" w:hAnsi="Courier New" w:cs="Courier New"/>
          <w:sz w:val="20"/>
        </w:rPr>
        <w:t xml:space="preserve">Special care should be taken with records where the Address Number is </w:t>
      </w:r>
      <w:proofErr w:type="gramStart"/>
      <w:r w:rsidRPr="00633020">
        <w:rPr>
          <w:rFonts w:ascii="Courier New" w:hAnsi="Courier New" w:cs="Courier New"/>
          <w:sz w:val="20"/>
        </w:rPr>
        <w:t>0</w:t>
      </w:r>
      <w:proofErr w:type="gramEnd"/>
      <w:r w:rsidRPr="00633020">
        <w:rPr>
          <w:rFonts w:ascii="Courier New" w:hAnsi="Courier New" w:cs="Courier New"/>
          <w:sz w:val="20"/>
        </w:rPr>
        <w:t xml:space="preserve"> (zero).</w:t>
      </w:r>
      <w:r w:rsidR="00943D0A" w:rsidRPr="00633020">
        <w:rPr>
          <w:rFonts w:ascii="Courier New" w:hAnsi="Courier New" w:cs="Courier New"/>
          <w:sz w:val="20"/>
        </w:rPr>
        <w:t xml:space="preserve"> </w:t>
      </w:r>
      <w:r w:rsidRPr="00633020">
        <w:rPr>
          <w:rFonts w:ascii="Courier New" w:hAnsi="Courier New" w:cs="Courier New"/>
          <w:sz w:val="20"/>
        </w:rPr>
        <w:t>Occasionally zero is issued as a valid address number (e.g. 0 Prince Street,</w:t>
      </w:r>
      <w:r w:rsidR="00943D0A" w:rsidRPr="00633020">
        <w:rPr>
          <w:rFonts w:ascii="Courier New" w:hAnsi="Courier New" w:cs="Courier New"/>
          <w:sz w:val="20"/>
        </w:rPr>
        <w:t xml:space="preserve"> </w:t>
      </w:r>
      <w:r w:rsidRPr="00633020">
        <w:rPr>
          <w:rFonts w:ascii="Courier New" w:hAnsi="Courier New" w:cs="Courier New"/>
          <w:sz w:val="20"/>
        </w:rPr>
        <w:t>Alexandria, VA 22314) or it can be imputed (1/2 Fifth Avenue, New York, NY 10003,</w:t>
      </w:r>
      <w:r w:rsidR="00943D0A" w:rsidRPr="00633020">
        <w:rPr>
          <w:rFonts w:ascii="Courier New" w:hAnsi="Courier New" w:cs="Courier New"/>
          <w:sz w:val="20"/>
        </w:rPr>
        <w:t xml:space="preserve"> </w:t>
      </w:r>
      <w:r w:rsidRPr="00633020">
        <w:rPr>
          <w:rFonts w:ascii="Courier New" w:hAnsi="Courier New" w:cs="Courier New"/>
          <w:sz w:val="20"/>
        </w:rPr>
        <w:t>for which the Address Number would be 0 and the Address Number Suffix would be</w:t>
      </w:r>
      <w:r w:rsidR="00943D0A" w:rsidRPr="00633020">
        <w:rPr>
          <w:rFonts w:ascii="Courier New" w:hAnsi="Courier New" w:cs="Courier New"/>
          <w:sz w:val="20"/>
        </w:rPr>
        <w:t xml:space="preserve"> </w:t>
      </w:r>
      <w:r w:rsidRPr="00633020">
        <w:rPr>
          <w:rFonts w:ascii="Courier New" w:hAnsi="Courier New" w:cs="Courier New"/>
          <w:sz w:val="20"/>
        </w:rPr>
        <w:t xml:space="preserve">"1/2"). More often, though, the Address Number is either missing or non-existent,and null value </w:t>
      </w:r>
      <w:proofErr w:type="gramStart"/>
      <w:r w:rsidRPr="00633020">
        <w:rPr>
          <w:rFonts w:ascii="Courier New" w:hAnsi="Courier New" w:cs="Courier New"/>
          <w:sz w:val="20"/>
        </w:rPr>
        <w:t>has been converted</w:t>
      </w:r>
      <w:proofErr w:type="gramEnd"/>
      <w:r w:rsidRPr="00633020">
        <w:rPr>
          <w:rFonts w:ascii="Courier New" w:hAnsi="Courier New" w:cs="Courier New"/>
          <w:sz w:val="20"/>
        </w:rPr>
        <w:t xml:space="preserve"> to zero.</w:t>
      </w:r>
    </w:p>
    <w:p w:rsidR="00633020" w:rsidRPr="00633020" w:rsidRDefault="002A21B9" w:rsidP="00633020">
      <w:pPr>
        <w:pStyle w:val="NoSpacing"/>
        <w:rPr>
          <w:rFonts w:ascii="Courier New" w:hAnsi="Courier New" w:cs="Courier New"/>
          <w:sz w:val="20"/>
          <w:szCs w:val="24"/>
        </w:rPr>
      </w:pPr>
      <w:r w:rsidRPr="00633020">
        <w:rPr>
          <w:rFonts w:ascii="Courier New" w:hAnsi="Courier New" w:cs="Courier New"/>
          <w:sz w:val="20"/>
        </w:rPr>
        <w:t xml:space="preserve"> 11. Address Numbers vs. Address</w:t>
      </w:r>
      <w:r w:rsidR="00943D0A" w:rsidRPr="00633020">
        <w:rPr>
          <w:rFonts w:ascii="Courier New" w:hAnsi="Courier New" w:cs="Courier New"/>
          <w:sz w:val="20"/>
        </w:rPr>
        <w:t xml:space="preserve"> </w:t>
      </w:r>
      <w:r w:rsidRPr="00633020">
        <w:rPr>
          <w:rFonts w:ascii="Courier New" w:hAnsi="Courier New" w:cs="Courier New"/>
          <w:sz w:val="20"/>
        </w:rPr>
        <w:t>"Letters".</w:t>
      </w:r>
      <w:r w:rsidR="00633020" w:rsidRPr="00633020">
        <w:rPr>
          <w:rFonts w:ascii="Courier New" w:hAnsi="Courier New" w:cs="Courier New"/>
          <w:sz w:val="20"/>
        </w:rPr>
        <w:t xml:space="preserve"> </w:t>
      </w:r>
      <w:r w:rsidRPr="00633020">
        <w:rPr>
          <w:rStyle w:val="NoSpacingChar"/>
          <w:rFonts w:ascii="Courier New" w:hAnsi="Courier New" w:cs="Courier New"/>
          <w:sz w:val="20"/>
        </w:rPr>
        <w:t xml:space="preserve"> In rare instances, thoroughfare addresses may be identified by letters</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instead of numbers (for example, "A" Main Street, "B" Main Street, "C" Main Street,</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 xml:space="preserve">"AA" Main Street, "AB" Main Street, etc.) A few thousand such cases </w:t>
      </w:r>
      <w:proofErr w:type="gramStart"/>
      <w:r w:rsidRPr="00633020">
        <w:rPr>
          <w:rStyle w:val="NoSpacingChar"/>
          <w:rFonts w:ascii="Courier New" w:hAnsi="Courier New" w:cs="Courier New"/>
          <w:sz w:val="20"/>
        </w:rPr>
        <w:t>have been</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verified</w:t>
      </w:r>
      <w:proofErr w:type="gramEnd"/>
      <w:r w:rsidRPr="00633020">
        <w:rPr>
          <w:rStyle w:val="NoSpacingChar"/>
          <w:rFonts w:ascii="Courier New" w:hAnsi="Courier New" w:cs="Courier New"/>
          <w:sz w:val="20"/>
        </w:rPr>
        <w:t xml:space="preserve"> in Puerto Rico, and others may be found elsewhere. In such cases, the</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 xml:space="preserve">letter(s) </w:t>
      </w:r>
      <w:proofErr w:type="gramStart"/>
      <w:r w:rsidRPr="00633020">
        <w:rPr>
          <w:rStyle w:val="NoSpacingChar"/>
          <w:rFonts w:ascii="Courier New" w:hAnsi="Courier New" w:cs="Courier New"/>
          <w:sz w:val="20"/>
        </w:rPr>
        <w:t>cannot be treated</w:t>
      </w:r>
      <w:proofErr w:type="gramEnd"/>
      <w:r w:rsidRPr="00633020">
        <w:rPr>
          <w:rStyle w:val="NoSpacingChar"/>
          <w:rFonts w:ascii="Courier New" w:hAnsi="Courier New" w:cs="Courier New"/>
          <w:sz w:val="20"/>
        </w:rPr>
        <w:t xml:space="preserve"> as an Address Number, because an Address Number must be</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an integer. The letter(s) also cannot be an Address Number Prefix or Address Number</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 xml:space="preserve">Suffix, because neither of those </w:t>
      </w:r>
      <w:proofErr w:type="gramStart"/>
      <w:r w:rsidRPr="00633020">
        <w:rPr>
          <w:rStyle w:val="NoSpacingChar"/>
          <w:rFonts w:ascii="Courier New" w:hAnsi="Courier New" w:cs="Courier New"/>
          <w:sz w:val="20"/>
        </w:rPr>
        <w:t>can be created</w:t>
      </w:r>
      <w:proofErr w:type="gramEnd"/>
      <w:r w:rsidRPr="00633020">
        <w:rPr>
          <w:rStyle w:val="NoSpacingChar"/>
          <w:rFonts w:ascii="Courier New" w:hAnsi="Courier New" w:cs="Courier New"/>
          <w:sz w:val="20"/>
        </w:rPr>
        <w:t xml:space="preserve"> except in conjunction with an</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Address Number. Instead, the letter(s) should be treated a Subaddress Identifier in</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an Unnumbered Thoroughfare</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 xml:space="preserve">Address. (For </w:t>
      </w:r>
      <w:proofErr w:type="gramStart"/>
      <w:r w:rsidRPr="00633020">
        <w:rPr>
          <w:rStyle w:val="NoSpacingChar"/>
          <w:rFonts w:ascii="Courier New" w:hAnsi="Courier New" w:cs="Courier New"/>
          <w:sz w:val="20"/>
        </w:rPr>
        <w:t>example:</w:t>
      </w:r>
      <w:proofErr w:type="gramEnd"/>
      <w:r w:rsidRPr="00633020">
        <w:rPr>
          <w:rStyle w:val="NoSpacingChar"/>
          <w:rFonts w:ascii="Courier New" w:hAnsi="Courier New" w:cs="Courier New"/>
          <w:sz w:val="20"/>
        </w:rPr>
        <w:t xml:space="preserve"> Complete Street Name = "Calle</w:t>
      </w:r>
      <w:r w:rsidR="00943D0A" w:rsidRPr="00633020">
        <w:rPr>
          <w:rStyle w:val="NoSpacingChar"/>
          <w:rFonts w:ascii="Courier New" w:hAnsi="Courier New" w:cs="Courier New"/>
          <w:sz w:val="20"/>
        </w:rPr>
        <w:t xml:space="preserve"> </w:t>
      </w:r>
      <w:r w:rsidRPr="00633020">
        <w:rPr>
          <w:rStyle w:val="NoSpacingChar"/>
          <w:rFonts w:ascii="Courier New" w:hAnsi="Courier New" w:cs="Courier New"/>
          <w:sz w:val="20"/>
        </w:rPr>
        <w:t>Sanchez", Complete Subaddress Identifier = "AB", Complete Place Name = "Mayaguez"</w:t>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 xml:space="preserve">State Name = "PR"). As an alternative, the address </w:t>
      </w:r>
      <w:proofErr w:type="gramStart"/>
      <w:r w:rsidRPr="00633020">
        <w:rPr>
          <w:rStyle w:val="NoSpacingChar"/>
          <w:rFonts w:ascii="Courier New" w:hAnsi="Courier New" w:cs="Courier New"/>
          <w:sz w:val="20"/>
        </w:rPr>
        <w:t>may be classified in the General</w:t>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Address Class and treated accordingly</w:t>
      </w:r>
      <w:proofErr w:type="gramEnd"/>
      <w:r w:rsidRPr="00633020">
        <w:rPr>
          <w:rStyle w:val="NoSpacingChar"/>
          <w:rFonts w:ascii="Courier New" w:hAnsi="Courier New" w:cs="Courier New"/>
          <w:sz w:val="20"/>
        </w:rPr>
        <w:t>. &lt;/xsd:documentation&gt;</w:t>
      </w:r>
      <w:r w:rsidRPr="00633020">
        <w:rPr>
          <w:rStyle w:val="NoSpacingChar"/>
          <w:rFonts w:ascii="Courier New" w:hAnsi="Courier New" w:cs="Courier New"/>
          <w:sz w:val="20"/>
        </w:rPr>
        <w:br/>
        <w:t>&lt;/xsd:annotation&gt;</w:t>
      </w:r>
      <w:r w:rsidRPr="00633020">
        <w:rPr>
          <w:rStyle w:val="NoSpacingChar"/>
          <w:rFonts w:ascii="Courier New" w:hAnsi="Courier New" w:cs="Courier New"/>
          <w:sz w:val="20"/>
        </w:rPr>
        <w:br/>
        <w:t>&lt;xsd:sequence&gt;</w:t>
      </w:r>
      <w:r w:rsidRPr="00633020">
        <w:rPr>
          <w:rStyle w:val="NoSpacingChar"/>
          <w:rFonts w:ascii="Courier New" w:hAnsi="Courier New" w:cs="Courier New"/>
          <w:sz w:val="20"/>
        </w:rPr>
        <w:br/>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&lt;xsd:element name="AddressNumberPrefix"</w:t>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type="addr_type:AddressNumberPrefix_type"</w:t>
      </w:r>
      <w:r w:rsidRPr="00633020">
        <w:rPr>
          <w:rStyle w:val="NoSpacingChar"/>
          <w:rFonts w:ascii="Courier New" w:hAnsi="Courier New" w:cs="Courier New"/>
          <w:sz w:val="20"/>
        </w:rPr>
        <w:tab/>
        <w:t>minOccurs="0" maxOccurs="1"/&gt;</w:t>
      </w:r>
      <w:r w:rsidRPr="00633020">
        <w:rPr>
          <w:rStyle w:val="NoSpacingChar"/>
          <w:rFonts w:ascii="Courier New" w:hAnsi="Courier New" w:cs="Courier New"/>
          <w:sz w:val="20"/>
        </w:rPr>
        <w:br/>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&lt;xsd:element name="AddressNumber" type="addr_type:AddressNumber_type" minOccurs="1"</w:t>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maxOccurs="1"/&gt;</w:t>
      </w:r>
      <w:r w:rsidRPr="00633020">
        <w:rPr>
          <w:rStyle w:val="NoSpacingChar"/>
          <w:rFonts w:ascii="Courier New" w:hAnsi="Courier New" w:cs="Courier New"/>
          <w:sz w:val="20"/>
        </w:rPr>
        <w:br/>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&lt;xsd:element name="AddressNumberSuffix" type="addr_type:AddressNumberSuffix_type"</w:t>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minOccurs="0" maxOccurs="1"/&gt;</w:t>
      </w:r>
      <w:r w:rsidRPr="00633020">
        <w:rPr>
          <w:rStyle w:val="NoSpacingChar"/>
          <w:rFonts w:ascii="Courier New" w:hAnsi="Courier New" w:cs="Courier New"/>
          <w:sz w:val="20"/>
        </w:rPr>
        <w:br/>
      </w:r>
      <w:r w:rsidR="00E62BA6" w:rsidRPr="00633020">
        <w:rPr>
          <w:rStyle w:val="NoSpacingChar"/>
          <w:rFonts w:ascii="Courier New" w:hAnsi="Courier New" w:cs="Courier New"/>
          <w:sz w:val="20"/>
        </w:rPr>
        <w:t xml:space="preserve"> </w:t>
      </w:r>
      <w:r w:rsidRPr="00633020">
        <w:rPr>
          <w:rStyle w:val="NoSpacingChar"/>
          <w:rFonts w:ascii="Courier New" w:hAnsi="Courier New" w:cs="Courier New"/>
          <w:sz w:val="20"/>
        </w:rPr>
        <w:t>&lt;/xsd:sequence&gt;</w:t>
      </w:r>
      <w:r w:rsidRPr="00633020">
        <w:rPr>
          <w:rStyle w:val="NoSpacingChar"/>
          <w:rFonts w:ascii="Courier New" w:hAnsi="Courier New" w:cs="Courier New"/>
          <w:sz w:val="20"/>
        </w:rPr>
        <w:br/>
        <w:t>&lt;/xsd:group&gt;</w:t>
      </w:r>
      <w:r w:rsidRPr="00633020">
        <w:rPr>
          <w:rStyle w:val="NoSpacingChar"/>
          <w:rFonts w:ascii="Courier New" w:hAnsi="Courier New" w:cs="Courier New"/>
          <w:sz w:val="20"/>
        </w:rPr>
        <w:br/>
      </w:r>
      <w:r w:rsidRPr="002A21B9">
        <w:rPr>
          <w:rFonts w:ascii="Courier New" w:hAnsi="Courier New" w:cs="Courier New"/>
          <w:color w:val="000000"/>
          <w:sz w:val="20"/>
          <w:szCs w:val="24"/>
        </w:rPr>
        <w:br/>
      </w:r>
      <w:r w:rsidRPr="00633020">
        <w:rPr>
          <w:rFonts w:ascii="Courier New" w:hAnsi="Courier New" w:cs="Courier New"/>
          <w:sz w:val="20"/>
          <w:szCs w:val="24"/>
        </w:rPr>
        <w:t>&lt;xsd:complexType name="CompleteAddressNumber_type"&gt;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name="AddressNumberPrefix" type="addr_type:AddressNumberPrefix_type"</w:t>
      </w:r>
      <w:r w:rsidRPr="00633020">
        <w:rPr>
          <w:rFonts w:ascii="Courier New" w:hAnsi="Courier New" w:cs="Courier New"/>
          <w:sz w:val="20"/>
          <w:szCs w:val="24"/>
        </w:rPr>
        <w:tab/>
        <w:t>minOccurs="0" maxOccurs="1"/&gt;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name="AddressNumber" type="addr_type:AddressNumber_type" minOccurs="1"</w:t>
      </w:r>
      <w:r w:rsidR="00E62BA6" w:rsidRPr="00633020">
        <w:rPr>
          <w:rFonts w:ascii="Courier New" w:hAnsi="Courier New" w:cs="Courier New"/>
          <w:sz w:val="20"/>
          <w:szCs w:val="24"/>
        </w:rPr>
        <w:t xml:space="preserve"> </w:t>
      </w:r>
      <w:r w:rsidRPr="00633020">
        <w:rPr>
          <w:rFonts w:ascii="Courier New" w:hAnsi="Courier New" w:cs="Courier New"/>
          <w:sz w:val="20"/>
          <w:szCs w:val="24"/>
        </w:rPr>
        <w:t>maxOccurs="1"/&gt;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name="AddressNumberSuffix" type="addr_type:AddressNumberSuffix_type"</w:t>
      </w:r>
      <w:r w:rsidR="00E62BA6" w:rsidRPr="00633020">
        <w:rPr>
          <w:rFonts w:ascii="Courier New" w:hAnsi="Courier New" w:cs="Courier New"/>
          <w:sz w:val="20"/>
          <w:szCs w:val="24"/>
        </w:rPr>
        <w:t xml:space="preserve"> </w:t>
      </w:r>
      <w:r w:rsidRPr="00633020">
        <w:rPr>
          <w:rFonts w:ascii="Courier New" w:hAnsi="Courier New" w:cs="Courier New"/>
          <w:sz w:val="20"/>
          <w:szCs w:val="24"/>
        </w:rPr>
        <w:t>minOccurs="0" maxOccurs="1"/&gt;</w:t>
      </w:r>
      <w:r w:rsidRPr="00633020">
        <w:rPr>
          <w:rFonts w:ascii="Courier New" w:hAnsi="Courier New" w:cs="Courier New"/>
          <w:sz w:val="20"/>
          <w:szCs w:val="24"/>
        </w:rPr>
        <w:br/>
        <w:t>&lt;/xsd:sequence&gt;</w:t>
      </w:r>
      <w:r w:rsidRPr="00633020">
        <w:rPr>
          <w:rFonts w:ascii="Courier New" w:hAnsi="Courier New" w:cs="Courier New"/>
          <w:sz w:val="20"/>
          <w:szCs w:val="24"/>
        </w:rPr>
        <w:br/>
        <w:t>&lt;xsd:attribute name="AddressNumberParity"</w:t>
      </w:r>
      <w:r w:rsidR="00E62BA6" w:rsidRPr="00633020">
        <w:rPr>
          <w:rFonts w:ascii="Courier New" w:hAnsi="Courier New" w:cs="Courier New"/>
          <w:sz w:val="20"/>
          <w:szCs w:val="24"/>
        </w:rPr>
        <w:t xml:space="preserve"> </w:t>
      </w:r>
      <w:r w:rsidRPr="00633020">
        <w:rPr>
          <w:rFonts w:ascii="Courier New" w:hAnsi="Courier New" w:cs="Courier New"/>
          <w:sz w:val="20"/>
          <w:szCs w:val="24"/>
        </w:rPr>
        <w:t>type="addr_type:AddressNumberParity_type"/&gt;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name="AttachedElement"type="addr_type:AttachedElement_type"/&gt;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t>&lt;xsd:complexType name="AddressNumberRange_type"&gt;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&lt;xsd:annotation&gt;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&lt;xsd:documentation xml:lang="en"&gt; { Complete Address Number (low)*} + { Separator</w:t>
      </w:r>
      <w:r w:rsidR="00E62BA6" w:rsidRPr="00633020">
        <w:rPr>
          <w:rFonts w:ascii="Courier New" w:hAnsi="Courier New" w:cs="Courier New"/>
          <w:sz w:val="20"/>
          <w:szCs w:val="24"/>
        </w:rPr>
        <w:t xml:space="preserve"> </w:t>
      </w:r>
      <w:r w:rsidRPr="00633020">
        <w:rPr>
          <w:rFonts w:ascii="Courier New" w:hAnsi="Courier New" w:cs="Courier New"/>
          <w:sz w:val="20"/>
          <w:szCs w:val="24"/>
        </w:rPr>
        <w:t>Element *} + { Complete Address Number (high)*} A set of two address numbers,</w:t>
      </w:r>
      <w:r w:rsidR="00E62BA6" w:rsidRPr="00633020">
        <w:rPr>
          <w:rFonts w:ascii="Courier New" w:hAnsi="Courier New" w:cs="Courier New"/>
          <w:sz w:val="20"/>
          <w:szCs w:val="24"/>
        </w:rPr>
        <w:t xml:space="preserve"> </w:t>
      </w:r>
      <w:r w:rsidRPr="00633020">
        <w:rPr>
          <w:rFonts w:ascii="Courier New" w:hAnsi="Courier New" w:cs="Courier New"/>
          <w:sz w:val="20"/>
          <w:szCs w:val="24"/>
        </w:rPr>
        <w:t>separated by a "Separator", representing the low and high numbers of an address</w:t>
      </w:r>
      <w:r w:rsidR="00E62BA6" w:rsidRPr="00633020">
        <w:rPr>
          <w:rFonts w:ascii="Courier New" w:hAnsi="Courier New" w:cs="Courier New"/>
          <w:sz w:val="20"/>
          <w:szCs w:val="24"/>
        </w:rPr>
        <w:t xml:space="preserve"> </w:t>
      </w:r>
      <w:r w:rsidRPr="00633020">
        <w:rPr>
          <w:rFonts w:ascii="Courier New" w:hAnsi="Courier New" w:cs="Courier New"/>
          <w:sz w:val="20"/>
          <w:szCs w:val="24"/>
        </w:rPr>
        <w:t xml:space="preserve">range. An </w:t>
      </w:r>
      <w:proofErr w:type="gramStart"/>
      <w:r w:rsidRPr="00633020">
        <w:rPr>
          <w:rFonts w:ascii="Courier New" w:hAnsi="Courier New" w:cs="Courier New"/>
          <w:sz w:val="20"/>
          <w:szCs w:val="24"/>
        </w:rPr>
        <w:t>address number range element should be accompanied by an Address Range</w:t>
      </w:r>
      <w:r w:rsidR="00E62BA6" w:rsidRPr="00633020">
        <w:rPr>
          <w:rFonts w:ascii="Courier New" w:hAnsi="Courier New" w:cs="Courier New"/>
          <w:sz w:val="20"/>
          <w:szCs w:val="24"/>
        </w:rPr>
        <w:t xml:space="preserve"> </w:t>
      </w:r>
      <w:r w:rsidRPr="00633020">
        <w:rPr>
          <w:rFonts w:ascii="Courier New" w:hAnsi="Courier New" w:cs="Courier New"/>
          <w:sz w:val="20"/>
          <w:szCs w:val="24"/>
        </w:rPr>
        <w:t>Type Attribute that describes the type of range presented in this</w:t>
      </w:r>
      <w:proofErr w:type="gramEnd"/>
      <w:r w:rsidRPr="00633020">
        <w:rPr>
          <w:rFonts w:ascii="Courier New" w:hAnsi="Courier New" w:cs="Courier New"/>
          <w:sz w:val="20"/>
          <w:szCs w:val="24"/>
        </w:rPr>
        <w:t xml:space="preserve"> element.</w:t>
      </w:r>
      <w:r w:rsidRPr="00633020">
        <w:rPr>
          <w:rFonts w:ascii="Courier New" w:hAnsi="Courier New" w:cs="Courier New"/>
          <w:sz w:val="20"/>
          <w:szCs w:val="24"/>
        </w:rPr>
        <w:br/>
      </w:r>
      <w:r w:rsidR="00E62BA6" w:rsidRPr="00633020">
        <w:rPr>
          <w:rFonts w:ascii="Courier New" w:hAnsi="Courier New" w:cs="Courier New"/>
          <w:sz w:val="20"/>
          <w:szCs w:val="24"/>
        </w:rPr>
        <w:lastRenderedPageBreak/>
        <w:t xml:space="preserve">  </w:t>
      </w:r>
      <w:r w:rsidRPr="00633020">
        <w:rPr>
          <w:rFonts w:ascii="Courier New" w:hAnsi="Courier New" w:cs="Courier New"/>
          <w:sz w:val="20"/>
          <w:szCs w:val="24"/>
        </w:rPr>
        <w:t>&lt;/xsd:documentation&gt;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&lt;/xsd:annotation&gt;</w:t>
      </w:r>
      <w:r w:rsidRPr="00633020">
        <w:rPr>
          <w:rFonts w:ascii="Courier New" w:hAnsi="Courier New" w:cs="Courier New"/>
          <w:sz w:val="20"/>
          <w:szCs w:val="24"/>
        </w:rPr>
        <w:br/>
        <w:t>&lt;xsd:sequence&gt;</w:t>
      </w:r>
      <w:r w:rsidRPr="00633020">
        <w:rPr>
          <w:rFonts w:ascii="Courier New" w:hAnsi="Courier New" w:cs="Courier New"/>
          <w:sz w:val="20"/>
          <w:szCs w:val="24"/>
        </w:rPr>
        <w:br/>
        <w:t>&lt;xsd:element name="CompleteAddressNumber" type="addr_type:CompleteAddressNumber_type"</w:t>
      </w:r>
      <w:r w:rsidR="00E62BA6" w:rsidRPr="00633020">
        <w:rPr>
          <w:rFonts w:ascii="Courier New" w:hAnsi="Courier New" w:cs="Courier New"/>
          <w:sz w:val="20"/>
          <w:szCs w:val="24"/>
        </w:rPr>
        <w:t xml:space="preserve"> </w:t>
      </w:r>
      <w:r w:rsidRPr="00633020">
        <w:rPr>
          <w:rFonts w:ascii="Courier New" w:hAnsi="Courier New" w:cs="Courier New"/>
          <w:sz w:val="20"/>
          <w:szCs w:val="24"/>
        </w:rPr>
        <w:t>minOccurs="2" maxOccurs="2"/&gt;</w:t>
      </w:r>
      <w:r w:rsidRPr="00633020">
        <w:rPr>
          <w:rFonts w:ascii="Courier New" w:hAnsi="Courier New" w:cs="Courier New"/>
          <w:sz w:val="20"/>
          <w:szCs w:val="24"/>
        </w:rPr>
        <w:b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name="Separator" type="addr_type:Separator_type"/&gt;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name="Parity" type="addr_type:AddressNumberParity_type"/&gt;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name="Side" type="addr_type:AddressNumberSide_type"/&gt;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t>&lt;xsd:complexType name="PlaceName_type"&gt;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&lt;xsd:simpleContent&gt;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&lt;xsd:extension base="xsd:string"&gt;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name="PlaceNameType" type="addr_type:PlaceNameType_type"/&gt;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name="ElementSequenceNumber"</w:t>
      </w:r>
      <w:r w:rsidR="00E62BA6" w:rsidRPr="00633020">
        <w:rPr>
          <w:rFonts w:ascii="Courier New" w:hAnsi="Courier New" w:cs="Courier New"/>
          <w:sz w:val="20"/>
          <w:szCs w:val="24"/>
        </w:rPr>
        <w:t xml:space="preserve"> </w:t>
      </w:r>
      <w:r w:rsidRPr="00633020">
        <w:rPr>
          <w:rFonts w:ascii="Courier New" w:hAnsi="Courier New" w:cs="Courier New"/>
          <w:sz w:val="20"/>
          <w:szCs w:val="24"/>
        </w:rPr>
        <w:t>type="addr_type:ElementSequenceNumber_type"/&gt;</w:t>
      </w:r>
      <w:r w:rsidRPr="00633020">
        <w:rPr>
          <w:rFonts w:ascii="Courier New" w:hAnsi="Courier New" w:cs="Courier New"/>
          <w:sz w:val="20"/>
          <w:szCs w:val="24"/>
        </w:rPr>
        <w:br/>
        <w:t>&lt;xsd:attribute name="GNISFeatureID" type="addr_type:GNISFeatureID_type"/&gt;</w:t>
      </w:r>
      <w:r w:rsidRPr="00633020">
        <w:rPr>
          <w:rFonts w:ascii="Courier New" w:hAnsi="Courier New" w:cs="Courier New"/>
          <w:sz w:val="20"/>
          <w:szCs w:val="24"/>
        </w:rPr>
        <w:br/>
        <w:t>&lt;/xsd:extension&gt;</w:t>
      </w:r>
      <w:r w:rsidRPr="00633020">
        <w:rPr>
          <w:rFonts w:ascii="Courier New" w:hAnsi="Courier New" w:cs="Courier New"/>
          <w:sz w:val="20"/>
          <w:szCs w:val="24"/>
        </w:rPr>
        <w:br/>
        <w:t>&lt;/xsd:simpleContent&gt;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t>&lt;xsd:complexType name="CompleteSubaddress_type"&gt;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name="SubaddressElement" type="addr_type:SubaddressElement_type"</w:t>
      </w:r>
      <w:r w:rsidR="00E62BA6" w:rsidRPr="00633020">
        <w:rPr>
          <w:rFonts w:ascii="Courier New" w:hAnsi="Courier New" w:cs="Courier New"/>
          <w:sz w:val="20"/>
          <w:szCs w:val="24"/>
        </w:rPr>
        <w:t xml:space="preserve"> </w:t>
      </w:r>
      <w:r w:rsidRPr="00633020">
        <w:rPr>
          <w:rFonts w:ascii="Courier New" w:hAnsi="Courier New" w:cs="Courier New"/>
          <w:sz w:val="20"/>
          <w:szCs w:val="24"/>
        </w:rPr>
        <w:t>minOccurs="1" maxOccurs="unbounded"/&gt;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t>&lt;xsd:complexType name="CompleteLandmarkName_type"&gt;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name="LandmarkName" type="addr_type:LandmarkName_type" minOccurs="1"</w:t>
      </w:r>
      <w:r w:rsidR="00E62BA6" w:rsidRPr="00633020">
        <w:rPr>
          <w:rFonts w:ascii="Courier New" w:hAnsi="Courier New" w:cs="Courier New"/>
          <w:sz w:val="20"/>
          <w:szCs w:val="24"/>
        </w:rPr>
        <w:t xml:space="preserve"> </w:t>
      </w:r>
      <w:r w:rsidRPr="00633020">
        <w:rPr>
          <w:rFonts w:ascii="Courier New" w:hAnsi="Courier New" w:cs="Courier New"/>
          <w:sz w:val="20"/>
          <w:szCs w:val="24"/>
        </w:rPr>
        <w:t>maxOccurs="unbounded"/&gt;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&lt;xsd:attribute name="Separator" type="addr_type:Separator_type"/&gt;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t>&lt;xsd:complexType name="CompletePlaceName_type"&gt;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name="PlaceName" type="addr_type:PlaceName_type" minOccurs="1"</w:t>
      </w:r>
      <w:r w:rsidRPr="00633020">
        <w:rPr>
          <w:rFonts w:ascii="Courier New" w:hAnsi="Courier New" w:cs="Courier New"/>
          <w:sz w:val="20"/>
          <w:szCs w:val="24"/>
        </w:rPr>
        <w:br/>
      </w:r>
      <w:r w:rsidRPr="00633020">
        <w:rPr>
          <w:rFonts w:ascii="Courier New" w:hAnsi="Courier New" w:cs="Courier New"/>
          <w:sz w:val="20"/>
          <w:szCs w:val="24"/>
        </w:rPr>
        <w:tab/>
      </w:r>
      <w:r w:rsidRPr="00633020">
        <w:rPr>
          <w:rFonts w:ascii="Courier New" w:hAnsi="Courier New" w:cs="Courier New"/>
          <w:sz w:val="20"/>
          <w:szCs w:val="24"/>
        </w:rPr>
        <w:tab/>
      </w:r>
      <w:r w:rsidRPr="00633020">
        <w:rPr>
          <w:rFonts w:ascii="Courier New" w:hAnsi="Courier New" w:cs="Courier New"/>
          <w:sz w:val="20"/>
          <w:szCs w:val="24"/>
        </w:rPr>
        <w:tab/>
      </w:r>
      <w:r w:rsidRPr="00633020">
        <w:rPr>
          <w:rFonts w:ascii="Courier New" w:hAnsi="Courier New" w:cs="Courier New"/>
          <w:sz w:val="20"/>
          <w:szCs w:val="24"/>
        </w:rPr>
        <w:tab/>
        <w:t>maxOccurs="unbounded"/&gt;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t>&lt;xsd:attribute name="Separator" type="addr_type:Separator_type"/&gt;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633020">
        <w:rPr>
          <w:rFonts w:ascii="Courier New" w:hAnsi="Courier New" w:cs="Courier New"/>
          <w:sz w:val="20"/>
          <w:szCs w:val="24"/>
        </w:rPr>
        <w:br/>
      </w:r>
      <w:r w:rsidRPr="00633020">
        <w:rPr>
          <w:rFonts w:ascii="Courier New" w:hAnsi="Courier New" w:cs="Courier New"/>
          <w:sz w:val="20"/>
          <w:szCs w:val="24"/>
        </w:rPr>
        <w:tab/>
        <w:t>&lt;!-- Address Position Types --&gt;</w:t>
      </w:r>
      <w:r w:rsidR="00E62BA6" w:rsidRPr="00633020">
        <w:rPr>
          <w:rFonts w:ascii="Courier New" w:hAnsi="Courier New" w:cs="Courier New"/>
          <w:sz w:val="20"/>
          <w:szCs w:val="24"/>
        </w:rPr>
        <w:br/>
      </w:r>
      <w:r w:rsidRPr="00633020">
        <w:rPr>
          <w:rFonts w:ascii="Courier New" w:hAnsi="Courier New" w:cs="Courier New"/>
          <w:sz w:val="20"/>
          <w:szCs w:val="24"/>
        </w:rPr>
        <w:br/>
      </w:r>
      <w:r w:rsidRPr="00633020">
        <w:rPr>
          <w:rFonts w:ascii="Courier New" w:hAnsi="Courier New" w:cs="Courier New"/>
          <w:sz w:val="20"/>
          <w:szCs w:val="24"/>
        </w:rPr>
        <w:tab/>
        <w:t>&lt;xsd:complexType name="MapPosition_type"&gt;</w:t>
      </w:r>
      <w:r w:rsidRPr="00633020">
        <w:rPr>
          <w:rFonts w:ascii="Courier New" w:hAnsi="Courier New" w:cs="Courier New"/>
          <w:sz w:val="20"/>
          <w:szCs w:val="24"/>
        </w:rPr>
        <w:br/>
      </w:r>
      <w:r w:rsidRPr="00633020">
        <w:rPr>
          <w:rFonts w:ascii="Courier New" w:hAnsi="Courier New" w:cs="Courier New"/>
          <w:sz w:val="20"/>
          <w:szCs w:val="24"/>
        </w:rPr>
        <w:tab/>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r>
      <w:r w:rsidRPr="00633020">
        <w:rPr>
          <w:rFonts w:ascii="Courier New" w:hAnsi="Courier New" w:cs="Courier New"/>
          <w:sz w:val="20"/>
          <w:szCs w:val="24"/>
        </w:rPr>
        <w:tab/>
      </w:r>
      <w:r w:rsidR="00E62BA6" w:rsidRPr="00633020">
        <w:rPr>
          <w:rFonts w:ascii="Courier New" w:hAnsi="Courier New" w:cs="Courier New"/>
          <w:sz w:val="20"/>
          <w:szCs w:val="24"/>
        </w:rPr>
        <w:t xml:space="preserve">  </w:t>
      </w:r>
      <w:r w:rsidRPr="00633020">
        <w:rPr>
          <w:rFonts w:ascii="Courier New" w:hAnsi="Courier New" w:cs="Courier New"/>
          <w:sz w:val="20"/>
          <w:szCs w:val="24"/>
        </w:rPr>
        <w:t>&lt;xsd:element name="AddressPosition" minOccurs="1"&gt;</w:t>
      </w:r>
      <w:r w:rsidRPr="00633020">
        <w:rPr>
          <w:rFonts w:ascii="Courier New" w:hAnsi="Courier New" w:cs="Courier New"/>
          <w:sz w:val="20"/>
          <w:szCs w:val="24"/>
        </w:rPr>
        <w:br/>
      </w:r>
      <w:r w:rsidRPr="00633020">
        <w:rPr>
          <w:rFonts w:ascii="Courier New" w:hAnsi="Courier New" w:cs="Courier New"/>
          <w:sz w:val="20"/>
          <w:szCs w:val="24"/>
        </w:rPr>
        <w:tab/>
      </w:r>
      <w:r w:rsidR="00E62BA6" w:rsidRPr="00633020">
        <w:rPr>
          <w:rFonts w:ascii="Courier New" w:hAnsi="Courier New" w:cs="Courier New"/>
          <w:sz w:val="20"/>
          <w:szCs w:val="24"/>
        </w:rPr>
        <w:t xml:space="preserve">   </w:t>
      </w:r>
      <w:r w:rsidRPr="00633020">
        <w:rPr>
          <w:rFonts w:ascii="Courier New" w:hAnsi="Courier New" w:cs="Courier New"/>
          <w:sz w:val="20"/>
          <w:szCs w:val="24"/>
        </w:rPr>
        <w:t>&lt;xsd:complexType&gt;</w:t>
      </w:r>
      <w:r w:rsidRPr="00633020">
        <w:rPr>
          <w:rFonts w:ascii="Courier New" w:hAnsi="Courier New" w:cs="Courier New"/>
          <w:sz w:val="20"/>
          <w:szCs w:val="24"/>
        </w:rPr>
        <w:br/>
      </w:r>
      <w:r w:rsidRPr="00633020">
        <w:rPr>
          <w:rFonts w:ascii="Courier New" w:hAnsi="Courier New" w:cs="Courier New"/>
          <w:sz w:val="20"/>
          <w:szCs w:val="24"/>
        </w:rPr>
        <w:tab/>
      </w:r>
      <w:r w:rsidR="00E62BA6" w:rsidRPr="00633020">
        <w:rPr>
          <w:rFonts w:ascii="Courier New" w:hAnsi="Courier New" w:cs="Courier New"/>
          <w:sz w:val="20"/>
          <w:szCs w:val="24"/>
        </w:rPr>
        <w:t xml:space="preserve">    </w:t>
      </w:r>
      <w:r w:rsidRPr="00633020">
        <w:rPr>
          <w:rFonts w:ascii="Courier New" w:hAnsi="Courier New" w:cs="Courier New"/>
          <w:sz w:val="20"/>
          <w:szCs w:val="24"/>
        </w:rPr>
        <w:t>&lt;xsd:simpleContent&gt;</w:t>
      </w:r>
      <w:r w:rsidRPr="00633020">
        <w:rPr>
          <w:rFonts w:ascii="Courier New" w:hAnsi="Courier New" w:cs="Courier New"/>
          <w:sz w:val="20"/>
          <w:szCs w:val="24"/>
        </w:rPr>
        <w:br/>
      </w:r>
      <w:r w:rsidRPr="00633020">
        <w:rPr>
          <w:rFonts w:ascii="Courier New" w:hAnsi="Courier New" w:cs="Courier New"/>
          <w:sz w:val="20"/>
          <w:szCs w:val="24"/>
        </w:rPr>
        <w:tab/>
        <w:t>&lt;xsd:extension base="addr_type:AddressPosition_type"&gt;</w:t>
      </w:r>
      <w:r w:rsidRPr="00633020">
        <w:rPr>
          <w:rFonts w:ascii="Courier New" w:hAnsi="Courier New" w:cs="Courier New"/>
          <w:sz w:val="20"/>
          <w:szCs w:val="24"/>
        </w:rPr>
        <w:br/>
      </w:r>
      <w:r w:rsidRPr="00633020">
        <w:rPr>
          <w:rFonts w:ascii="Courier New" w:hAnsi="Courier New" w:cs="Courier New"/>
          <w:sz w:val="20"/>
          <w:szCs w:val="24"/>
        </w:rPr>
        <w:tab/>
        <w:t>&lt;xsd:attribute name="codeList" type="xsd:string" use="optional"/&gt;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&lt;/xsd:extension&gt;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&lt;/xsd:simpleContent&gt;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&lt;/xsd:complexType&gt;</w:t>
      </w:r>
      <w:r w:rsidRPr="00633020">
        <w:rPr>
          <w:rFonts w:ascii="Courier New" w:hAnsi="Courier New" w:cs="Courier New"/>
          <w:sz w:val="20"/>
          <w:szCs w:val="24"/>
        </w:rPr>
        <w:br/>
      </w:r>
      <w:r w:rsidR="00E62BA6" w:rsidRPr="00633020">
        <w:rPr>
          <w:rFonts w:ascii="Courier New" w:hAnsi="Courier New" w:cs="Courier New"/>
          <w:sz w:val="20"/>
          <w:szCs w:val="24"/>
        </w:rPr>
        <w:lastRenderedPageBreak/>
        <w:t xml:space="preserve">  </w:t>
      </w:r>
      <w:r w:rsidRPr="00633020">
        <w:rPr>
          <w:rFonts w:ascii="Courier New" w:hAnsi="Courier New" w:cs="Courier New"/>
          <w:sz w:val="20"/>
          <w:szCs w:val="24"/>
        </w:rPr>
        <w:t>&lt;/xsd:element&gt;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&lt;xsd:group ref="addr_type:MapPositionGroup"/&gt;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&lt;/xsd:sequence&gt;</w:t>
      </w:r>
      <w:r w:rsidRPr="00633020">
        <w:rPr>
          <w:rFonts w:ascii="Courier New" w:hAnsi="Courier New" w:cs="Courier New"/>
          <w:sz w:val="20"/>
          <w:szCs w:val="24"/>
        </w:rPr>
        <w:br/>
        <w:t>&lt;/xsd:complexType&gt;</w:t>
      </w:r>
      <w:r w:rsidRPr="00633020">
        <w:rPr>
          <w:rFonts w:ascii="Courier New" w:hAnsi="Courier New" w:cs="Courier New"/>
          <w:sz w:val="20"/>
          <w:szCs w:val="24"/>
        </w:rPr>
        <w:br/>
      </w:r>
      <w:r w:rsidRPr="002A21B9">
        <w:rPr>
          <w:rFonts w:ascii="Courier New" w:hAnsi="Courier New" w:cs="Courier New"/>
          <w:color w:val="000000"/>
          <w:sz w:val="20"/>
          <w:szCs w:val="24"/>
        </w:rPr>
        <w:br/>
      </w:r>
      <w:r w:rsidRPr="00633020">
        <w:rPr>
          <w:rFonts w:ascii="Courier New" w:hAnsi="Courier New" w:cs="Courier New"/>
          <w:sz w:val="20"/>
          <w:szCs w:val="24"/>
        </w:rPr>
        <w:t>&lt;xsd:group name="MapPositionGroup"&gt;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&lt;xsd:annotation&gt;</w:t>
      </w:r>
      <w:r w:rsidRPr="00633020">
        <w:rPr>
          <w:rFonts w:ascii="Courier New" w:hAnsi="Courier New" w:cs="Courier New"/>
          <w:sz w:val="20"/>
          <w:szCs w:val="24"/>
        </w:rPr>
        <w:br/>
      </w:r>
      <w:r w:rsidR="00E62BA6" w:rsidRPr="00633020">
        <w:rPr>
          <w:rFonts w:ascii="Courier New" w:hAnsi="Courier New" w:cs="Courier New"/>
          <w:sz w:val="20"/>
          <w:szCs w:val="24"/>
        </w:rPr>
        <w:t xml:space="preserve"> </w:t>
      </w:r>
      <w:r w:rsidRPr="00633020">
        <w:rPr>
          <w:rFonts w:ascii="Courier New" w:hAnsi="Courier New" w:cs="Courier New"/>
          <w:sz w:val="20"/>
          <w:szCs w:val="24"/>
        </w:rPr>
        <w:t>&lt;xsd:documentation&gt;A description of what a given set of address coordinates represent</w:t>
      </w:r>
      <w:r w:rsidR="00E62BA6" w:rsidRPr="00633020">
        <w:rPr>
          <w:rFonts w:ascii="Courier New" w:hAnsi="Courier New" w:cs="Courier New"/>
          <w:sz w:val="20"/>
          <w:szCs w:val="24"/>
        </w:rPr>
        <w:t xml:space="preserve"> </w:t>
      </w:r>
      <w:r w:rsidRPr="00633020">
        <w:rPr>
          <w:rFonts w:ascii="Courier New" w:hAnsi="Courier New" w:cs="Courier New"/>
          <w:sz w:val="20"/>
          <w:szCs w:val="24"/>
        </w:rPr>
        <w:t>along with the coordinates themselves. This could be the position of coordinate or</w:t>
      </w:r>
      <w:r w:rsidR="00E62BA6" w:rsidRPr="00633020">
        <w:rPr>
          <w:rFonts w:ascii="Courier New" w:hAnsi="Courier New" w:cs="Courier New"/>
          <w:sz w:val="20"/>
          <w:szCs w:val="24"/>
        </w:rPr>
        <w:t xml:space="preserve"> </w:t>
      </w:r>
      <w:r w:rsidRPr="00633020">
        <w:rPr>
          <w:rFonts w:ascii="Courier New" w:hAnsi="Courier New" w:cs="Courier New"/>
          <w:sz w:val="20"/>
          <w:szCs w:val="24"/>
        </w:rPr>
        <w:t xml:space="preserve">the point of collection of the coordinate. In GML, a Point </w:t>
      </w:r>
      <w:proofErr w:type="gramStart"/>
      <w:r w:rsidRPr="00633020">
        <w:rPr>
          <w:rFonts w:ascii="Courier New" w:hAnsi="Courier New" w:cs="Courier New"/>
          <w:sz w:val="20"/>
          <w:szCs w:val="24"/>
        </w:rPr>
        <w:t>is defined</w:t>
      </w:r>
      <w:proofErr w:type="gramEnd"/>
      <w:r w:rsidRPr="00633020">
        <w:rPr>
          <w:rFonts w:ascii="Courier New" w:hAnsi="Courier New" w:cs="Courier New"/>
          <w:sz w:val="20"/>
          <w:szCs w:val="24"/>
        </w:rPr>
        <w:t xml:space="preserve"> by a single</w:t>
      </w:r>
      <w:r w:rsidR="00107260" w:rsidRPr="00633020">
        <w:rPr>
          <w:rFonts w:ascii="Courier New" w:hAnsi="Courier New" w:cs="Courier New"/>
          <w:sz w:val="20"/>
          <w:szCs w:val="24"/>
        </w:rPr>
        <w:t xml:space="preserve"> </w:t>
      </w:r>
      <w:r w:rsidRPr="00633020">
        <w:rPr>
          <w:rFonts w:ascii="Courier New" w:hAnsi="Courier New" w:cs="Courier New"/>
          <w:sz w:val="20"/>
          <w:szCs w:val="24"/>
        </w:rPr>
        <w:t>coordinate tuple. A tuple is a way of storing multiple values in a single value The</w:t>
      </w:r>
      <w:r w:rsidR="00107260" w:rsidRPr="00633020">
        <w:rPr>
          <w:rFonts w:ascii="Courier New" w:hAnsi="Courier New" w:cs="Courier New"/>
          <w:sz w:val="20"/>
          <w:szCs w:val="24"/>
        </w:rPr>
        <w:t xml:space="preserve"> </w:t>
      </w:r>
      <w:r w:rsidRPr="00633020">
        <w:rPr>
          <w:rFonts w:ascii="Courier New" w:hAnsi="Courier New" w:cs="Courier New"/>
          <w:sz w:val="20"/>
          <w:szCs w:val="24"/>
        </w:rPr>
        <w:t xml:space="preserve">direct position of a point is specified by the pos </w:t>
      </w:r>
      <w:proofErr w:type="gramStart"/>
      <w:r w:rsidRPr="00633020">
        <w:rPr>
          <w:rFonts w:ascii="Courier New" w:hAnsi="Courier New" w:cs="Courier New"/>
          <w:sz w:val="20"/>
          <w:szCs w:val="24"/>
        </w:rPr>
        <w:t>element which</w:t>
      </w:r>
      <w:proofErr w:type="gramEnd"/>
      <w:r w:rsidRPr="00633020">
        <w:rPr>
          <w:rFonts w:ascii="Courier New" w:hAnsi="Courier New" w:cs="Courier New"/>
          <w:sz w:val="20"/>
          <w:szCs w:val="24"/>
        </w:rPr>
        <w:t xml:space="preserve"> is of type</w:t>
      </w:r>
      <w:r w:rsidR="00107260" w:rsidRPr="00633020">
        <w:rPr>
          <w:rFonts w:ascii="Courier New" w:hAnsi="Courier New" w:cs="Courier New"/>
          <w:sz w:val="20"/>
          <w:szCs w:val="24"/>
        </w:rPr>
        <w:t xml:space="preserve"> </w:t>
      </w:r>
      <w:r w:rsidRPr="00633020">
        <w:rPr>
          <w:rFonts w:ascii="Courier New" w:hAnsi="Courier New" w:cs="Courier New"/>
          <w:sz w:val="20"/>
          <w:szCs w:val="24"/>
        </w:rPr>
        <w:t>DirectPositionType. &lt;/xsd:documentation&gt;</w:t>
      </w:r>
      <w:r w:rsidRPr="00633020">
        <w:rPr>
          <w:rFonts w:ascii="Courier New" w:hAnsi="Courier New" w:cs="Courier New"/>
          <w:sz w:val="20"/>
          <w:szCs w:val="24"/>
        </w:rPr>
        <w:br/>
        <w:t>&lt;/xsd:annotation&gt;</w:t>
      </w:r>
      <w:r w:rsidRPr="00633020">
        <w:rPr>
          <w:rFonts w:ascii="Courier New" w:hAnsi="Courier New" w:cs="Courier New"/>
          <w:sz w:val="20"/>
          <w:szCs w:val="24"/>
        </w:rPr>
        <w:br/>
        <w:t>&lt;xsd:choice&gt;</w:t>
      </w:r>
      <w:r w:rsidRPr="00633020">
        <w:rPr>
          <w:rFonts w:ascii="Courier New" w:hAnsi="Courier New" w:cs="Courier New"/>
          <w:sz w:val="20"/>
          <w:szCs w:val="24"/>
        </w:rPr>
        <w:br/>
      </w:r>
      <w:r w:rsidR="00107260" w:rsidRPr="00633020">
        <w:rPr>
          <w:rFonts w:ascii="Courier New" w:hAnsi="Courier New" w:cs="Courier New"/>
          <w:sz w:val="20"/>
          <w:szCs w:val="24"/>
        </w:rPr>
        <w:t xml:space="preserve"> </w:t>
      </w:r>
      <w:r w:rsidRPr="00633020">
        <w:rPr>
          <w:rFonts w:ascii="Courier New" w:hAnsi="Courier New" w:cs="Courier New"/>
          <w:sz w:val="20"/>
          <w:szCs w:val="24"/>
        </w:rPr>
        <w:t>&lt;xsd:element ref="gml:Point"/&gt;</w:t>
      </w:r>
      <w:r w:rsidRPr="00633020">
        <w:rPr>
          <w:rFonts w:ascii="Courier New" w:hAnsi="Courier New" w:cs="Courier New"/>
          <w:sz w:val="20"/>
          <w:szCs w:val="24"/>
        </w:rPr>
        <w:br/>
      </w:r>
      <w:r w:rsidR="00107260" w:rsidRPr="00633020">
        <w:rPr>
          <w:rFonts w:ascii="Courier New" w:hAnsi="Courier New" w:cs="Courier New"/>
          <w:sz w:val="20"/>
          <w:szCs w:val="24"/>
        </w:rPr>
        <w:t xml:space="preserve"> </w:t>
      </w:r>
      <w:r w:rsidRPr="00633020">
        <w:rPr>
          <w:rFonts w:ascii="Courier New" w:hAnsi="Courier New" w:cs="Courier New"/>
          <w:sz w:val="20"/>
          <w:szCs w:val="24"/>
        </w:rPr>
        <w:t>&lt;/xsd:choice&gt;</w:t>
      </w:r>
      <w:r w:rsidRPr="00633020">
        <w:rPr>
          <w:rFonts w:ascii="Courier New" w:hAnsi="Courier New" w:cs="Courier New"/>
          <w:sz w:val="20"/>
          <w:szCs w:val="24"/>
        </w:rPr>
        <w:br/>
        <w:t>&lt;/xsd:group&gt;</w:t>
      </w:r>
    </w:p>
    <w:p w:rsidR="00D23BF5" w:rsidRPr="003207D0" w:rsidRDefault="009F12F2" w:rsidP="00633020">
      <w:pPr>
        <w:pStyle w:val="NoSpacing"/>
        <w:rPr>
          <w:rFonts w:ascii="Courier New" w:hAnsi="Courier New" w:cs="Courier New"/>
          <w:color w:val="000096"/>
          <w:sz w:val="20"/>
          <w:szCs w:val="24"/>
        </w:rPr>
      </w:pPr>
      <w:r>
        <w:rPr>
          <w:rFonts w:ascii="Courier New" w:hAnsi="Courier New" w:cs="Courier New"/>
          <w:color w:val="000000"/>
          <w:sz w:val="20"/>
          <w:szCs w:val="24"/>
        </w:rPr>
        <w:t xml:space="preserve"> </w:t>
      </w:r>
      <w:r w:rsidR="002A21B9" w:rsidRPr="009F12F2">
        <w:rPr>
          <w:rStyle w:val="NoSpacingChar"/>
        </w:rPr>
        <w:t>&lt;xsd:simpleType name="AddressPosition_type"&gt;</w:t>
      </w:r>
      <w:r w:rsidR="002A21B9" w:rsidRPr="009F12F2">
        <w:rPr>
          <w:rStyle w:val="NoSpacingChar"/>
        </w:rPr>
        <w:br/>
      </w:r>
      <w:r w:rsidR="00107260" w:rsidRPr="009F12F2">
        <w:rPr>
          <w:rStyle w:val="NoSpacingChar"/>
        </w:rPr>
        <w:t xml:space="preserve"> </w:t>
      </w:r>
      <w:r w:rsidR="002A21B9" w:rsidRPr="009F12F2">
        <w:rPr>
          <w:rStyle w:val="NoSpacingChar"/>
        </w:rPr>
        <w:t>&lt;xsd:annotation&gt;</w:t>
      </w:r>
      <w:r w:rsidR="002A21B9" w:rsidRPr="009F12F2">
        <w:rPr>
          <w:rStyle w:val="NoSpacingChar"/>
        </w:rPr>
        <w:br/>
      </w:r>
      <w:r w:rsidR="00107260" w:rsidRPr="009F12F2">
        <w:rPr>
          <w:rStyle w:val="NoSpacingChar"/>
        </w:rPr>
        <w:t xml:space="preserve">  </w:t>
      </w:r>
      <w:r w:rsidR="002A21B9" w:rsidRPr="009F12F2">
        <w:rPr>
          <w:rStyle w:val="NoSpacingChar"/>
        </w:rPr>
        <w:t>&lt;xsd:documentation&gt;A description of the position the coordinates represent. Such</w:t>
      </w:r>
      <w:r w:rsidR="00276BE3" w:rsidRPr="009F12F2">
        <w:rPr>
          <w:rStyle w:val="NoSpacingChar"/>
        </w:rPr>
        <w:t xml:space="preserve"> </w:t>
      </w:r>
      <w:r w:rsidR="002A21B9" w:rsidRPr="009F12F2">
        <w:rPr>
          <w:rStyle w:val="NoSpacingChar"/>
        </w:rPr>
        <w:t>descriptions could be "Front Door", "Parcel Centroid", "Building Centroid",</w:t>
      </w:r>
      <w:r w:rsidR="00276BE3" w:rsidRPr="009F12F2">
        <w:rPr>
          <w:rStyle w:val="NoSpacingChar"/>
        </w:rPr>
        <w:t xml:space="preserve"> </w:t>
      </w:r>
      <w:r w:rsidR="002A21B9" w:rsidRPr="009F12F2">
        <w:rPr>
          <w:rStyle w:val="NoSpacingChar"/>
        </w:rPr>
        <w:t>"Driveway" amongst</w:t>
      </w:r>
      <w:r w:rsidR="00276BE3" w:rsidRPr="009F12F2">
        <w:rPr>
          <w:rStyle w:val="NoSpacingChar"/>
        </w:rPr>
        <w:t xml:space="preserve"> </w:t>
      </w:r>
      <w:r w:rsidR="002A21B9" w:rsidRPr="009F12F2">
        <w:rPr>
          <w:rStyle w:val="NoSpacingChar"/>
        </w:rPr>
        <w:t>others.&lt;/xsd:documentation&gt;</w:t>
      </w:r>
      <w:r w:rsidR="002A21B9" w:rsidRPr="009F12F2">
        <w:rPr>
          <w:rStyle w:val="NoSpacingChar"/>
        </w:rPr>
        <w:br/>
      </w:r>
      <w:r w:rsidR="00107260" w:rsidRPr="009F12F2">
        <w:rPr>
          <w:rStyle w:val="NoSpacingChar"/>
        </w:rPr>
        <w:t xml:space="preserve"> </w:t>
      </w:r>
      <w:r w:rsidR="002A21B9" w:rsidRPr="009F12F2">
        <w:rPr>
          <w:rStyle w:val="NoSpacingChar"/>
        </w:rPr>
        <w:t>&lt;/xsd:annotation&gt;</w:t>
      </w:r>
      <w:r w:rsidR="002A21B9" w:rsidRPr="009F12F2">
        <w:rPr>
          <w:rStyle w:val="NoSpacingChar"/>
        </w:rPr>
        <w:br/>
      </w:r>
      <w:r w:rsidR="00107260" w:rsidRPr="009F12F2">
        <w:rPr>
          <w:rStyle w:val="NoSpacingChar"/>
        </w:rPr>
        <w:t xml:space="preserve"> </w:t>
      </w:r>
      <w:r w:rsidR="002A21B9" w:rsidRPr="009F12F2">
        <w:rPr>
          <w:rStyle w:val="NoSpacingChar"/>
        </w:rPr>
        <w:t>&lt;xsd:restriction base="xsd:string"&gt;</w:t>
      </w:r>
      <w:r w:rsidR="002A21B9" w:rsidRPr="009F12F2">
        <w:rPr>
          <w:rStyle w:val="NoSpacingChar"/>
        </w:rPr>
        <w:br/>
      </w:r>
      <w:r w:rsidR="00107260" w:rsidRPr="009F12F2">
        <w:rPr>
          <w:rStyle w:val="NoSpacingChar"/>
        </w:rPr>
        <w:t xml:space="preserve">  </w:t>
      </w:r>
      <w:r w:rsidR="002A21B9" w:rsidRPr="009F12F2">
        <w:rPr>
          <w:rStyle w:val="NoSpacingChar"/>
        </w:rPr>
        <w:t>&lt;xsd:pattern value=".*"/&gt;</w:t>
      </w:r>
      <w:r w:rsidR="002A21B9" w:rsidRPr="009F12F2">
        <w:rPr>
          <w:rStyle w:val="NoSpacingChar"/>
        </w:rPr>
        <w:br/>
      </w:r>
      <w:r w:rsidR="00107260" w:rsidRPr="009F12F2">
        <w:rPr>
          <w:rStyle w:val="NoSpacingChar"/>
        </w:rPr>
        <w:t xml:space="preserve"> </w:t>
      </w:r>
      <w:r w:rsidR="002A21B9" w:rsidRPr="009F12F2">
        <w:rPr>
          <w:rStyle w:val="NoSpacingChar"/>
        </w:rPr>
        <w:t>&lt;/xsd:r</w:t>
      </w:r>
      <w:r w:rsidR="00633020">
        <w:rPr>
          <w:rStyle w:val="NoSpacingChar"/>
        </w:rPr>
        <w:t>estriction&gt;</w:t>
      </w:r>
      <w:r w:rsidR="00633020">
        <w:rPr>
          <w:rStyle w:val="NoSpacingChar"/>
        </w:rPr>
        <w:br/>
        <w:t>&lt;/xsd:simpleType&gt;</w:t>
      </w:r>
      <w:r w:rsidR="00633020">
        <w:rPr>
          <w:rStyle w:val="NoSpacingChar"/>
        </w:rPr>
        <w:br/>
      </w:r>
      <w:r w:rsidR="00633020">
        <w:rPr>
          <w:rStyle w:val="NoSpacingChar"/>
        </w:rPr>
        <w:br/>
      </w:r>
      <w:r w:rsidR="002A21B9" w:rsidRPr="009F12F2">
        <w:rPr>
          <w:rStyle w:val="NoSpacingChar"/>
        </w:rPr>
        <w:t>&lt;!-- Supporting Information --&gt;</w:t>
      </w:r>
      <w:r w:rsidR="002A21B9" w:rsidRPr="009F12F2">
        <w:rPr>
          <w:rStyle w:val="NoSpacingChar"/>
        </w:rPr>
        <w:br/>
      </w:r>
      <w:r w:rsidR="002A21B9" w:rsidRPr="009F12F2">
        <w:rPr>
          <w:rStyle w:val="NoSpacingChar"/>
        </w:rPr>
        <w:br/>
        <w:t>&lt;xsd:group name="AddressAttributes_group"&gt;</w:t>
      </w:r>
      <w:r w:rsidR="002A21B9" w:rsidRPr="009F12F2">
        <w:rPr>
          <w:rStyle w:val="NoSpacingChar"/>
        </w:rPr>
        <w:br/>
      </w:r>
      <w:r w:rsidR="00107260" w:rsidRPr="009F12F2">
        <w:rPr>
          <w:rStyle w:val="NoSpacingChar"/>
        </w:rPr>
        <w:t xml:space="preserve"> </w:t>
      </w:r>
      <w:r w:rsidR="002A21B9" w:rsidRPr="009F12F2">
        <w:rPr>
          <w:rStyle w:val="NoSpacingChar"/>
        </w:rPr>
        <w:t>&lt;xsd:annotation&gt;</w:t>
      </w:r>
      <w:r w:rsidR="002A21B9" w:rsidRPr="009F12F2">
        <w:rPr>
          <w:rStyle w:val="NoSpacingChar"/>
        </w:rPr>
        <w:br/>
      </w:r>
      <w:r w:rsidR="00107260" w:rsidRPr="009F12F2">
        <w:rPr>
          <w:rStyle w:val="NoSpacingChar"/>
        </w:rPr>
        <w:t xml:space="preserve">  </w:t>
      </w:r>
      <w:r w:rsidR="002A21B9" w:rsidRPr="009F12F2">
        <w:rPr>
          <w:rStyle w:val="NoSpacingChar"/>
        </w:rPr>
        <w:t>&lt;xsd:documentation xml:lang="en"&gt; Support information and record level metadata for each</w:t>
      </w:r>
      <w:r w:rsidR="00276BE3" w:rsidRPr="009F12F2">
        <w:rPr>
          <w:rStyle w:val="NoSpacingChar"/>
        </w:rPr>
        <w:t xml:space="preserve"> </w:t>
      </w:r>
      <w:r w:rsidR="002A21B9" w:rsidRPr="009F12F2">
        <w:rPr>
          <w:rStyle w:val="NoSpacingChar"/>
        </w:rPr>
        <w:t>Address &lt;/xsd:documentation&gt;</w:t>
      </w:r>
      <w:r w:rsidR="002A21B9" w:rsidRPr="009F12F2">
        <w:rPr>
          <w:rStyle w:val="NoSpacingChar"/>
        </w:rPr>
        <w:br/>
      </w:r>
      <w:r w:rsidR="00107260" w:rsidRPr="009F12F2">
        <w:rPr>
          <w:rStyle w:val="NoSpacingChar"/>
        </w:rPr>
        <w:t xml:space="preserve"> </w:t>
      </w:r>
      <w:r w:rsidR="002A21B9" w:rsidRPr="009F12F2">
        <w:rPr>
          <w:rStyle w:val="NoSpacingChar"/>
        </w:rPr>
        <w:t>&lt;/xsd:annotation&gt;</w:t>
      </w:r>
      <w:r w:rsidR="002A21B9" w:rsidRPr="009F12F2">
        <w:rPr>
          <w:rStyle w:val="NoSpacingChar"/>
        </w:rPr>
        <w:br/>
        <w:t>&lt;xsd:sequence&gt;</w:t>
      </w:r>
      <w:r w:rsidR="002A21B9" w:rsidRPr="009F12F2">
        <w:rPr>
          <w:rStyle w:val="NoSpacingChar"/>
        </w:rPr>
        <w:br/>
        <w:t>&lt;xsd:element name="AddressID" type="addr_type:AddressID_type" minOccurs="0"</w:t>
      </w:r>
      <w:r w:rsidR="00107260" w:rsidRPr="009F12F2">
        <w:rPr>
          <w:rStyle w:val="NoSpacingChar"/>
        </w:rPr>
        <w:t xml:space="preserve"> </w:t>
      </w:r>
      <w:r w:rsidR="002A21B9" w:rsidRPr="009F12F2">
        <w:rPr>
          <w:rStyle w:val="NoSpacingChar"/>
        </w:rPr>
        <w:t>maxOccurs="1"/&gt;</w:t>
      </w:r>
      <w:r w:rsidR="002A21B9" w:rsidRPr="009F12F2">
        <w:rPr>
          <w:rStyle w:val="NoSpacingChar"/>
        </w:rPr>
        <w:br/>
        <w:t>&lt;xsd:element name="AddressAuthority" type="addr_type:AddressAuthority_type"</w:t>
      </w:r>
      <w:r w:rsidR="002A21B9" w:rsidRPr="009F12F2">
        <w:rPr>
          <w:rStyle w:val="NoSpacingChar"/>
        </w:rPr>
        <w:br/>
      </w:r>
      <w:r w:rsidR="002A21B9" w:rsidRPr="009F12F2">
        <w:rPr>
          <w:rStyle w:val="NoSpacingChar"/>
        </w:rPr>
        <w:tab/>
      </w:r>
      <w:r w:rsidR="002A21B9" w:rsidRPr="009F12F2">
        <w:rPr>
          <w:rStyle w:val="NoSpacingChar"/>
        </w:rPr>
        <w:tab/>
      </w:r>
      <w:r w:rsidR="002A21B9" w:rsidRPr="009F12F2">
        <w:rPr>
          <w:rStyle w:val="NoSpacingChar"/>
        </w:rPr>
        <w:tab/>
      </w:r>
      <w:r w:rsidR="002A21B9" w:rsidRPr="009F12F2">
        <w:rPr>
          <w:rStyle w:val="NoSpacingChar"/>
        </w:rPr>
        <w:tab/>
        <w:t>minOccurs="0" maxOccurs="1"/&gt;</w:t>
      </w:r>
      <w:r w:rsidR="002A21B9" w:rsidRPr="009F12F2">
        <w:rPr>
          <w:rStyle w:val="NoSpacingChar"/>
        </w:rPr>
        <w:br/>
        <w:t>&lt;xsd:group ref="addr_type:RelatedAddressID_type" minOccurs="0" maxOccurs="unbounded"/&gt;</w:t>
      </w:r>
      <w:r w:rsidR="002A21B9" w:rsidRPr="009F12F2">
        <w:rPr>
          <w:rStyle w:val="NoSpacingChar"/>
        </w:rPr>
        <w:br/>
        <w:t>&lt;xsd:element name="AddressDirectSource" type="addr_type:AddressDirectSource_type" minOccurs="0" maxOccurs="unbounded"/&gt;</w:t>
      </w:r>
      <w:r w:rsidR="002A21B9" w:rsidRPr="009F12F2">
        <w:rPr>
          <w:rStyle w:val="NoSpacingChar"/>
        </w:rPr>
        <w:br/>
        <w:t>&lt;xsd:element name="AddressXCoordinate" type="addr_type:AddressXCoordinate_type"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name="AddressYCoordinate" type="addr_type:AddressYCoordinate_type"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name="AddressLongitude" type="addr_type:AddressLongitude_type"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name="AddressLatitude" type="addr_type:AddressLatitude_type" minOccurs="0"</w:t>
      </w:r>
      <w:r w:rsidR="00107260" w:rsidRPr="009F12F2">
        <w:rPr>
          <w:rStyle w:val="NoSpacingChar"/>
        </w:rPr>
        <w:t xml:space="preserve"> </w:t>
      </w:r>
      <w:r w:rsidR="002A21B9" w:rsidRPr="009F12F2">
        <w:rPr>
          <w:rStyle w:val="NoSpacingChar"/>
        </w:rPr>
        <w:t>maxOccurs="1"/&gt;</w:t>
      </w:r>
      <w:r w:rsidR="002A21B9" w:rsidRPr="009F12F2">
        <w:rPr>
          <w:rStyle w:val="NoSpacingChar"/>
        </w:rPr>
        <w:br/>
      </w:r>
      <w:r w:rsidR="002A21B9" w:rsidRPr="009F12F2">
        <w:rPr>
          <w:rStyle w:val="NoSpacingChar"/>
        </w:rPr>
        <w:lastRenderedPageBreak/>
        <w:t>&lt;xsd:element name="ANSIStateCountyCode"</w:t>
      </w:r>
      <w:r w:rsidR="00107260" w:rsidRPr="009F12F2">
        <w:rPr>
          <w:rStyle w:val="NoSpacingChar"/>
        </w:rPr>
        <w:t xml:space="preserve"> </w:t>
      </w:r>
      <w:r w:rsidR="002A21B9" w:rsidRPr="009F12F2">
        <w:rPr>
          <w:rStyle w:val="NoSpacingChar"/>
        </w:rPr>
        <w:t>type="addr_type:ANSIStateCountyCode_type" minOccurs="0"axOccurs="unbounded"/&gt;</w:t>
      </w:r>
      <w:r w:rsidR="002A21B9" w:rsidRPr="009F12F2">
        <w:rPr>
          <w:rStyle w:val="NoSpacingChar"/>
        </w:rPr>
        <w:br/>
        <w:t>&lt;xsd:element name="USNationalGridCoordinate" type="addr_type:LocationUSNG_type"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name="AddressElevation" type="addr_type:AddressElevation_type"</w:t>
      </w:r>
      <w:r w:rsidR="002A21B9" w:rsidRPr="009F12F2">
        <w:rPr>
          <w:rStyle w:val="NoSpacingChar"/>
        </w:rPr>
        <w:br/>
        <w:t>minOccurs="0" maxOccurs="1"/&gt;</w:t>
      </w:r>
      <w:r w:rsidR="002A21B9" w:rsidRPr="009F12F2">
        <w:rPr>
          <w:rStyle w:val="NoSpacingChar"/>
        </w:rPr>
        <w:br/>
        <w:t>&lt;xsd:element name="AddressCoordinateReferenceSystem"</w:t>
      </w:r>
      <w:r w:rsidR="00107260" w:rsidRPr="009F12F2">
        <w:rPr>
          <w:rStyle w:val="NoSpacingChar"/>
        </w:rPr>
        <w:t xml:space="preserve"> </w:t>
      </w:r>
      <w:r w:rsidR="002A21B9" w:rsidRPr="009F12F2">
        <w:rPr>
          <w:rStyle w:val="NoSpacingChar"/>
        </w:rPr>
        <w:t>type="addr_type:AddressCoordinateReferenceSystem_type" minOccurs="0" maxOccurs="1"/&gt;</w:t>
      </w:r>
      <w:r w:rsidR="002A21B9" w:rsidRPr="009F12F2">
        <w:rPr>
          <w:rStyle w:val="NoSpacingChar"/>
        </w:rPr>
        <w:br/>
        <w:t>&lt;xsd:element name="AddressParcelIdentifierSource"</w:t>
      </w:r>
      <w:r w:rsidR="00107260" w:rsidRPr="009F12F2">
        <w:rPr>
          <w:rStyle w:val="NoSpacingChar"/>
        </w:rPr>
        <w:t xml:space="preserve"> </w:t>
      </w:r>
      <w:r w:rsidR="002A21B9" w:rsidRPr="009F12F2">
        <w:rPr>
          <w:rStyle w:val="NoSpacingChar"/>
        </w:rPr>
        <w:t>type="addr_type:AddressParcelIdentifierSource_type" minOccurs="0"</w:t>
      </w:r>
      <w:r w:rsidR="00107260" w:rsidRPr="009F12F2">
        <w:rPr>
          <w:rStyle w:val="NoSpacingChar"/>
        </w:rPr>
        <w:t xml:space="preserve"> </w:t>
      </w:r>
      <w:r w:rsidR="002A21B9" w:rsidRPr="009F12F2">
        <w:rPr>
          <w:rStyle w:val="NoSpacingChar"/>
        </w:rPr>
        <w:t>maxOccurs="unbounded"/&gt;</w:t>
      </w:r>
      <w:r w:rsidR="002A21B9" w:rsidRPr="009F12F2">
        <w:rPr>
          <w:rStyle w:val="NoSpacingChar"/>
        </w:rPr>
        <w:br/>
      </w:r>
      <w:r w:rsidR="002A21B9" w:rsidRPr="002A21B9">
        <w:rPr>
          <w:rFonts w:ascii="Courier New" w:hAnsi="Courier New" w:cs="Courier New"/>
          <w:color w:val="003296"/>
          <w:sz w:val="20"/>
          <w:szCs w:val="24"/>
        </w:rPr>
        <w:t>&lt;xsd:</w:t>
      </w:r>
      <w:r w:rsidR="002A21B9" w:rsidRPr="009F12F2">
        <w:rPr>
          <w:rStyle w:val="NoSpacingChar"/>
        </w:rPr>
        <w:t>element name="AddressParcelIdentifier"</w:t>
      </w:r>
      <w:r w:rsidR="00107260" w:rsidRPr="009F12F2">
        <w:rPr>
          <w:rStyle w:val="NoSpacingChar"/>
        </w:rPr>
        <w:t xml:space="preserve"> </w:t>
      </w:r>
      <w:r w:rsidR="002A21B9" w:rsidRPr="009F12F2">
        <w:rPr>
          <w:rStyle w:val="NoSpacingChar"/>
        </w:rPr>
        <w:t>type="addr_type:AddressParcelIdentifier_type" minOccurs="0" maxOccurs="unbounded"/&gt;</w:t>
      </w:r>
      <w:r w:rsidR="002A21B9" w:rsidRPr="009F12F2">
        <w:rPr>
          <w:rStyle w:val="NoSpacingChar"/>
        </w:rPr>
        <w:br/>
        <w:t>&lt;xsd:element name="AddressTransportationSystemName"</w:t>
      </w:r>
      <w:r w:rsidR="00107260" w:rsidRPr="009F12F2">
        <w:rPr>
          <w:rStyle w:val="NoSpacingChar"/>
        </w:rPr>
        <w:t xml:space="preserve"> </w:t>
      </w:r>
      <w:r w:rsidR="002A21B9" w:rsidRPr="009F12F2">
        <w:rPr>
          <w:rStyle w:val="NoSpacingChar"/>
        </w:rPr>
        <w:t>type="addr_type:AddressTransportationSystemName_type" minOccurs="0" maxOccurs="1"/&gt;</w:t>
      </w:r>
      <w:r w:rsidR="002A21B9" w:rsidRPr="009F12F2">
        <w:rPr>
          <w:rStyle w:val="NoSpacingChar"/>
        </w:rPr>
        <w:br/>
        <w:t>&lt;xsd:element name="AddressTransportationSystemAuthority"</w:t>
      </w:r>
      <w:r w:rsidR="00107260" w:rsidRPr="009F12F2">
        <w:rPr>
          <w:rStyle w:val="NoSpacingChar"/>
        </w:rPr>
        <w:t xml:space="preserve"> </w:t>
      </w:r>
      <w:r w:rsidR="002A21B9" w:rsidRPr="009F12F2">
        <w:rPr>
          <w:rStyle w:val="NoSpacingChar"/>
        </w:rPr>
        <w:t>type="addr_type:AddressTransportationSystemAuthority_type" minOccurs="0"</w:t>
      </w:r>
      <w:r w:rsidR="00107260" w:rsidRPr="009F12F2">
        <w:rPr>
          <w:rStyle w:val="NoSpacingChar"/>
        </w:rPr>
        <w:t xml:space="preserve"> </w:t>
      </w:r>
      <w:r w:rsidR="002A21B9" w:rsidRPr="009F12F2">
        <w:rPr>
          <w:rStyle w:val="NoSpacingChar"/>
        </w:rPr>
        <w:t>maxOccurs="1"/&gt;</w:t>
      </w:r>
      <w:r w:rsidR="002A21B9" w:rsidRPr="009F12F2">
        <w:rPr>
          <w:rStyle w:val="NoSpacingChar"/>
        </w:rPr>
        <w:br/>
        <w:t>&lt;xsd:element name="AddressTransportationFeatureType"</w:t>
      </w:r>
      <w:r w:rsidR="00107260" w:rsidRPr="009F12F2">
        <w:rPr>
          <w:rStyle w:val="NoSpacingChar"/>
        </w:rPr>
        <w:t xml:space="preserve"> </w:t>
      </w:r>
      <w:r w:rsidR="002A21B9" w:rsidRPr="009F12F2">
        <w:rPr>
          <w:rStyle w:val="NoSpacingChar"/>
        </w:rPr>
        <w:t>type="addr_type:AddressTransportationFeatureType_type" minOccurs="0" maxOccurs="1"/&gt;</w:t>
      </w:r>
      <w:r w:rsidR="002A21B9" w:rsidRPr="009F12F2">
        <w:rPr>
          <w:rStyle w:val="NoSpacingChar"/>
        </w:rPr>
        <w:br/>
        <w:t>&lt;xsd:element name="AddressTransportationFeatureID"</w:t>
      </w:r>
      <w:r w:rsidR="00107260" w:rsidRPr="009F12F2">
        <w:rPr>
          <w:rStyle w:val="NoSpacingChar"/>
        </w:rPr>
        <w:t xml:space="preserve"> </w:t>
      </w:r>
      <w:r w:rsidR="002A21B9" w:rsidRPr="009F12F2">
        <w:rPr>
          <w:rStyle w:val="NoSpacingChar"/>
        </w:rPr>
        <w:t>type="addr_type:AddressTransportationFeatureId_type"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name="RelatedTransportationFeatureID"</w:t>
      </w:r>
      <w:r w:rsidR="00107260" w:rsidRPr="009F12F2">
        <w:rPr>
          <w:rStyle w:val="NoSpacingChar"/>
        </w:rPr>
        <w:t xml:space="preserve"> </w:t>
      </w:r>
      <w:r w:rsidR="002A21B9" w:rsidRPr="009F12F2">
        <w:rPr>
          <w:rStyle w:val="NoSpacingChar"/>
        </w:rPr>
        <w:t>type="addr_type:AssociatedAddressId_type" minOccurs="0"</w:t>
      </w:r>
      <w:r w:rsidR="00107260" w:rsidRPr="009F12F2">
        <w:rPr>
          <w:rStyle w:val="NoSpacingChar"/>
        </w:rPr>
        <w:t xml:space="preserve"> </w:t>
      </w:r>
      <w:r w:rsidR="002A21B9" w:rsidRPr="009F12F2">
        <w:rPr>
          <w:rStyle w:val="NoSpacingChar"/>
        </w:rPr>
        <w:t>maxOccurs="unbounded"/&gt;</w:t>
      </w:r>
      <w:r w:rsidR="002A21B9" w:rsidRPr="009F12F2">
        <w:rPr>
          <w:rStyle w:val="NoSpacingChar"/>
        </w:rPr>
        <w:br/>
        <w:t>&lt;xsd:element name="AddressRangeType" type="addr_type:AddressRangeType_type"</w:t>
      </w:r>
      <w:r w:rsidR="00107260" w:rsidRPr="009F12F2">
        <w:rPr>
          <w:rStyle w:val="NoSpacingChar"/>
        </w:rPr>
        <w:t xml:space="preserve"> </w:t>
      </w:r>
      <w:r w:rsidR="002A21B9" w:rsidRPr="009F12F2">
        <w:rPr>
          <w:rStyle w:val="NoSpacingChar"/>
        </w:rPr>
        <w:t>minOccurs="0" maxOccurs="2"/&gt;</w:t>
      </w:r>
      <w:r w:rsidR="002A21B9" w:rsidRPr="009F12F2">
        <w:rPr>
          <w:rStyle w:val="NoSpacingChar"/>
        </w:rPr>
        <w:br/>
        <w:t>&lt;xsd:element name="AddressRangeParity"type="addr_type:AddressRangeParity_type"</w:t>
      </w:r>
      <w:r w:rsidR="00107260" w:rsidRPr="009F12F2">
        <w:rPr>
          <w:rStyle w:val="NoSpacingChar"/>
        </w:rPr>
        <w:t xml:space="preserve"> </w:t>
      </w:r>
      <w:r w:rsidR="002A21B9" w:rsidRPr="009F12F2">
        <w:rPr>
          <w:rStyle w:val="NoSpacingChar"/>
        </w:rPr>
        <w:t>minOccurs="0" maxOccurs="2"/&gt;</w:t>
      </w:r>
      <w:r w:rsidR="002A21B9" w:rsidRPr="009F12F2">
        <w:rPr>
          <w:rStyle w:val="NoSpacingChar"/>
        </w:rPr>
        <w:br/>
        <w:t>&lt;xsd:element name="AddressRangeDirectionality"</w:t>
      </w:r>
      <w:r w:rsidR="00107260" w:rsidRPr="009F12F2">
        <w:rPr>
          <w:rStyle w:val="NoSpacingChar"/>
        </w:rPr>
        <w:t xml:space="preserve"> </w:t>
      </w:r>
      <w:r w:rsidR="002A21B9" w:rsidRPr="009F12F2">
        <w:rPr>
          <w:rStyle w:val="NoSpacingChar"/>
        </w:rPr>
        <w:t>type="addr_type:AddressRangeDirectionality_type" minOccurs="0" maxOccurs="2"/&gt;</w:t>
      </w:r>
      <w:r w:rsidR="002A21B9" w:rsidRPr="009F12F2">
        <w:rPr>
          <w:rStyle w:val="NoSpacingChar"/>
        </w:rPr>
        <w:br/>
        <w:t>&lt;xsd:element name="AddressRangeSpan" type="addr_type:AddressRangeSpan_type"</w:t>
      </w:r>
      <w:r w:rsidR="00107260" w:rsidRPr="009F12F2">
        <w:rPr>
          <w:rStyle w:val="NoSpacingChar"/>
        </w:rPr>
        <w:t xml:space="preserve"> </w:t>
      </w:r>
      <w:r w:rsidR="002A21B9" w:rsidRPr="009F12F2">
        <w:rPr>
          <w:rStyle w:val="NoSpacingChar"/>
        </w:rPr>
        <w:t>minOccurs="0" maxOccurs="unbounded"/&gt;</w:t>
      </w:r>
      <w:r w:rsidR="002A21B9" w:rsidRPr="009F12F2">
        <w:rPr>
          <w:rStyle w:val="NoSpacingChar"/>
        </w:rPr>
        <w:br/>
        <w:t>&lt;xsd:element name="AddressClassification"</w:t>
      </w:r>
      <w:r w:rsidR="00107260" w:rsidRPr="009F12F2">
        <w:rPr>
          <w:rStyle w:val="NoSpacingChar"/>
        </w:rPr>
        <w:t xml:space="preserve"> </w:t>
      </w:r>
      <w:r w:rsidR="002A21B9" w:rsidRPr="009F12F2">
        <w:rPr>
          <w:rStyle w:val="NoSpacingChar"/>
        </w:rPr>
        <w:t>type="addr_type:AddressClassification_type"</w:t>
      </w:r>
      <w:r w:rsidR="00107260" w:rsidRPr="009F12F2">
        <w:rPr>
          <w:rStyle w:val="NoSpacingChar"/>
        </w:rPr>
        <w:t xml:space="preserve"> </w:t>
      </w:r>
      <w:r w:rsidR="002A21B9" w:rsidRPr="009F12F2">
        <w:rPr>
          <w:rStyle w:val="NoSpacingChar"/>
        </w:rPr>
        <w:t>maxOccurs="1" minOccurs="0"/&gt;</w:t>
      </w:r>
      <w:r w:rsidR="002A21B9" w:rsidRPr="009F12F2">
        <w:rPr>
          <w:rStyle w:val="NoSpacingChar"/>
        </w:rPr>
        <w:br/>
        <w:t>&lt;xsd:group ref="addr_type:AddressFeatureType_group" minOccurs="0"</w:t>
      </w:r>
      <w:r w:rsidR="00107260" w:rsidRPr="009F12F2">
        <w:rPr>
          <w:rStyle w:val="NoSpacingChar"/>
        </w:rPr>
        <w:t xml:space="preserve"> </w:t>
      </w:r>
      <w:r w:rsidR="002A21B9" w:rsidRPr="009F12F2">
        <w:rPr>
          <w:rStyle w:val="NoSpacingChar"/>
        </w:rPr>
        <w:t>maxOccurs="unbounded"/&gt;</w:t>
      </w:r>
      <w:r w:rsidR="002A21B9" w:rsidRPr="009F12F2">
        <w:rPr>
          <w:rStyle w:val="NoSpacingChar"/>
        </w:rPr>
        <w:br/>
        <w:t>&lt;xsd:element name="AddressLifecycleStatus" type="addr_type:AddressLifecycleStatus_type"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name="OfficialStatus" type="addr_type:OfficialStatus_type" minOccurs="0"</w:t>
      </w:r>
      <w:r w:rsidR="00107260" w:rsidRPr="009F12F2">
        <w:rPr>
          <w:rStyle w:val="NoSpacingChar"/>
        </w:rPr>
        <w:t xml:space="preserve"> </w:t>
      </w:r>
      <w:r w:rsidR="002A21B9" w:rsidRPr="009F12F2">
        <w:rPr>
          <w:rStyle w:val="NoSpacingChar"/>
        </w:rPr>
        <w:t>maxOccurs="1"/&gt;</w:t>
      </w:r>
      <w:r w:rsidR="002A21B9" w:rsidRPr="009F12F2">
        <w:rPr>
          <w:rStyle w:val="NoSpacingChar"/>
        </w:rPr>
        <w:br/>
        <w:t>&lt;xsd:element name="AddressAnomalyStatus"</w:t>
      </w:r>
      <w:r w:rsidR="00107260" w:rsidRPr="009F12F2">
        <w:rPr>
          <w:rStyle w:val="NoSpacingChar"/>
        </w:rPr>
        <w:t xml:space="preserve"> </w:t>
      </w:r>
      <w:r w:rsidR="002A21B9" w:rsidRPr="009F12F2">
        <w:rPr>
          <w:rStyle w:val="NoSpacingChar"/>
        </w:rPr>
        <w:t>type="addr_type:AddressAnomalyStatus_type"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name="AddressSideOfStreet"</w:t>
      </w:r>
      <w:r w:rsidR="00107260" w:rsidRPr="009F12F2">
        <w:rPr>
          <w:rStyle w:val="NoSpacingChar"/>
        </w:rPr>
        <w:t xml:space="preserve"> </w:t>
      </w:r>
      <w:r w:rsidR="002A21B9" w:rsidRPr="009F12F2">
        <w:rPr>
          <w:rStyle w:val="NoSpacingChar"/>
        </w:rPr>
        <w:t>type="addr_type:AddressSideOfStreet_type"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name="AddressRangeSide" type="addr_type:AddressRangeSide_type" minOccurs="0" maxOccurs="unbounded"/&gt;</w:t>
      </w:r>
      <w:r w:rsidR="002A21B9" w:rsidRPr="009F12F2">
        <w:rPr>
          <w:rStyle w:val="NoSpacingChar"/>
        </w:rPr>
        <w:br/>
        <w:t>&lt;xsd:element name="AddressZLevel" type="addr_type:AddressZLevel_type" minOccurs="0"</w:t>
      </w:r>
      <w:r w:rsidR="00107260" w:rsidRPr="009F12F2">
        <w:rPr>
          <w:rStyle w:val="NoSpacingChar"/>
        </w:rPr>
        <w:t xml:space="preserve"> </w:t>
      </w:r>
      <w:r w:rsidR="002A21B9" w:rsidRPr="009F12F2">
        <w:rPr>
          <w:rStyle w:val="NoSpacingChar"/>
        </w:rPr>
        <w:t>maxOccurs="1"/&gt;</w:t>
      </w:r>
      <w:r w:rsidR="002A21B9" w:rsidRPr="009F12F2">
        <w:rPr>
          <w:rStyle w:val="NoSpacingChar"/>
        </w:rPr>
        <w:br/>
        <w:t>&lt;xsd:element name="LocationDescription"</w:t>
      </w:r>
      <w:r w:rsidR="00107260" w:rsidRPr="009F12F2">
        <w:rPr>
          <w:rStyle w:val="NoSpacingChar"/>
        </w:rPr>
        <w:t xml:space="preserve"> </w:t>
      </w:r>
      <w:r w:rsidR="002A21B9" w:rsidRPr="009F12F2">
        <w:rPr>
          <w:rStyle w:val="NoSpacingChar"/>
        </w:rPr>
        <w:t>type="addr_type:LocationDescription_type"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name="MailableAddress" type="addr_type:MailableAddress_type" minOccurs="0"</w:t>
      </w:r>
      <w:r w:rsidR="00107260" w:rsidRPr="009F12F2">
        <w:rPr>
          <w:rStyle w:val="NoSpacingChar"/>
        </w:rPr>
        <w:t xml:space="preserve"> </w:t>
      </w:r>
      <w:r w:rsidR="002A21B9" w:rsidRPr="009F12F2">
        <w:rPr>
          <w:rStyle w:val="NoSpacingChar"/>
        </w:rPr>
        <w:lastRenderedPageBreak/>
        <w:t>maxOccurs="1"/&gt;</w:t>
      </w:r>
      <w:r w:rsidR="002A21B9" w:rsidRPr="009F12F2">
        <w:rPr>
          <w:rStyle w:val="NoSpacingChar"/>
        </w:rPr>
        <w:br/>
        <w:t>&lt;xsd:element name="AddressStartDate"</w:t>
      </w:r>
      <w:r w:rsidR="00107260" w:rsidRPr="009F12F2">
        <w:rPr>
          <w:rStyle w:val="NoSpacingChar"/>
        </w:rPr>
        <w:t xml:space="preserve"> </w:t>
      </w:r>
      <w:r w:rsidR="002A21B9" w:rsidRPr="009F12F2">
        <w:rPr>
          <w:rStyle w:val="NoSpacingChar"/>
        </w:rPr>
        <w:t>type="addr_type:AddressStartDateRevised_type"</w:t>
      </w:r>
      <w:r w:rsidR="00107260" w:rsidRPr="009F12F2">
        <w:rPr>
          <w:rStyle w:val="NoSpacingChar"/>
        </w:rPr>
        <w:t xml:space="preserve"> </w:t>
      </w:r>
      <w:r w:rsidR="002A21B9" w:rsidRPr="009F12F2">
        <w:rPr>
          <w:rStyle w:val="NoSpacingChar"/>
        </w:rPr>
        <w:t>minOccurs="0" maxOccurs="1"/&gt;</w:t>
      </w:r>
      <w:r w:rsidR="002A21B9" w:rsidRPr="009F12F2">
        <w:rPr>
          <w:rStyle w:val="NoSpacingChar"/>
        </w:rPr>
        <w:br/>
        <w:t>&lt;xsd:element name="AddressEndDate"</w:t>
      </w:r>
      <w:r w:rsidR="005D5A0A" w:rsidRPr="009F12F2">
        <w:rPr>
          <w:rStyle w:val="NoSpacingChar"/>
        </w:rPr>
        <w:t xml:space="preserve"> </w:t>
      </w:r>
      <w:r w:rsidR="002A21B9" w:rsidRPr="009F12F2">
        <w:rPr>
          <w:rStyle w:val="NoSpacingChar"/>
        </w:rPr>
        <w:t>type="addr_type:AddressEndDateRevised_type"</w:t>
      </w:r>
      <w:r w:rsidR="005D5A0A" w:rsidRPr="009F12F2">
        <w:rPr>
          <w:rStyle w:val="NoSpacingChar"/>
        </w:rPr>
        <w:t xml:space="preserve"> </w:t>
      </w:r>
      <w:r w:rsidR="002A21B9" w:rsidRPr="009F12F2">
        <w:rPr>
          <w:rStyle w:val="NoSpacingChar"/>
        </w:rPr>
        <w:t>minOccurs="0" maxOccurs="1"/&gt;</w:t>
      </w:r>
      <w:r w:rsidR="002A21B9" w:rsidRPr="009F12F2">
        <w:rPr>
          <w:rStyle w:val="NoSpacingChar"/>
        </w:rPr>
        <w:br/>
        <w:t>&lt;xsd:element name="DataSetID" type="addr_type:DataSetID_type" minOccurs="0"</w:t>
      </w:r>
      <w:r w:rsidR="005D5A0A" w:rsidRPr="009F12F2">
        <w:rPr>
          <w:rStyle w:val="NoSpacingChar"/>
        </w:rPr>
        <w:t xml:space="preserve"> </w:t>
      </w:r>
      <w:r w:rsidR="002A21B9" w:rsidRPr="009F12F2">
        <w:rPr>
          <w:rStyle w:val="NoSpacingChar"/>
        </w:rPr>
        <w:t>maxOccurs="1"/&gt;</w:t>
      </w:r>
      <w:r w:rsidR="002A21B9" w:rsidRPr="009F12F2">
        <w:rPr>
          <w:rStyle w:val="NoSpacingChar"/>
        </w:rPr>
        <w:br/>
        <w:t>&lt;xsd:element name="AddressReferenceSystemId"</w:t>
      </w:r>
      <w:r w:rsidR="005D5A0A" w:rsidRPr="009F12F2">
        <w:rPr>
          <w:rStyle w:val="NoSpacingChar"/>
        </w:rPr>
        <w:t xml:space="preserve"> </w:t>
      </w:r>
      <w:r w:rsidR="002A21B9" w:rsidRPr="009F12F2">
        <w:rPr>
          <w:rStyle w:val="NoSpacingChar"/>
        </w:rPr>
        <w:t>type="addr_type:AddressReferenceSystemId_type" minOccurs="0" maxOccurs="1"/&gt;</w:t>
      </w:r>
      <w:r w:rsidR="002A21B9" w:rsidRPr="009F12F2">
        <w:rPr>
          <w:rStyle w:val="NoSpacingChar"/>
        </w:rPr>
        <w:br/>
        <w:t>&lt;xsd:element name="AddressReferenceSystemAuthority"</w:t>
      </w:r>
      <w:r w:rsidR="005D5A0A" w:rsidRPr="009F12F2">
        <w:rPr>
          <w:rStyle w:val="NoSpacingChar"/>
        </w:rPr>
        <w:t xml:space="preserve"> </w:t>
      </w:r>
      <w:r w:rsidR="002A21B9" w:rsidRPr="009F12F2">
        <w:rPr>
          <w:rStyle w:val="NoSpacingChar"/>
        </w:rPr>
        <w:t>type="addr_type:AddressReferenceSystemAuthority_type" minOccurs="0" maxOccurs="1"/&gt;</w:t>
      </w:r>
      <w:r w:rsidR="002A21B9" w:rsidRPr="009F12F2">
        <w:rPr>
          <w:rStyle w:val="NoSpacingChar"/>
        </w:rPr>
        <w:br/>
        <w:t>&lt;/xsd:sequence&gt;</w:t>
      </w:r>
      <w:r w:rsidR="002A21B9" w:rsidRPr="009F12F2">
        <w:rPr>
          <w:rStyle w:val="NoSpacingChar"/>
        </w:rPr>
        <w:br/>
        <w:t>&lt;/xsd:group&gt;</w:t>
      </w:r>
      <w:r w:rsidR="002A21B9" w:rsidRPr="009F12F2">
        <w:rPr>
          <w:rStyle w:val="NoSpacingChar"/>
        </w:rPr>
        <w:br/>
        <w:t>&lt;!--  End Content Types --&gt;</w:t>
      </w:r>
      <w:r w:rsidR="002A21B9" w:rsidRPr="009F12F2">
        <w:rPr>
          <w:rStyle w:val="NoSpacingChar"/>
        </w:rPr>
        <w:br/>
      </w:r>
      <w:r w:rsidR="002A21B9" w:rsidRPr="009F12F2">
        <w:rPr>
          <w:rStyle w:val="NoSpacingChar"/>
        </w:rPr>
        <w:br/>
        <w:t>&lt;!-- Begin Utility Groups --&gt;</w:t>
      </w:r>
      <w:r w:rsidR="002A21B9" w:rsidRPr="009F12F2">
        <w:rPr>
          <w:rStyle w:val="NoSpacingChar"/>
        </w:rPr>
        <w:br/>
      </w:r>
      <w:r w:rsidR="005D5A0A" w:rsidRPr="009F12F2">
        <w:rPr>
          <w:rStyle w:val="NoSpacingChar"/>
        </w:rPr>
        <w:t xml:space="preserve"> </w:t>
      </w:r>
      <w:r w:rsidR="002A21B9" w:rsidRPr="009F12F2">
        <w:rPr>
          <w:rStyle w:val="NoSpacingChar"/>
        </w:rPr>
        <w:t>&lt;xsd:group name="ZipCode_group"&gt;</w:t>
      </w:r>
      <w:r w:rsidR="002A21B9" w:rsidRPr="009F12F2">
        <w:rPr>
          <w:rStyle w:val="NoSpacingChar"/>
        </w:rPr>
        <w:br/>
      </w:r>
      <w:r w:rsidR="005D5A0A" w:rsidRPr="009F12F2">
        <w:rPr>
          <w:rStyle w:val="NoSpacingChar"/>
        </w:rPr>
        <w:t xml:space="preserve">  </w:t>
      </w:r>
      <w:r w:rsidR="002A21B9" w:rsidRPr="009F12F2">
        <w:rPr>
          <w:rStyle w:val="NoSpacingChar"/>
        </w:rPr>
        <w:t>&lt;xsd:sequence&gt;</w:t>
      </w:r>
      <w:r w:rsidR="002A21B9" w:rsidRPr="009F12F2">
        <w:rPr>
          <w:rStyle w:val="NoSpacingChar"/>
        </w:rPr>
        <w:br/>
      </w:r>
      <w:r w:rsidR="005D5A0A" w:rsidRPr="009F12F2">
        <w:rPr>
          <w:rStyle w:val="NoSpacingChar"/>
        </w:rPr>
        <w:t xml:space="preserve">  </w:t>
      </w:r>
      <w:r w:rsidR="002A21B9" w:rsidRPr="009F12F2">
        <w:rPr>
          <w:rStyle w:val="NoSpacingChar"/>
        </w:rPr>
        <w:t>&lt;xsd:element name="ZipCode" type="addr_type:ZipCode_type" minOccurs="1" maxOccurs="1"/&gt;</w:t>
      </w:r>
      <w:r w:rsidR="002A21B9" w:rsidRPr="009F12F2">
        <w:rPr>
          <w:rStyle w:val="NoSpacingChar"/>
        </w:rPr>
        <w:br/>
      </w:r>
      <w:r w:rsidR="005D5A0A" w:rsidRPr="009F12F2">
        <w:rPr>
          <w:rStyle w:val="NoSpacingChar"/>
        </w:rPr>
        <w:t xml:space="preserve">  </w:t>
      </w:r>
      <w:r w:rsidR="002A21B9" w:rsidRPr="009F12F2">
        <w:rPr>
          <w:rStyle w:val="NoSpacingChar"/>
        </w:rPr>
        <w:t>&lt;xsd:element name="ZipPlus4" type="addr_type:ZipPlus4_type" minOccurs="0" maxOccurs="1"/&gt;</w:t>
      </w:r>
      <w:r w:rsidR="002A21B9" w:rsidRPr="009F12F2">
        <w:rPr>
          <w:rStyle w:val="NoSpacingChar"/>
        </w:rPr>
        <w:br/>
      </w:r>
      <w:r w:rsidR="005D5A0A" w:rsidRPr="009F12F2">
        <w:rPr>
          <w:rStyle w:val="NoSpacingChar"/>
        </w:rPr>
        <w:t xml:space="preserve"> </w:t>
      </w:r>
      <w:r w:rsidR="002A21B9" w:rsidRPr="009F12F2">
        <w:rPr>
          <w:rStyle w:val="NoSpacingChar"/>
        </w:rPr>
        <w:t>&lt;/xsd:sequence&gt;</w:t>
      </w:r>
      <w:r w:rsidR="002A21B9" w:rsidRPr="009F12F2">
        <w:rPr>
          <w:rStyle w:val="NoSpacingChar"/>
        </w:rPr>
        <w:br/>
        <w:t>&lt;/xsd:group&gt;</w:t>
      </w:r>
      <w:r w:rsidR="002A21B9" w:rsidRPr="009F12F2">
        <w:rPr>
          <w:rStyle w:val="NoSpacingChar"/>
        </w:rPr>
        <w:br/>
      </w:r>
      <w:r w:rsidR="002A21B9" w:rsidRPr="009F12F2">
        <w:rPr>
          <w:rStyle w:val="NoSpacingChar"/>
        </w:rPr>
        <w:br/>
        <w:t>&lt;xsd:group name="PlaceStateZip_group"&gt;</w:t>
      </w:r>
      <w:r w:rsidR="002A21B9" w:rsidRPr="009F12F2">
        <w:rPr>
          <w:rStyle w:val="NoSpacingChar"/>
        </w:rPr>
        <w:br/>
      </w:r>
      <w:r w:rsidR="005D5A0A" w:rsidRPr="009F12F2">
        <w:rPr>
          <w:rStyle w:val="NoSpacingChar"/>
        </w:rPr>
        <w:t xml:space="preserve"> </w:t>
      </w:r>
      <w:r w:rsidR="002A21B9" w:rsidRPr="009F12F2">
        <w:rPr>
          <w:rStyle w:val="NoSpacingChar"/>
        </w:rPr>
        <w:t>&lt;xsd:choice&gt;</w:t>
      </w:r>
      <w:r w:rsidR="002A21B9" w:rsidRPr="009F12F2">
        <w:rPr>
          <w:rStyle w:val="NoSpacingChar"/>
        </w:rPr>
        <w:br/>
      </w:r>
      <w:r w:rsidR="005D5A0A" w:rsidRPr="009F12F2">
        <w:rPr>
          <w:rStyle w:val="NoSpacingChar"/>
        </w:rPr>
        <w:t xml:space="preserve"> </w:t>
      </w:r>
      <w:r w:rsidR="002A21B9" w:rsidRPr="009F12F2">
        <w:rPr>
          <w:rStyle w:val="NoSpacingChar"/>
        </w:rPr>
        <w:t>&lt;xsd:sequence&gt;</w:t>
      </w:r>
      <w:r w:rsidR="002A21B9" w:rsidRPr="009F12F2">
        <w:rPr>
          <w:rStyle w:val="NoSpacingChar"/>
        </w:rPr>
        <w:br/>
      </w:r>
      <w:r w:rsidR="005D5A0A" w:rsidRPr="009F12F2">
        <w:rPr>
          <w:rStyle w:val="NoSpacingChar"/>
        </w:rPr>
        <w:t xml:space="preserve"> </w:t>
      </w:r>
      <w:r w:rsidR="002A21B9" w:rsidRPr="009F12F2">
        <w:rPr>
          <w:rStyle w:val="NoSpacingChar"/>
        </w:rPr>
        <w:t>&lt;xsd:element name="CompletePlaceName" type="addr_type:CompletePlaceName_type"</w:t>
      </w:r>
      <w:r w:rsidR="005D5A0A" w:rsidRPr="009F12F2">
        <w:rPr>
          <w:rStyle w:val="NoSpacingChar"/>
        </w:rPr>
        <w:t xml:space="preserve"> </w:t>
      </w:r>
      <w:r w:rsidR="002A21B9" w:rsidRPr="009F12F2">
        <w:rPr>
          <w:rStyle w:val="NoSpacingChar"/>
        </w:rPr>
        <w:t>minOccurs="1" maxOccurs="1"/&gt;</w:t>
      </w:r>
      <w:r w:rsidR="002A21B9" w:rsidRPr="009F12F2">
        <w:rPr>
          <w:rStyle w:val="NoSpacingChar"/>
        </w:rPr>
        <w:br/>
      </w:r>
      <w:r w:rsidR="005D5A0A" w:rsidRPr="009F12F2">
        <w:rPr>
          <w:rStyle w:val="NoSpacingChar"/>
        </w:rPr>
        <w:t xml:space="preserve"> </w:t>
      </w:r>
      <w:r w:rsidR="002A21B9" w:rsidRPr="009F12F2">
        <w:rPr>
          <w:rStyle w:val="NoSpacingChar"/>
        </w:rPr>
        <w:t>&lt;xsd:element name="StateName" type="addr_type:StateName_type" minOccurs="1"</w:t>
      </w:r>
      <w:r w:rsidR="002A21B9" w:rsidRPr="009F12F2">
        <w:rPr>
          <w:rStyle w:val="NoSpacingChar"/>
        </w:rPr>
        <w:br/>
      </w:r>
      <w:r w:rsidR="002A21B9" w:rsidRPr="009F12F2">
        <w:rPr>
          <w:rStyle w:val="NoSpacingChar"/>
        </w:rPr>
        <w:tab/>
      </w:r>
      <w:r w:rsidR="002A21B9" w:rsidRPr="009F12F2">
        <w:rPr>
          <w:rStyle w:val="NoSpacingChar"/>
        </w:rPr>
        <w:tab/>
      </w:r>
      <w:r w:rsidR="002A21B9" w:rsidRPr="009F12F2">
        <w:rPr>
          <w:rStyle w:val="NoSpacingChar"/>
        </w:rPr>
        <w:tab/>
      </w:r>
      <w:r w:rsidR="002A21B9" w:rsidRPr="009F12F2">
        <w:rPr>
          <w:rStyle w:val="NoSpacingChar"/>
        </w:rPr>
        <w:tab/>
      </w:r>
      <w:r w:rsidR="002A21B9" w:rsidRPr="009F12F2">
        <w:rPr>
          <w:rStyle w:val="NoSpacingChar"/>
        </w:rPr>
        <w:tab/>
        <w:t>maxOccurs="1"/&gt;</w:t>
      </w:r>
      <w:r w:rsidR="002A21B9" w:rsidRPr="009F12F2">
        <w:rPr>
          <w:rStyle w:val="NoSpacingChar"/>
        </w:rPr>
        <w:br/>
      </w:r>
      <w:r w:rsidR="005D5A0A" w:rsidRPr="009F12F2">
        <w:rPr>
          <w:rStyle w:val="NoSpacingChar"/>
        </w:rPr>
        <w:t xml:space="preserve"> </w:t>
      </w:r>
      <w:r w:rsidR="002A21B9" w:rsidRPr="009F12F2">
        <w:rPr>
          <w:rStyle w:val="NoSpacingChar"/>
        </w:rPr>
        <w:t>&lt;xsd:group ref="addr_type:ZipCode_group" minOccurs="0" maxOccurs="1"/&gt;</w:t>
      </w:r>
      <w:r w:rsidR="002A21B9" w:rsidRPr="009F12F2">
        <w:rPr>
          <w:rStyle w:val="NoSpacingChar"/>
        </w:rPr>
        <w:br/>
        <w:t>&lt;xsd:element name="CountryName" type="addr_type:CountryName_type" maxOccurs="1"</w:t>
      </w:r>
      <w:r w:rsidR="005D5A0A" w:rsidRPr="009F12F2">
        <w:rPr>
          <w:rStyle w:val="NoSpacingChar"/>
        </w:rPr>
        <w:t xml:space="preserve"> </w:t>
      </w:r>
      <w:r w:rsidR="002A21B9" w:rsidRPr="009F12F2">
        <w:rPr>
          <w:rStyle w:val="NoSpacingChar"/>
        </w:rPr>
        <w:t>minOccurs="0"/&gt;</w:t>
      </w:r>
      <w:r w:rsidR="002A21B9" w:rsidRPr="009F12F2">
        <w:rPr>
          <w:rStyle w:val="NoSpacingChar"/>
        </w:rPr>
        <w:br/>
        <w:t>&lt;/xsd:sequence&gt;</w:t>
      </w:r>
      <w:r w:rsidR="002A21B9" w:rsidRPr="009F12F2">
        <w:rPr>
          <w:rStyle w:val="NoSpacingChar"/>
        </w:rPr>
        <w:br/>
        <w:t>&lt;xsd:element name="PlaceStateZip" type="addr_type:PlaceStateZip_type"</w:t>
      </w:r>
      <w:r w:rsidR="005D5A0A" w:rsidRPr="009F12F2">
        <w:rPr>
          <w:rStyle w:val="NoSpacingChar"/>
        </w:rPr>
        <w:t xml:space="preserve"> </w:t>
      </w:r>
      <w:r w:rsidR="002A21B9" w:rsidRPr="009F12F2">
        <w:rPr>
          <w:rStyle w:val="NoSpacingChar"/>
        </w:rPr>
        <w:tab/>
      </w:r>
      <w:r w:rsidR="002A21B9" w:rsidRPr="009F12F2">
        <w:rPr>
          <w:rStyle w:val="NoSpacingChar"/>
        </w:rPr>
        <w:tab/>
      </w:r>
      <w:r w:rsidR="002A21B9" w:rsidRPr="009F12F2">
        <w:rPr>
          <w:rStyle w:val="NoSpacingChar"/>
        </w:rPr>
        <w:tab/>
      </w:r>
      <w:r w:rsidR="002A21B9" w:rsidRPr="009F12F2">
        <w:rPr>
          <w:rStyle w:val="NoSpacingChar"/>
        </w:rPr>
        <w:tab/>
        <w:t>maxOccurs="unbounded" minOccurs="1"/&gt;</w:t>
      </w:r>
      <w:r w:rsidR="002A21B9" w:rsidRPr="009F12F2">
        <w:rPr>
          <w:rStyle w:val="NoSpacingChar"/>
        </w:rPr>
        <w:br/>
        <w:t>&lt;/xsd:choice&gt;</w:t>
      </w:r>
      <w:r w:rsidR="002A21B9" w:rsidRPr="009F12F2">
        <w:rPr>
          <w:rStyle w:val="NoSpacingChar"/>
        </w:rPr>
        <w:br/>
        <w:t>&lt;/xsd:group&gt;</w:t>
      </w:r>
      <w:r w:rsidR="002A21B9" w:rsidRPr="009F12F2">
        <w:rPr>
          <w:rStyle w:val="NoSpacingChar"/>
        </w:rPr>
        <w:br/>
      </w:r>
      <w:r w:rsidR="002A21B9" w:rsidRPr="009F12F2">
        <w:rPr>
          <w:rStyle w:val="NoSpacingChar"/>
        </w:rPr>
        <w:tab/>
        <w:t>&lt;!--  End Utility Groups --&gt;</w:t>
      </w:r>
      <w:r w:rsidR="002A21B9" w:rsidRPr="009F12F2">
        <w:rPr>
          <w:rStyle w:val="NoSpacingChar"/>
        </w:rPr>
        <w:br/>
      </w:r>
      <w:r w:rsidR="002A21B9" w:rsidRPr="009F12F2">
        <w:rPr>
          <w:rStyle w:val="NoSpacingChar"/>
        </w:rPr>
        <w:br/>
        <w:t>&lt;/xsd:schema&gt;</w:t>
      </w:r>
      <w:r w:rsidR="002A21B9" w:rsidRPr="009F12F2">
        <w:rPr>
          <w:rStyle w:val="NoSpacingChar"/>
        </w:rPr>
        <w:br/>
      </w:r>
      <w:r w:rsidR="00D23BF5" w:rsidRPr="002A21B9">
        <w:rPr>
          <w:rFonts w:ascii="Courier New" w:hAnsi="Courier New" w:cs="Courier New"/>
        </w:rPr>
        <w:br/>
      </w:r>
    </w:p>
    <w:p w:rsidR="008141E3" w:rsidRDefault="008141E3" w:rsidP="000E6F63">
      <w:pPr>
        <w:rPr>
          <w:rFonts w:ascii="Courier New" w:hAnsi="Courier New" w:cs="Courier New"/>
          <w:color w:val="000096"/>
          <w:sz w:val="20"/>
          <w:szCs w:val="24"/>
        </w:rPr>
      </w:pPr>
    </w:p>
    <w:p w:rsidR="008141E3" w:rsidRPr="005E6978" w:rsidRDefault="008141E3" w:rsidP="000E6F63">
      <w:pPr>
        <w:rPr>
          <w:rFonts w:ascii="Courier New" w:hAnsi="Courier New" w:cs="Courier New"/>
          <w:sz w:val="18"/>
        </w:rPr>
      </w:pPr>
    </w:p>
    <w:p w:rsidR="009D7E55" w:rsidRDefault="009D7E55"/>
    <w:sectPr w:rsidR="009D7E55" w:rsidSect="00207358">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4F6" w:rsidRDefault="002E04F6" w:rsidP="00C651F3">
      <w:pPr>
        <w:spacing w:after="0" w:line="240" w:lineRule="auto"/>
      </w:pPr>
      <w:r>
        <w:separator/>
      </w:r>
    </w:p>
  </w:endnote>
  <w:endnote w:type="continuationSeparator" w:id="0">
    <w:p w:rsidR="002E04F6" w:rsidRDefault="002E04F6" w:rsidP="00C6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4F6" w:rsidRDefault="002E04F6" w:rsidP="00C651F3">
      <w:pPr>
        <w:spacing w:after="0" w:line="240" w:lineRule="auto"/>
      </w:pPr>
      <w:r>
        <w:separator/>
      </w:r>
    </w:p>
  </w:footnote>
  <w:footnote w:type="continuationSeparator" w:id="0">
    <w:p w:rsidR="002E04F6" w:rsidRDefault="002E04F6" w:rsidP="00C65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634179"/>
      <w:docPartObj>
        <w:docPartGallery w:val="Page Numbers (Top of Page)"/>
        <w:docPartUnique/>
      </w:docPartObj>
    </w:sdtPr>
    <w:sdtEndPr>
      <w:rPr>
        <w:noProof/>
      </w:rPr>
    </w:sdtEndPr>
    <w:sdtContent>
      <w:p w:rsidR="002E04F6" w:rsidRDefault="002E04F6">
        <w:pPr>
          <w:pStyle w:val="Header"/>
          <w:jc w:val="right"/>
        </w:pPr>
        <w:r>
          <w:fldChar w:fldCharType="begin"/>
        </w:r>
        <w:r>
          <w:instrText xml:space="preserve"> PAGE   \* MERGEFORMAT </w:instrText>
        </w:r>
        <w:r>
          <w:fldChar w:fldCharType="separate"/>
        </w:r>
        <w:r w:rsidR="009D095E">
          <w:rPr>
            <w:noProof/>
          </w:rPr>
          <w:t>32</w:t>
        </w:r>
        <w:r>
          <w:rPr>
            <w:noProof/>
          </w:rPr>
          <w:fldChar w:fldCharType="end"/>
        </w:r>
      </w:p>
    </w:sdtContent>
  </w:sdt>
  <w:p w:rsidR="002E04F6" w:rsidRDefault="002E0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358"/>
    <w:rsid w:val="00017280"/>
    <w:rsid w:val="0002076D"/>
    <w:rsid w:val="0002618C"/>
    <w:rsid w:val="000367EF"/>
    <w:rsid w:val="00060A69"/>
    <w:rsid w:val="0007359D"/>
    <w:rsid w:val="000A4703"/>
    <w:rsid w:val="000C33EA"/>
    <w:rsid w:val="000E63F1"/>
    <w:rsid w:val="000E6F63"/>
    <w:rsid w:val="00100522"/>
    <w:rsid w:val="00107260"/>
    <w:rsid w:val="00157E2F"/>
    <w:rsid w:val="0019497F"/>
    <w:rsid w:val="001D0EF2"/>
    <w:rsid w:val="001D5A31"/>
    <w:rsid w:val="001E60F1"/>
    <w:rsid w:val="00207358"/>
    <w:rsid w:val="00214045"/>
    <w:rsid w:val="00214ED0"/>
    <w:rsid w:val="002512CD"/>
    <w:rsid w:val="002538B1"/>
    <w:rsid w:val="00260B31"/>
    <w:rsid w:val="00260BF7"/>
    <w:rsid w:val="00276BE3"/>
    <w:rsid w:val="00282EE1"/>
    <w:rsid w:val="002A21B9"/>
    <w:rsid w:val="002A3F2A"/>
    <w:rsid w:val="002C2E08"/>
    <w:rsid w:val="002C4F33"/>
    <w:rsid w:val="002E04F6"/>
    <w:rsid w:val="002E6684"/>
    <w:rsid w:val="002F1BB5"/>
    <w:rsid w:val="003066C9"/>
    <w:rsid w:val="003207D0"/>
    <w:rsid w:val="003229AA"/>
    <w:rsid w:val="0033005B"/>
    <w:rsid w:val="00356FF0"/>
    <w:rsid w:val="00362E0A"/>
    <w:rsid w:val="0036346A"/>
    <w:rsid w:val="003647AD"/>
    <w:rsid w:val="003A7D60"/>
    <w:rsid w:val="003B061F"/>
    <w:rsid w:val="003C3ACD"/>
    <w:rsid w:val="003D48D1"/>
    <w:rsid w:val="003F5196"/>
    <w:rsid w:val="00416473"/>
    <w:rsid w:val="004508AD"/>
    <w:rsid w:val="004833E1"/>
    <w:rsid w:val="004964E1"/>
    <w:rsid w:val="004A59BB"/>
    <w:rsid w:val="004D0F9C"/>
    <w:rsid w:val="004E114F"/>
    <w:rsid w:val="004F47D3"/>
    <w:rsid w:val="00501FFF"/>
    <w:rsid w:val="00504163"/>
    <w:rsid w:val="00513E41"/>
    <w:rsid w:val="00526934"/>
    <w:rsid w:val="00587280"/>
    <w:rsid w:val="005B4F0F"/>
    <w:rsid w:val="005C7C12"/>
    <w:rsid w:val="005D0A4C"/>
    <w:rsid w:val="005D5A0A"/>
    <w:rsid w:val="005E6978"/>
    <w:rsid w:val="0060388A"/>
    <w:rsid w:val="00633020"/>
    <w:rsid w:val="00661C4C"/>
    <w:rsid w:val="00684E1E"/>
    <w:rsid w:val="006D1911"/>
    <w:rsid w:val="006F0E5A"/>
    <w:rsid w:val="006F587B"/>
    <w:rsid w:val="00706365"/>
    <w:rsid w:val="007518BE"/>
    <w:rsid w:val="00767464"/>
    <w:rsid w:val="007E4FBF"/>
    <w:rsid w:val="007F681D"/>
    <w:rsid w:val="008141E3"/>
    <w:rsid w:val="00821AE2"/>
    <w:rsid w:val="00832E8B"/>
    <w:rsid w:val="00857A65"/>
    <w:rsid w:val="00884535"/>
    <w:rsid w:val="008B5654"/>
    <w:rsid w:val="008D29C7"/>
    <w:rsid w:val="008E0648"/>
    <w:rsid w:val="008E34E5"/>
    <w:rsid w:val="00900650"/>
    <w:rsid w:val="00901AB3"/>
    <w:rsid w:val="00915B65"/>
    <w:rsid w:val="00943D0A"/>
    <w:rsid w:val="00951950"/>
    <w:rsid w:val="00962709"/>
    <w:rsid w:val="00976EB9"/>
    <w:rsid w:val="00990D38"/>
    <w:rsid w:val="009B29B6"/>
    <w:rsid w:val="009B7FCC"/>
    <w:rsid w:val="009D095E"/>
    <w:rsid w:val="009D7E55"/>
    <w:rsid w:val="009F12F2"/>
    <w:rsid w:val="00A33AF1"/>
    <w:rsid w:val="00A35FFB"/>
    <w:rsid w:val="00A36DFB"/>
    <w:rsid w:val="00AA744B"/>
    <w:rsid w:val="00AC531D"/>
    <w:rsid w:val="00AF3C55"/>
    <w:rsid w:val="00B426E8"/>
    <w:rsid w:val="00B756CD"/>
    <w:rsid w:val="00B812DA"/>
    <w:rsid w:val="00B8216C"/>
    <w:rsid w:val="00BB383A"/>
    <w:rsid w:val="00BC0D65"/>
    <w:rsid w:val="00BF6761"/>
    <w:rsid w:val="00C0214B"/>
    <w:rsid w:val="00C17FF4"/>
    <w:rsid w:val="00C34E14"/>
    <w:rsid w:val="00C54981"/>
    <w:rsid w:val="00C651F3"/>
    <w:rsid w:val="00C67EAB"/>
    <w:rsid w:val="00C73639"/>
    <w:rsid w:val="00CA07DB"/>
    <w:rsid w:val="00CB4D0A"/>
    <w:rsid w:val="00CC6A0D"/>
    <w:rsid w:val="00CE7D36"/>
    <w:rsid w:val="00D23BF5"/>
    <w:rsid w:val="00D704B2"/>
    <w:rsid w:val="00D76BE2"/>
    <w:rsid w:val="00D90512"/>
    <w:rsid w:val="00D96FBE"/>
    <w:rsid w:val="00D970AB"/>
    <w:rsid w:val="00DC674E"/>
    <w:rsid w:val="00DD4614"/>
    <w:rsid w:val="00E02926"/>
    <w:rsid w:val="00E62BA6"/>
    <w:rsid w:val="00E714B1"/>
    <w:rsid w:val="00EC05B0"/>
    <w:rsid w:val="00EC275D"/>
    <w:rsid w:val="00ED41EA"/>
    <w:rsid w:val="00F0261B"/>
    <w:rsid w:val="00F45FF8"/>
    <w:rsid w:val="00F4676D"/>
    <w:rsid w:val="00F47FB4"/>
    <w:rsid w:val="00F97E5C"/>
    <w:rsid w:val="00FE4DC0"/>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73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363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735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07358"/>
    <w:rPr>
      <w:rFonts w:eastAsiaTheme="minorEastAsia"/>
      <w:lang w:eastAsia="ja-JP"/>
    </w:rPr>
  </w:style>
  <w:style w:type="paragraph" w:styleId="BalloonText">
    <w:name w:val="Balloon Text"/>
    <w:basedOn w:val="Normal"/>
    <w:link w:val="BalloonTextChar"/>
    <w:uiPriority w:val="99"/>
    <w:semiHidden/>
    <w:unhideWhenUsed/>
    <w:rsid w:val="00207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358"/>
    <w:rPr>
      <w:rFonts w:ascii="Tahoma" w:hAnsi="Tahoma" w:cs="Tahoma"/>
      <w:sz w:val="16"/>
      <w:szCs w:val="16"/>
    </w:rPr>
  </w:style>
  <w:style w:type="character" w:customStyle="1" w:styleId="Heading1Char">
    <w:name w:val="Heading 1 Char"/>
    <w:basedOn w:val="DefaultParagraphFont"/>
    <w:link w:val="Heading1"/>
    <w:uiPriority w:val="9"/>
    <w:rsid w:val="002073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7363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F0E5A"/>
    <w:pPr>
      <w:outlineLvl w:val="9"/>
    </w:pPr>
    <w:rPr>
      <w:lang w:eastAsia="ja-JP"/>
    </w:rPr>
  </w:style>
  <w:style w:type="paragraph" w:styleId="TOC1">
    <w:name w:val="toc 1"/>
    <w:basedOn w:val="Normal"/>
    <w:next w:val="Normal"/>
    <w:autoRedefine/>
    <w:uiPriority w:val="39"/>
    <w:unhideWhenUsed/>
    <w:rsid w:val="006F0E5A"/>
    <w:pPr>
      <w:spacing w:after="100"/>
    </w:pPr>
  </w:style>
  <w:style w:type="paragraph" w:styleId="TOC2">
    <w:name w:val="toc 2"/>
    <w:basedOn w:val="Normal"/>
    <w:next w:val="Normal"/>
    <w:autoRedefine/>
    <w:uiPriority w:val="39"/>
    <w:unhideWhenUsed/>
    <w:rsid w:val="006F0E5A"/>
    <w:pPr>
      <w:spacing w:after="100"/>
      <w:ind w:left="220"/>
    </w:pPr>
  </w:style>
  <w:style w:type="character" w:styleId="Hyperlink">
    <w:name w:val="Hyperlink"/>
    <w:basedOn w:val="DefaultParagraphFont"/>
    <w:uiPriority w:val="99"/>
    <w:unhideWhenUsed/>
    <w:rsid w:val="006F0E5A"/>
    <w:rPr>
      <w:color w:val="0000FF" w:themeColor="hyperlink"/>
      <w:u w:val="single"/>
    </w:rPr>
  </w:style>
  <w:style w:type="paragraph" w:styleId="Header">
    <w:name w:val="header"/>
    <w:basedOn w:val="Normal"/>
    <w:link w:val="HeaderChar"/>
    <w:uiPriority w:val="99"/>
    <w:unhideWhenUsed/>
    <w:rsid w:val="00C6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F3"/>
  </w:style>
  <w:style w:type="paragraph" w:styleId="Footer">
    <w:name w:val="footer"/>
    <w:basedOn w:val="Normal"/>
    <w:link w:val="FooterChar"/>
    <w:uiPriority w:val="99"/>
    <w:unhideWhenUsed/>
    <w:rsid w:val="00C65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F3"/>
  </w:style>
  <w:style w:type="table" w:styleId="TableGrid">
    <w:name w:val="Table Grid"/>
    <w:basedOn w:val="TableNormal"/>
    <w:uiPriority w:val="59"/>
    <w:rsid w:val="005D0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5D5A0A"/>
    <w:pPr>
      <w:spacing w:after="100"/>
      <w:ind w:left="440"/>
    </w:pPr>
    <w:rPr>
      <w:rFonts w:eastAsiaTheme="minorEastAsia"/>
    </w:rPr>
  </w:style>
  <w:style w:type="paragraph" w:styleId="TOC4">
    <w:name w:val="toc 4"/>
    <w:basedOn w:val="Normal"/>
    <w:next w:val="Normal"/>
    <w:autoRedefine/>
    <w:uiPriority w:val="39"/>
    <w:unhideWhenUsed/>
    <w:rsid w:val="005D5A0A"/>
    <w:pPr>
      <w:spacing w:after="100"/>
      <w:ind w:left="660"/>
    </w:pPr>
    <w:rPr>
      <w:rFonts w:eastAsiaTheme="minorEastAsia"/>
    </w:rPr>
  </w:style>
  <w:style w:type="paragraph" w:styleId="TOC5">
    <w:name w:val="toc 5"/>
    <w:basedOn w:val="Normal"/>
    <w:next w:val="Normal"/>
    <w:autoRedefine/>
    <w:uiPriority w:val="39"/>
    <w:unhideWhenUsed/>
    <w:rsid w:val="005D5A0A"/>
    <w:pPr>
      <w:spacing w:after="100"/>
      <w:ind w:left="880"/>
    </w:pPr>
    <w:rPr>
      <w:rFonts w:eastAsiaTheme="minorEastAsia"/>
    </w:rPr>
  </w:style>
  <w:style w:type="paragraph" w:styleId="TOC6">
    <w:name w:val="toc 6"/>
    <w:basedOn w:val="Normal"/>
    <w:next w:val="Normal"/>
    <w:autoRedefine/>
    <w:uiPriority w:val="39"/>
    <w:unhideWhenUsed/>
    <w:rsid w:val="005D5A0A"/>
    <w:pPr>
      <w:spacing w:after="100"/>
      <w:ind w:left="1100"/>
    </w:pPr>
    <w:rPr>
      <w:rFonts w:eastAsiaTheme="minorEastAsia"/>
    </w:rPr>
  </w:style>
  <w:style w:type="paragraph" w:styleId="TOC7">
    <w:name w:val="toc 7"/>
    <w:basedOn w:val="Normal"/>
    <w:next w:val="Normal"/>
    <w:autoRedefine/>
    <w:uiPriority w:val="39"/>
    <w:unhideWhenUsed/>
    <w:rsid w:val="005D5A0A"/>
    <w:pPr>
      <w:spacing w:after="100"/>
      <w:ind w:left="1320"/>
    </w:pPr>
    <w:rPr>
      <w:rFonts w:eastAsiaTheme="minorEastAsia"/>
    </w:rPr>
  </w:style>
  <w:style w:type="paragraph" w:styleId="TOC8">
    <w:name w:val="toc 8"/>
    <w:basedOn w:val="Normal"/>
    <w:next w:val="Normal"/>
    <w:autoRedefine/>
    <w:uiPriority w:val="39"/>
    <w:unhideWhenUsed/>
    <w:rsid w:val="005D5A0A"/>
    <w:pPr>
      <w:spacing w:after="100"/>
      <w:ind w:left="1540"/>
    </w:pPr>
    <w:rPr>
      <w:rFonts w:eastAsiaTheme="minorEastAsia"/>
    </w:rPr>
  </w:style>
  <w:style w:type="paragraph" w:styleId="TOC9">
    <w:name w:val="toc 9"/>
    <w:basedOn w:val="Normal"/>
    <w:next w:val="Normal"/>
    <w:autoRedefine/>
    <w:uiPriority w:val="39"/>
    <w:unhideWhenUsed/>
    <w:rsid w:val="005D5A0A"/>
    <w:pPr>
      <w:spacing w:after="100"/>
      <w:ind w:left="1760"/>
    </w:pPr>
    <w:rPr>
      <w:rFonts w:eastAsiaTheme="minorEastAsia"/>
    </w:rPr>
  </w:style>
  <w:style w:type="character" w:styleId="FollowedHyperlink">
    <w:name w:val="FollowedHyperlink"/>
    <w:basedOn w:val="DefaultParagraphFont"/>
    <w:uiPriority w:val="99"/>
    <w:semiHidden/>
    <w:unhideWhenUsed/>
    <w:rsid w:val="0052693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73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363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7358"/>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207358"/>
    <w:rPr>
      <w:rFonts w:eastAsiaTheme="minorEastAsia"/>
      <w:lang w:eastAsia="ja-JP"/>
    </w:rPr>
  </w:style>
  <w:style w:type="paragraph" w:styleId="BalloonText">
    <w:name w:val="Balloon Text"/>
    <w:basedOn w:val="Normal"/>
    <w:link w:val="BalloonTextChar"/>
    <w:uiPriority w:val="99"/>
    <w:semiHidden/>
    <w:unhideWhenUsed/>
    <w:rsid w:val="00207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358"/>
    <w:rPr>
      <w:rFonts w:ascii="Tahoma" w:hAnsi="Tahoma" w:cs="Tahoma"/>
      <w:sz w:val="16"/>
      <w:szCs w:val="16"/>
    </w:rPr>
  </w:style>
  <w:style w:type="character" w:customStyle="1" w:styleId="Heading1Char">
    <w:name w:val="Heading 1 Char"/>
    <w:basedOn w:val="DefaultParagraphFont"/>
    <w:link w:val="Heading1"/>
    <w:uiPriority w:val="9"/>
    <w:rsid w:val="0020735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73639"/>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6F0E5A"/>
    <w:pPr>
      <w:outlineLvl w:val="9"/>
    </w:pPr>
    <w:rPr>
      <w:lang w:eastAsia="ja-JP"/>
    </w:rPr>
  </w:style>
  <w:style w:type="paragraph" w:styleId="TOC1">
    <w:name w:val="toc 1"/>
    <w:basedOn w:val="Normal"/>
    <w:next w:val="Normal"/>
    <w:autoRedefine/>
    <w:uiPriority w:val="39"/>
    <w:unhideWhenUsed/>
    <w:rsid w:val="006F0E5A"/>
    <w:pPr>
      <w:spacing w:after="100"/>
    </w:pPr>
  </w:style>
  <w:style w:type="paragraph" w:styleId="TOC2">
    <w:name w:val="toc 2"/>
    <w:basedOn w:val="Normal"/>
    <w:next w:val="Normal"/>
    <w:autoRedefine/>
    <w:uiPriority w:val="39"/>
    <w:unhideWhenUsed/>
    <w:rsid w:val="006F0E5A"/>
    <w:pPr>
      <w:spacing w:after="100"/>
      <w:ind w:left="220"/>
    </w:pPr>
  </w:style>
  <w:style w:type="character" w:styleId="Hyperlink">
    <w:name w:val="Hyperlink"/>
    <w:basedOn w:val="DefaultParagraphFont"/>
    <w:uiPriority w:val="99"/>
    <w:unhideWhenUsed/>
    <w:rsid w:val="006F0E5A"/>
    <w:rPr>
      <w:color w:val="0000FF" w:themeColor="hyperlink"/>
      <w:u w:val="single"/>
    </w:rPr>
  </w:style>
  <w:style w:type="paragraph" w:styleId="Header">
    <w:name w:val="header"/>
    <w:basedOn w:val="Normal"/>
    <w:link w:val="HeaderChar"/>
    <w:uiPriority w:val="99"/>
    <w:unhideWhenUsed/>
    <w:rsid w:val="00C6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F3"/>
  </w:style>
  <w:style w:type="paragraph" w:styleId="Footer">
    <w:name w:val="footer"/>
    <w:basedOn w:val="Normal"/>
    <w:link w:val="FooterChar"/>
    <w:uiPriority w:val="99"/>
    <w:unhideWhenUsed/>
    <w:rsid w:val="00C65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F3"/>
  </w:style>
  <w:style w:type="table" w:styleId="TableGrid">
    <w:name w:val="Table Grid"/>
    <w:basedOn w:val="TableNormal"/>
    <w:uiPriority w:val="59"/>
    <w:rsid w:val="005D0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5D5A0A"/>
    <w:pPr>
      <w:spacing w:after="100"/>
      <w:ind w:left="440"/>
    </w:pPr>
    <w:rPr>
      <w:rFonts w:eastAsiaTheme="minorEastAsia"/>
    </w:rPr>
  </w:style>
  <w:style w:type="paragraph" w:styleId="TOC4">
    <w:name w:val="toc 4"/>
    <w:basedOn w:val="Normal"/>
    <w:next w:val="Normal"/>
    <w:autoRedefine/>
    <w:uiPriority w:val="39"/>
    <w:unhideWhenUsed/>
    <w:rsid w:val="005D5A0A"/>
    <w:pPr>
      <w:spacing w:after="100"/>
      <w:ind w:left="660"/>
    </w:pPr>
    <w:rPr>
      <w:rFonts w:eastAsiaTheme="minorEastAsia"/>
    </w:rPr>
  </w:style>
  <w:style w:type="paragraph" w:styleId="TOC5">
    <w:name w:val="toc 5"/>
    <w:basedOn w:val="Normal"/>
    <w:next w:val="Normal"/>
    <w:autoRedefine/>
    <w:uiPriority w:val="39"/>
    <w:unhideWhenUsed/>
    <w:rsid w:val="005D5A0A"/>
    <w:pPr>
      <w:spacing w:after="100"/>
      <w:ind w:left="880"/>
    </w:pPr>
    <w:rPr>
      <w:rFonts w:eastAsiaTheme="minorEastAsia"/>
    </w:rPr>
  </w:style>
  <w:style w:type="paragraph" w:styleId="TOC6">
    <w:name w:val="toc 6"/>
    <w:basedOn w:val="Normal"/>
    <w:next w:val="Normal"/>
    <w:autoRedefine/>
    <w:uiPriority w:val="39"/>
    <w:unhideWhenUsed/>
    <w:rsid w:val="005D5A0A"/>
    <w:pPr>
      <w:spacing w:after="100"/>
      <w:ind w:left="1100"/>
    </w:pPr>
    <w:rPr>
      <w:rFonts w:eastAsiaTheme="minorEastAsia"/>
    </w:rPr>
  </w:style>
  <w:style w:type="paragraph" w:styleId="TOC7">
    <w:name w:val="toc 7"/>
    <w:basedOn w:val="Normal"/>
    <w:next w:val="Normal"/>
    <w:autoRedefine/>
    <w:uiPriority w:val="39"/>
    <w:unhideWhenUsed/>
    <w:rsid w:val="005D5A0A"/>
    <w:pPr>
      <w:spacing w:after="100"/>
      <w:ind w:left="1320"/>
    </w:pPr>
    <w:rPr>
      <w:rFonts w:eastAsiaTheme="minorEastAsia"/>
    </w:rPr>
  </w:style>
  <w:style w:type="paragraph" w:styleId="TOC8">
    <w:name w:val="toc 8"/>
    <w:basedOn w:val="Normal"/>
    <w:next w:val="Normal"/>
    <w:autoRedefine/>
    <w:uiPriority w:val="39"/>
    <w:unhideWhenUsed/>
    <w:rsid w:val="005D5A0A"/>
    <w:pPr>
      <w:spacing w:after="100"/>
      <w:ind w:left="1540"/>
    </w:pPr>
    <w:rPr>
      <w:rFonts w:eastAsiaTheme="minorEastAsia"/>
    </w:rPr>
  </w:style>
  <w:style w:type="paragraph" w:styleId="TOC9">
    <w:name w:val="toc 9"/>
    <w:basedOn w:val="Normal"/>
    <w:next w:val="Normal"/>
    <w:autoRedefine/>
    <w:uiPriority w:val="39"/>
    <w:unhideWhenUsed/>
    <w:rsid w:val="005D5A0A"/>
    <w:pPr>
      <w:spacing w:after="100"/>
      <w:ind w:left="1760"/>
    </w:pPr>
    <w:rPr>
      <w:rFonts w:eastAsiaTheme="minorEastAsia"/>
    </w:rPr>
  </w:style>
  <w:style w:type="character" w:styleId="FollowedHyperlink">
    <w:name w:val="FollowedHyperlink"/>
    <w:basedOn w:val="DefaultParagraphFont"/>
    <w:uiPriority w:val="99"/>
    <w:semiHidden/>
    <w:unhideWhenUsed/>
    <w:rsid w:val="005269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w3.org/2001/XMLSchema"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B781B1867E4325A4A84078507B0FCD"/>
        <w:category>
          <w:name w:val="General"/>
          <w:gallery w:val="placeholder"/>
        </w:category>
        <w:types>
          <w:type w:val="bbPlcHdr"/>
        </w:types>
        <w:behaviors>
          <w:behavior w:val="content"/>
        </w:behaviors>
        <w:guid w:val="{B7475F33-73CE-4BF6-A1DB-93BD9226A2D5}"/>
      </w:docPartPr>
      <w:docPartBody>
        <w:p w:rsidR="00B81A80" w:rsidRDefault="00B81A80" w:rsidP="00B81A80">
          <w:pPr>
            <w:pStyle w:val="C2B781B1867E4325A4A84078507B0FCD"/>
          </w:pPr>
          <w:r>
            <w:rPr>
              <w:rFonts w:asciiTheme="majorHAnsi" w:eastAsiaTheme="majorEastAsia" w:hAnsiTheme="majorHAnsi" w:cstheme="majorBidi"/>
              <w:caps/>
            </w:rPr>
            <w:t>[Type the company name]</w:t>
          </w:r>
        </w:p>
      </w:docPartBody>
    </w:docPart>
    <w:docPart>
      <w:docPartPr>
        <w:name w:val="AF98D72205F14AFFA2ACB32456B6C0F9"/>
        <w:category>
          <w:name w:val="General"/>
          <w:gallery w:val="placeholder"/>
        </w:category>
        <w:types>
          <w:type w:val="bbPlcHdr"/>
        </w:types>
        <w:behaviors>
          <w:behavior w:val="content"/>
        </w:behaviors>
        <w:guid w:val="{42B62F2D-BE1F-4BD5-9D16-D0E3DD9BCCD2}"/>
      </w:docPartPr>
      <w:docPartBody>
        <w:p w:rsidR="00B81A80" w:rsidRDefault="00B81A80" w:rsidP="00B81A80">
          <w:pPr>
            <w:pStyle w:val="AF98D72205F14AFFA2ACB32456B6C0F9"/>
          </w:pPr>
          <w:r>
            <w:rPr>
              <w:rFonts w:asciiTheme="majorHAnsi" w:eastAsiaTheme="majorEastAsia" w:hAnsiTheme="majorHAnsi" w:cstheme="majorBidi"/>
              <w:sz w:val="80"/>
              <w:szCs w:val="80"/>
            </w:rPr>
            <w:t>[Type the document title]</w:t>
          </w:r>
        </w:p>
      </w:docPartBody>
    </w:docPart>
    <w:docPart>
      <w:docPartPr>
        <w:name w:val="2392C465587849159285219B1D3B8D01"/>
        <w:category>
          <w:name w:val="General"/>
          <w:gallery w:val="placeholder"/>
        </w:category>
        <w:types>
          <w:type w:val="bbPlcHdr"/>
        </w:types>
        <w:behaviors>
          <w:behavior w:val="content"/>
        </w:behaviors>
        <w:guid w:val="{ABC0AA6E-DFA9-4D7F-A793-7FBF1043930F}"/>
      </w:docPartPr>
      <w:docPartBody>
        <w:p w:rsidR="00B81A80" w:rsidRDefault="00B81A80" w:rsidP="00B81A80">
          <w:pPr>
            <w:pStyle w:val="2392C465587849159285219B1D3B8D01"/>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A80"/>
    <w:rsid w:val="00976258"/>
    <w:rsid w:val="00983819"/>
    <w:rsid w:val="00B81A80"/>
    <w:rsid w:val="00D14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781B1867E4325A4A84078507B0FCD">
    <w:name w:val="C2B781B1867E4325A4A84078507B0FCD"/>
    <w:rsid w:val="00B81A80"/>
  </w:style>
  <w:style w:type="paragraph" w:customStyle="1" w:styleId="AF98D72205F14AFFA2ACB32456B6C0F9">
    <w:name w:val="AF98D72205F14AFFA2ACB32456B6C0F9"/>
    <w:rsid w:val="00B81A80"/>
  </w:style>
  <w:style w:type="paragraph" w:customStyle="1" w:styleId="DA00865D17874C6F9636452580DD7E21">
    <w:name w:val="DA00865D17874C6F9636452580DD7E21"/>
    <w:rsid w:val="00B81A80"/>
  </w:style>
  <w:style w:type="paragraph" w:customStyle="1" w:styleId="2392C465587849159285219B1D3B8D01">
    <w:name w:val="2392C465587849159285219B1D3B8D01"/>
    <w:rsid w:val="00B81A80"/>
  </w:style>
  <w:style w:type="paragraph" w:customStyle="1" w:styleId="6C7E19986CF84ED78C13158245F22E57">
    <w:name w:val="6C7E19986CF84ED78C13158245F22E57"/>
    <w:rsid w:val="00B81A80"/>
  </w:style>
  <w:style w:type="paragraph" w:customStyle="1" w:styleId="DE2262641D2C420D914F1C1CEAF484CF">
    <w:name w:val="DE2262641D2C420D914F1C1CEAF484CF"/>
    <w:rsid w:val="00B81A8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781B1867E4325A4A84078507B0FCD">
    <w:name w:val="C2B781B1867E4325A4A84078507B0FCD"/>
    <w:rsid w:val="00B81A80"/>
  </w:style>
  <w:style w:type="paragraph" w:customStyle="1" w:styleId="AF98D72205F14AFFA2ACB32456B6C0F9">
    <w:name w:val="AF98D72205F14AFFA2ACB32456B6C0F9"/>
    <w:rsid w:val="00B81A80"/>
  </w:style>
  <w:style w:type="paragraph" w:customStyle="1" w:styleId="DA00865D17874C6F9636452580DD7E21">
    <w:name w:val="DA00865D17874C6F9636452580DD7E21"/>
    <w:rsid w:val="00B81A80"/>
  </w:style>
  <w:style w:type="paragraph" w:customStyle="1" w:styleId="2392C465587849159285219B1D3B8D01">
    <w:name w:val="2392C465587849159285219B1D3B8D01"/>
    <w:rsid w:val="00B81A80"/>
  </w:style>
  <w:style w:type="paragraph" w:customStyle="1" w:styleId="6C7E19986CF84ED78C13158245F22E57">
    <w:name w:val="6C7E19986CF84ED78C13158245F22E57"/>
    <w:rsid w:val="00B81A80"/>
  </w:style>
  <w:style w:type="paragraph" w:customStyle="1" w:styleId="DE2262641D2C420D914F1C1CEAF484CF">
    <w:name w:val="DE2262641D2C420D914F1C1CEAF484CF"/>
    <w:rsid w:val="00B81A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2015-07-15T00:00:00</PublishDate>
  <Abstract>This document contains all the XML example and models for the revision of FGDC Address Standard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B57A6F-0D64-4D24-9B7D-795216EE2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6B697E1B</Template>
  <TotalTime>1045</TotalTime>
  <Pages>88</Pages>
  <Words>26824</Words>
  <Characters>152901</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Revised XML Examples and Models for the FGDC Address Standard</vt:lpstr>
    </vt:vector>
  </TitlesOfParts>
  <Company>U.S. Department of Commerce</Company>
  <LinksUpToDate>false</LinksUpToDate>
  <CharactersWithSpaces>179367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XML Examples and Models for the FGDC Address Standard</dc:title>
  <dc:creator>Matthew J McCready</dc:creator>
  <cp:lastModifiedBy>Matthew J McCready</cp:lastModifiedBy>
  <cp:revision>22</cp:revision>
  <dcterms:created xsi:type="dcterms:W3CDTF">2015-07-15T14:19:00Z</dcterms:created>
  <dcterms:modified xsi:type="dcterms:W3CDTF">2015-09-16T20:33:00Z</dcterms:modified>
</cp:coreProperties>
</file>