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2501"/>
        <w:tblW w:w="0" w:type="auto"/>
        <w:tblLook w:val="04A0" w:firstRow="1" w:lastRow="0" w:firstColumn="1" w:lastColumn="0" w:noHBand="0" w:noVBand="1"/>
      </w:tblPr>
      <w:tblGrid>
        <w:gridCol w:w="3348"/>
        <w:gridCol w:w="6228"/>
      </w:tblGrid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Element Name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MapPosition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Other common names for this element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None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Definition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A repeatable element consisting of the coordinates of the map representation of an address with a description of the position.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Syntax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{</w:t>
            </w:r>
            <w:r w:rsidRPr="00041F32">
              <w:rPr>
                <w:color w:val="993300"/>
                <w:sz w:val="16"/>
                <w:szCs w:val="16"/>
              </w:rPr>
              <w:t xml:space="preserve"> </w:t>
            </w:r>
            <w:r w:rsidRPr="00041F32">
              <w:rPr>
                <w:sz w:val="16"/>
                <w:szCs w:val="16"/>
              </w:rPr>
              <w:t>AddressPosition} + { gml.Point}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Definition Source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New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Data Type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CharacterString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Existing Standards for this element</w:t>
            </w:r>
          </w:p>
        </w:tc>
        <w:tc>
          <w:tcPr>
            <w:tcW w:w="6228" w:type="dxa"/>
          </w:tcPr>
          <w:p w:rsidR="00AA0807" w:rsidRPr="00041F32" w:rsidRDefault="00041F32" w:rsidP="00AF1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 to component e</w:t>
            </w:r>
            <w:r w:rsidR="00AA0807" w:rsidRPr="00041F32">
              <w:rPr>
                <w:sz w:val="16"/>
                <w:szCs w:val="16"/>
              </w:rPr>
              <w:t>lements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 xml:space="preserve">Domain of Values for this </w:t>
            </w:r>
            <w:bookmarkStart w:id="0" w:name="_GoBack"/>
            <w:bookmarkEnd w:id="0"/>
            <w:r w:rsidRPr="00041F32">
              <w:rPr>
                <w:b/>
                <w:sz w:val="16"/>
                <w:szCs w:val="16"/>
              </w:rPr>
              <w:t>element</w:t>
            </w:r>
          </w:p>
        </w:tc>
        <w:tc>
          <w:tcPr>
            <w:tcW w:w="6228" w:type="dxa"/>
          </w:tcPr>
          <w:p w:rsidR="00AA0807" w:rsidRPr="00041F32" w:rsidRDefault="00041F32" w:rsidP="00AF1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 to component simple elements</w:t>
            </w:r>
            <w:r w:rsidR="00AA0807" w:rsidRPr="00041F32">
              <w:rPr>
                <w:sz w:val="16"/>
                <w:szCs w:val="16"/>
              </w:rPr>
              <w:t>.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Source of Values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Locally determined.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How Defined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Locally determined.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Example</w:t>
            </w:r>
          </w:p>
        </w:tc>
        <w:tc>
          <w:tcPr>
            <w:tcW w:w="6228" w:type="dxa"/>
          </w:tcPr>
          <w:p w:rsidR="00537130" w:rsidRDefault="00537130" w:rsidP="00AF1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Driveway </w:t>
            </w:r>
            <w:r w:rsidR="0013099D">
              <w:rPr>
                <w:sz w:val="16"/>
                <w:szCs w:val="16"/>
              </w:rPr>
              <w:t>Entrance</w:t>
            </w:r>
          </w:p>
          <w:p w:rsidR="00537130" w:rsidRPr="00041F32" w:rsidRDefault="00537130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 xml:space="preserve">        &lt;gml:Point gml:id="p21"&gt;</w:t>
            </w:r>
            <w:r w:rsidRPr="00041F32">
              <w:rPr>
                <w:sz w:val="16"/>
                <w:szCs w:val="16"/>
              </w:rPr>
              <w:br/>
              <w:t xml:space="preserve">            &lt;gml:pos&gt;49.27 -123.11 </w:t>
            </w:r>
            <w:r w:rsidR="0013099D">
              <w:rPr>
                <w:sz w:val="16"/>
                <w:szCs w:val="16"/>
              </w:rPr>
              <w:t>&lt;/gml:pos&gt;</w:t>
            </w:r>
            <w:r w:rsidR="0013099D">
              <w:rPr>
                <w:sz w:val="16"/>
                <w:szCs w:val="16"/>
              </w:rPr>
              <w:br/>
              <w:t xml:space="preserve">        &lt;/gml:Point&gt;</w:t>
            </w:r>
          </w:p>
        </w:tc>
      </w:tr>
      <w:tr w:rsidR="00AA0807" w:rsidRPr="00D3491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Notes/Comments</w:t>
            </w:r>
          </w:p>
        </w:tc>
        <w:tc>
          <w:tcPr>
            <w:tcW w:w="6228" w:type="dxa"/>
          </w:tcPr>
          <w:p w:rsidR="00AA0807" w:rsidRDefault="00AA0807" w:rsidP="00AF1856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AF1856">
              <w:rPr>
                <w:sz w:val="16"/>
                <w:szCs w:val="16"/>
              </w:rPr>
              <w:t>The MapPosition element is repeatable and therefore allows multiple coordinates associated with an address to be shared.</w:t>
            </w:r>
          </w:p>
          <w:p w:rsidR="00AA0807" w:rsidRPr="00AF1856" w:rsidRDefault="00AA0807" w:rsidP="00AF1856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AF1856">
              <w:rPr>
                <w:sz w:val="16"/>
                <w:szCs w:val="16"/>
              </w:rPr>
              <w:t>If using the MapPosition element, the address provider must provide coordinates associated with the address and the AddressPosition associated with those coordinates.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XML tag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&lt;MapPosition&gt;</w:t>
            </w:r>
          </w:p>
        </w:tc>
      </w:tr>
      <w:tr w:rsidR="00AA0807" w:rsidRPr="00346385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XML Model</w:t>
            </w:r>
          </w:p>
        </w:tc>
        <w:tc>
          <w:tcPr>
            <w:tcW w:w="6228" w:type="dxa"/>
          </w:tcPr>
          <w:p w:rsidR="00AA0807" w:rsidRPr="00041F32" w:rsidRDefault="00041F32" w:rsidP="00AF1856">
            <w:pPr>
              <w:pStyle w:val="ListParagraph"/>
              <w:ind w:left="0"/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&lt;xsd:complexType name="MapPosition_type"&gt;</w:t>
            </w:r>
            <w:r w:rsidRPr="00041F32">
              <w:rPr>
                <w:sz w:val="16"/>
                <w:szCs w:val="16"/>
              </w:rPr>
              <w:br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  <w:t>&lt;xsd:sequence&gt;</w:t>
            </w:r>
            <w:r w:rsidRPr="00041F32">
              <w:rPr>
                <w:sz w:val="16"/>
                <w:szCs w:val="16"/>
              </w:rPr>
              <w:br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  <w:t>&lt;xsd:element name="AddressPosition" type="addr_type:AddressPosition_type" minOccurs="1"/&gt;</w:t>
            </w:r>
            <w:r w:rsidRPr="00041F32">
              <w:rPr>
                <w:sz w:val="16"/>
                <w:szCs w:val="16"/>
              </w:rPr>
              <w:br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  <w:t>&lt;xsd:group ref="addr_type:MapPositionGroup"/&gt;</w:t>
            </w:r>
            <w:r w:rsidRPr="00041F32">
              <w:rPr>
                <w:sz w:val="16"/>
                <w:szCs w:val="16"/>
              </w:rPr>
              <w:br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  <w:t>&lt;/xsd:sequence&gt;</w:t>
            </w:r>
            <w:r w:rsidRPr="00041F32">
              <w:rPr>
                <w:sz w:val="16"/>
                <w:szCs w:val="16"/>
              </w:rPr>
              <w:br/>
            </w:r>
            <w:r w:rsidRPr="00041F32">
              <w:rPr>
                <w:sz w:val="16"/>
                <w:szCs w:val="16"/>
              </w:rPr>
              <w:tab/>
              <w:t>&lt;/xsd:complexType&gt;</w:t>
            </w:r>
          </w:p>
        </w:tc>
      </w:tr>
      <w:tr w:rsidR="00AA0807" w:rsidRPr="00445965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XML Example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pStyle w:val="ListParagraph"/>
              <w:ind w:left="0"/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&lt;MapPosition&gt;</w:t>
            </w:r>
            <w:r w:rsidRPr="00041F32">
              <w:rPr>
                <w:sz w:val="16"/>
                <w:szCs w:val="16"/>
              </w:rPr>
              <w:br/>
              <w:t xml:space="preserve">        &lt;AddressPosition&gt;Driveway Entrance&lt;/AddressPosition&gt;</w:t>
            </w:r>
            <w:r w:rsidRPr="00041F32">
              <w:rPr>
                <w:sz w:val="16"/>
                <w:szCs w:val="16"/>
              </w:rPr>
              <w:br/>
              <w:t xml:space="preserve">        &lt;gml:Point gml:id="p21"&gt;</w:t>
            </w:r>
            <w:r w:rsidRPr="00041F32">
              <w:rPr>
                <w:sz w:val="16"/>
                <w:szCs w:val="16"/>
              </w:rPr>
              <w:br/>
              <w:t xml:space="preserve">            &lt;gml:pos&gt;49.27 -123.11 &lt;/gml:pos&gt;</w:t>
            </w:r>
            <w:r w:rsidRPr="00041F32">
              <w:rPr>
                <w:sz w:val="16"/>
                <w:szCs w:val="16"/>
              </w:rPr>
              <w:br/>
              <w:t xml:space="preserve">        &lt;/gml:Point&gt;</w:t>
            </w:r>
            <w:r w:rsidRPr="00041F32">
              <w:rPr>
                <w:sz w:val="16"/>
                <w:szCs w:val="16"/>
              </w:rPr>
              <w:br/>
              <w:t xml:space="preserve">    &lt;/MapPosition&gt;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Quality Measures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None</w:t>
            </w:r>
          </w:p>
        </w:tc>
      </w:tr>
      <w:tr w:rsidR="00AA0807" w:rsidRPr="007C5728" w:rsidTr="006A7298">
        <w:tc>
          <w:tcPr>
            <w:tcW w:w="334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Quality Notes</w:t>
            </w:r>
          </w:p>
        </w:tc>
        <w:tc>
          <w:tcPr>
            <w:tcW w:w="622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None</w:t>
            </w:r>
          </w:p>
        </w:tc>
      </w:tr>
    </w:tbl>
    <w:p w:rsidR="00AF1856" w:rsidRDefault="00AF1856" w:rsidP="00AF1856">
      <w:pPr>
        <w:pStyle w:val="ListParagraph"/>
        <w:numPr>
          <w:ilvl w:val="3"/>
          <w:numId w:val="1"/>
        </w:numPr>
        <w:rPr>
          <w:b/>
        </w:rPr>
      </w:pPr>
      <w:r w:rsidRPr="00AF1856">
        <w:rPr>
          <w:b/>
        </w:rPr>
        <w:t>Map Position Elements</w:t>
      </w:r>
      <w:r>
        <w:rPr>
          <w:b/>
        </w:rPr>
        <w:t xml:space="preserve">  </w:t>
      </w:r>
    </w:p>
    <w:p w:rsidR="00AF1856" w:rsidRPr="00AF1856" w:rsidRDefault="00AF1856" w:rsidP="00AF1856">
      <w:pPr>
        <w:pStyle w:val="ListParagraph"/>
        <w:ind w:left="1080"/>
        <w:rPr>
          <w:b/>
        </w:rPr>
      </w:pPr>
      <w:r>
        <w:rPr>
          <w:b/>
        </w:rPr>
        <w:t xml:space="preserve">                    </w:t>
      </w:r>
    </w:p>
    <w:p w:rsidR="00AF1856" w:rsidRDefault="00AF1856" w:rsidP="00AF1856">
      <w:pPr>
        <w:pStyle w:val="ListParagraph"/>
        <w:numPr>
          <w:ilvl w:val="3"/>
          <w:numId w:val="1"/>
        </w:numPr>
        <w:rPr>
          <w:b/>
        </w:rPr>
      </w:pPr>
      <w:r>
        <w:rPr>
          <w:b/>
        </w:rPr>
        <w:t>Map Position</w:t>
      </w:r>
    </w:p>
    <w:p w:rsidR="00AF1856" w:rsidRPr="00AF1856" w:rsidRDefault="00AF1856" w:rsidP="00AF1856">
      <w:pPr>
        <w:pStyle w:val="ListParagraph"/>
        <w:ind w:left="1080"/>
        <w:rPr>
          <w:b/>
        </w:rPr>
      </w:pPr>
    </w:p>
    <w:p w:rsidR="00AF1856" w:rsidRPr="00AF1856" w:rsidRDefault="00AF1856" w:rsidP="00AF1856">
      <w:pPr>
        <w:pStyle w:val="ListParagraph"/>
        <w:ind w:left="1080"/>
        <w:rPr>
          <w:b/>
        </w:rPr>
      </w:pPr>
    </w:p>
    <w:sectPr w:rsidR="00AF1856" w:rsidRPr="00AF1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5265B"/>
    <w:multiLevelType w:val="multilevel"/>
    <w:tmpl w:val="43B87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50" w:hanging="690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ACB"/>
    <w:rsid w:val="00041F32"/>
    <w:rsid w:val="0013099D"/>
    <w:rsid w:val="003B061F"/>
    <w:rsid w:val="00537130"/>
    <w:rsid w:val="00577486"/>
    <w:rsid w:val="005F77ED"/>
    <w:rsid w:val="006A7298"/>
    <w:rsid w:val="007E4FBF"/>
    <w:rsid w:val="009D7E55"/>
    <w:rsid w:val="00AA0807"/>
    <w:rsid w:val="00AF1856"/>
    <w:rsid w:val="00BD5ACB"/>
    <w:rsid w:val="00D96FBE"/>
    <w:rsid w:val="00E02926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807"/>
    <w:pPr>
      <w:spacing w:after="120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807"/>
    <w:pPr>
      <w:ind w:left="720"/>
      <w:contextualSpacing/>
    </w:pPr>
  </w:style>
  <w:style w:type="table" w:styleId="TableGrid">
    <w:name w:val="Table Grid"/>
    <w:basedOn w:val="TableNormal"/>
    <w:uiPriority w:val="59"/>
    <w:rsid w:val="00AA0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807"/>
    <w:pPr>
      <w:spacing w:after="120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807"/>
    <w:pPr>
      <w:ind w:left="720"/>
      <w:contextualSpacing/>
    </w:pPr>
  </w:style>
  <w:style w:type="table" w:styleId="TableGrid">
    <w:name w:val="Table Grid"/>
    <w:basedOn w:val="TableNormal"/>
    <w:uiPriority w:val="59"/>
    <w:rsid w:val="00AA0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F85B66DE</Template>
  <TotalTime>5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Matthew J McCready</cp:lastModifiedBy>
  <cp:revision>3</cp:revision>
  <dcterms:created xsi:type="dcterms:W3CDTF">2014-05-23T16:02:00Z</dcterms:created>
  <dcterms:modified xsi:type="dcterms:W3CDTF">2014-05-23T19:45:00Z</dcterms:modified>
</cp:coreProperties>
</file>