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C3385" w:rsidRPr="00853176" w:rsidRDefault="00C47560" w:rsidP="00853176">
      <w:pPr>
        <w:spacing w:after="0"/>
        <w:rPr>
          <w:sz w:val="20"/>
          <w:szCs w:val="20"/>
        </w:rPr>
      </w:pPr>
      <w:r w:rsidRPr="00853176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DD189F" wp14:editId="0E063114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3385" w:rsidRPr="000E0C13" w:rsidRDefault="004C3385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August 29, 2012 v0.3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4C3385" w:rsidRPr="000E0C13" w:rsidRDefault="004C3385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August 29, 2012 v0.3</w:t>
                      </w:r>
                    </w:p>
                  </w:txbxContent>
                </v:textbox>
              </v:shape>
            </w:pict>
          </mc:Fallback>
        </mc:AlternateContent>
      </w:r>
      <w:r w:rsidRPr="00853176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E959147" wp14:editId="6AF30F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457" w:rsidRPr="00853176">
        <w:rPr>
          <w:rFonts w:cstheme="minorHAnsi"/>
          <w:sz w:val="20"/>
          <w:szCs w:val="20"/>
        </w:rPr>
        <w:t xml:space="preserve">As a part of the U.S. Census Bureau's Geographic Support System Initiative (GSS-I), the Census Bureau is committed to accepting data from our partners beginning in fiscal year 2013. </w:t>
      </w:r>
      <w:r w:rsidR="006554C1" w:rsidRPr="00853176">
        <w:rPr>
          <w:rFonts w:cstheme="minorHAnsi"/>
          <w:sz w:val="20"/>
          <w:szCs w:val="20"/>
        </w:rPr>
        <w:t xml:space="preserve"> The following </w:t>
      </w:r>
      <w:r w:rsidR="004C3385" w:rsidRPr="00853176">
        <w:rPr>
          <w:rFonts w:cstheme="minorHAnsi"/>
          <w:sz w:val="20"/>
          <w:szCs w:val="20"/>
        </w:rPr>
        <w:t>table lists</w:t>
      </w:r>
      <w:r w:rsidR="006554C1" w:rsidRPr="00853176">
        <w:rPr>
          <w:rFonts w:cstheme="minorHAnsi"/>
          <w:sz w:val="20"/>
          <w:szCs w:val="20"/>
        </w:rPr>
        <w:t xml:space="preserve"> the </w:t>
      </w:r>
      <w:r w:rsidR="004C3385" w:rsidRPr="00853176">
        <w:rPr>
          <w:rFonts w:cstheme="minorHAnsi"/>
          <w:sz w:val="20"/>
          <w:szCs w:val="20"/>
        </w:rPr>
        <w:t xml:space="preserve">metadata </w:t>
      </w:r>
      <w:r w:rsidR="006554C1" w:rsidRPr="00853176">
        <w:rPr>
          <w:rFonts w:cstheme="minorHAnsi"/>
          <w:sz w:val="20"/>
          <w:szCs w:val="20"/>
        </w:rPr>
        <w:t>elements</w:t>
      </w:r>
      <w:r w:rsidR="00E552AF" w:rsidRPr="00853176">
        <w:rPr>
          <w:rFonts w:cstheme="minorHAnsi"/>
          <w:sz w:val="20"/>
          <w:szCs w:val="20"/>
        </w:rPr>
        <w:t xml:space="preserve"> </w:t>
      </w:r>
      <w:r w:rsidR="004C3385" w:rsidRPr="00853176">
        <w:rPr>
          <w:rFonts w:cstheme="minorHAnsi"/>
          <w:sz w:val="20"/>
          <w:szCs w:val="20"/>
        </w:rPr>
        <w:t xml:space="preserve">that are optimum for providing the Census Bureau with the information it needs to use partner data. The elements in the table describe </w:t>
      </w:r>
      <w:r w:rsidR="004C3385" w:rsidRPr="00853176">
        <w:rPr>
          <w:sz w:val="20"/>
          <w:szCs w:val="20"/>
        </w:rPr>
        <w:t xml:space="preserve">information about the entity responsible for the maintenance the address information, use restrictions, data lineage information, known data defects and a description of the geographic area the data represents.  </w:t>
      </w:r>
    </w:p>
    <w:p w:rsidR="004C3385" w:rsidRPr="004C3385" w:rsidRDefault="004C3385" w:rsidP="004C3385">
      <w:pPr>
        <w:pStyle w:val="CommentText"/>
        <w:spacing w:after="0"/>
      </w:pP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  <w:r w:rsidRPr="004C3385">
        <w:t xml:space="preserve">Note that commonly used projection elements are shown in the table. If you use a different projection than those listed, please provide the specific parameters in accordance with the FGDC CSDGM which can be found at </w:t>
      </w:r>
      <w:hyperlink r:id="rId10" w:history="1">
        <w:r w:rsidRPr="004C3385">
          <w:rPr>
            <w:rStyle w:val="Hyperlink"/>
          </w:rPr>
          <w:t>http://www.fgdc.gov/metadata</w:t>
        </w:r>
      </w:hyperlink>
      <w:r w:rsidRPr="004C3385">
        <w:rPr>
          <w:rStyle w:val="Hyperlink"/>
        </w:rPr>
        <w:t>.</w:t>
      </w: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</w:p>
    <w:p w:rsidR="004C3385" w:rsidRPr="004C3385" w:rsidRDefault="004C3385" w:rsidP="004C3385">
      <w:pPr>
        <w:pStyle w:val="CommentText"/>
        <w:spacing w:after="0"/>
      </w:pPr>
      <w:r w:rsidRPr="004C3385">
        <w:t xml:space="preserve">The GIS Inventory (aka Ramona) is produced by the National States Geographic Information Council (NSGIC) and offers a metadata  editor. See </w:t>
      </w:r>
      <w:hyperlink r:id="rId11" w:history="1">
        <w:r w:rsidRPr="004C3385">
          <w:rPr>
            <w:rStyle w:val="Hyperlink"/>
          </w:rPr>
          <w:t>http://www.nsgic.org/gis-inventory</w:t>
        </w:r>
      </w:hyperlink>
      <w:r w:rsidRPr="004C3385">
        <w:t>.</w:t>
      </w:r>
    </w:p>
    <w:p w:rsidR="004C3385" w:rsidRPr="004C3385" w:rsidRDefault="004C3385" w:rsidP="004C3385">
      <w:pPr>
        <w:pStyle w:val="CommentText"/>
        <w:spacing w:after="0"/>
      </w:pPr>
    </w:p>
    <w:p w:rsidR="004C3385" w:rsidRPr="004C3385" w:rsidRDefault="004C3385" w:rsidP="004C3385">
      <w:pPr>
        <w:pStyle w:val="CommentText"/>
        <w:spacing w:after="0"/>
      </w:pPr>
      <w:r w:rsidRPr="004C3385">
        <w:t xml:space="preserve">Additional metadata editors can be found at: </w:t>
      </w:r>
      <w:hyperlink r:id="rId12" w:history="1">
        <w:r w:rsidRPr="004C3385">
          <w:rPr>
            <w:rStyle w:val="Hyperlink"/>
          </w:rPr>
          <w:t>http://www.fgdc.gov/metadata/geospatial-metadata-tools</w:t>
        </w:r>
      </w:hyperlink>
      <w:r w:rsidRPr="004C3385">
        <w:t>.</w:t>
      </w:r>
    </w:p>
    <w:p w:rsidR="00586AE8" w:rsidRDefault="00586AE8" w:rsidP="007A139A">
      <w:pPr>
        <w:pStyle w:val="CommentText"/>
        <w:spacing w:after="0"/>
      </w:pPr>
    </w:p>
    <w:p w:rsidR="00DD3A8A" w:rsidRPr="000C1702" w:rsidRDefault="00DD3A8A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C1702">
        <w:rPr>
          <w:rFonts w:cstheme="minorHAnsi"/>
          <w:b/>
          <w:sz w:val="18"/>
          <w:szCs w:val="18"/>
        </w:rPr>
        <w:t>FGDC Documents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260"/>
        <w:gridCol w:w="1317"/>
      </w:tblGrid>
      <w:tr w:rsidR="0016317C" w:rsidRPr="00D14B3E" w:rsidTr="00E61B66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1C699C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 information was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product being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F67816">
              <w:rPr>
                <w:rFonts w:cstheme="minorHAnsi"/>
                <w:sz w:val="18"/>
                <w:szCs w:val="16"/>
              </w:rPr>
              <w:t xml:space="preserve"> (Reason why the file was developed)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Currentness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“Complete”, “In work” or “planned”.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</w:t>
            </w:r>
            <w:r w:rsidR="00405A07">
              <w:rPr>
                <w:rFonts w:cstheme="minorHAnsi"/>
                <w:sz w:val="18"/>
                <w:szCs w:val="16"/>
              </w:rPr>
              <w:t>)</w:t>
            </w:r>
            <w:r w:rsidR="007F58C9">
              <w:rPr>
                <w:rFonts w:cstheme="minorHAnsi"/>
                <w:sz w:val="18"/>
                <w:szCs w:val="16"/>
              </w:rPr>
              <w:t xml:space="preserve"> to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southernmost</w:t>
            </w:r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southbc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E61B6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themekt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 An example would be “address”)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themekey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AA6F5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placekt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location described by the product.)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placekey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accconst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useconst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853176" w:rsidRDefault="00853176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lastRenderedPageBreak/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260"/>
        <w:gridCol w:w="1313"/>
      </w:tblGrid>
      <w:tr w:rsidR="005E0AE8" w:rsidRPr="00D14B3E" w:rsidTr="00E61B66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 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r w:rsidR="00A20CBA">
              <w:rPr>
                <w:rFonts w:cstheme="minorHAnsi"/>
                <w:sz w:val="18"/>
                <w:szCs w:val="16"/>
              </w:rPr>
              <w:t>omissions</w:t>
            </w:r>
            <w:r w:rsidR="00F0593B">
              <w:rPr>
                <w:rFonts w:cstheme="minorHAnsi"/>
                <w:sz w:val="18"/>
                <w:szCs w:val="16"/>
              </w:rPr>
              <w:t xml:space="preserve">, selection criteria used to develop address data)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 data was processed)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procdesc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procdate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eaover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eadetcit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cntorg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addrtype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zip code</w:t>
            </w:r>
            <w:r w:rsidR="00061A8D">
              <w:rPr>
                <w:rFonts w:cstheme="minorHAnsi"/>
                <w:sz w:val="18"/>
                <w:szCs w:val="16"/>
              </w:rPr>
              <w:t xml:space="preserve">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  <w:r w:rsidR="00061A8D">
              <w:rPr>
                <w:rFonts w:cstheme="minorHAnsi"/>
                <w:sz w:val="18"/>
                <w:szCs w:val="16"/>
              </w:rPr>
              <w:t xml:space="preserve"> (The country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10.4.6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cntvoice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cntfax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cntemail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metd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metstdn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metstdv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unpr</w:t>
      </w:r>
      <w:r w:rsidR="0092488D" w:rsidRPr="001C699C">
        <w:rPr>
          <w:rFonts w:asciiTheme="minorHAnsi" w:hAnsiTheme="minorHAnsi" w:cstheme="minorHAnsi"/>
          <w:b/>
          <w:i w:val="0"/>
          <w:sz w:val="18"/>
          <w:szCs w:val="16"/>
        </w:rPr>
        <w:t>o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jected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latres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longres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geogunit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E56E84">
              <w:rPr>
                <w:sz w:val="18"/>
              </w:rPr>
              <w:t xml:space="preserve">either “North American Datum of 1927” or </w:t>
            </w:r>
            <w:r w:rsidR="00C0118D">
              <w:rPr>
                <w:sz w:val="18"/>
              </w:rPr>
              <w:t>“</w:t>
            </w:r>
            <w:r w:rsidR="00E56E84">
              <w:rPr>
                <w:sz w:val="18"/>
              </w:rPr>
              <w:t>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horizdn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semiaxis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denflat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 for State Plane Coordinates using a Lambert Conformal Conic projection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gridsysn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State Plane Coordinate System zone.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spcszone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stdparll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stdparll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longcm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latprjo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fnorth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r w:rsidR="00A20CBA" w:rsidRPr="00915D28">
              <w:rPr>
                <w:rFonts w:cstheme="minorHAnsi"/>
                <w:sz w:val="18"/>
                <w:szCs w:val="18"/>
              </w:rPr>
              <w:t>Method</w:t>
            </w:r>
            <w:r w:rsidR="00A20CBA">
              <w:rPr>
                <w:rFonts w:cstheme="minorHAnsi"/>
                <w:sz w:val="18"/>
                <w:szCs w:val="18"/>
              </w:rPr>
              <w:t xml:space="preserve"> (Method</w:t>
            </w:r>
            <w:r w:rsidR="005448C8">
              <w:rPr>
                <w:rFonts w:cstheme="minorHAnsi"/>
                <w:sz w:val="18"/>
                <w:szCs w:val="18"/>
              </w:rPr>
              <w:t xml:space="preserve"> used to represent horizontal positions within the coordinate system.  Either “coordinate pair”, distance and bearing” or “row and column”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plance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r w:rsidR="00A20CBA" w:rsidRPr="00915D28">
              <w:rPr>
                <w:rFonts w:cstheme="minorHAnsi"/>
                <w:sz w:val="18"/>
                <w:szCs w:val="18"/>
              </w:rPr>
              <w:t>Resolution</w:t>
            </w:r>
            <w:r w:rsidR="00A20CBA">
              <w:rPr>
                <w:rFonts w:cstheme="minorHAnsi"/>
                <w:sz w:val="18"/>
                <w:szCs w:val="18"/>
              </w:rPr>
              <w:t xml:space="preserve"> (</w:t>
            </w:r>
            <w:r w:rsidR="005448C8">
              <w:rPr>
                <w:rFonts w:cstheme="minorHAnsi"/>
                <w:sz w:val="18"/>
                <w:szCs w:val="18"/>
              </w:rPr>
              <w:t xml:space="preserve">The minimum distance between “X” values of two adjacent points in the planar data set This is the “fuzzy tolerance”.)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A20CBA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abusers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ordres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plandu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horizdn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semiaxis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denflat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State Plane Coordinates using a Transverse Mercator projection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80"/>
        <w:gridCol w:w="1100"/>
        <w:gridCol w:w="1174"/>
      </w:tblGrid>
      <w:tr w:rsidR="0092488D" w:rsidRPr="00D14B3E" w:rsidTr="00905455">
        <w:trPr>
          <w:trHeight w:val="5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905455">
        <w:trPr>
          <w:trHeight w:hRule="exact" w:val="25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F97A1E">
              <w:rPr>
                <w:rFonts w:cstheme="minorHAnsi"/>
                <w:sz w:val="18"/>
                <w:szCs w:val="18"/>
              </w:rPr>
              <w:t xml:space="preserve"> (Either “Universal Transverse Mercator”)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gridsysn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State Plane Coordinate System zone.)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spcszone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sfctrmer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34D03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longcm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Projection_Origin</w:t>
            </w:r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latprjo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fnorth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plance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absres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134D03">
        <w:trPr>
          <w:trHeight w:hRule="exact" w:val="625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ordres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plandu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lastRenderedPageBreak/>
              <w:t>Geodetic Model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horizdn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semiaxis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670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denflat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/ Grid Coordinate System / State Plane Coordinate System / Transverse Mercator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385" w:rsidRDefault="004C3385" w:rsidP="000A3AEA">
      <w:pPr>
        <w:spacing w:after="0" w:line="240" w:lineRule="auto"/>
      </w:pPr>
      <w:r>
        <w:separator/>
      </w:r>
    </w:p>
  </w:endnote>
  <w:endnote w:type="continuationSeparator" w:id="0">
    <w:p w:rsidR="004C3385" w:rsidRDefault="004C3385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3385" w:rsidRDefault="004C33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F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3385" w:rsidRDefault="004C33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3385" w:rsidRDefault="004C33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3385" w:rsidRDefault="004C33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385" w:rsidRDefault="004C3385" w:rsidP="000A3AEA">
      <w:pPr>
        <w:spacing w:after="0" w:line="240" w:lineRule="auto"/>
      </w:pPr>
      <w:r>
        <w:separator/>
      </w:r>
    </w:p>
  </w:footnote>
  <w:footnote w:type="continuationSeparator" w:id="0">
    <w:p w:rsidR="004C3385" w:rsidRDefault="004C3385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385" w:rsidRPr="000A3AEA" w:rsidRDefault="004C3385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EndPr/>
      <w:sdtContent>
        <w:r w:rsidR="00C40F5A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4C3385" w:rsidRDefault="004C3385" w:rsidP="007263CC">
    <w:pPr>
      <w:pStyle w:val="Header"/>
      <w:jc w:val="center"/>
      <w:rPr>
        <w:sz w:val="20"/>
        <w:szCs w:val="20"/>
      </w:rPr>
    </w:pPr>
    <w:r w:rsidRPr="00913027">
      <w:rPr>
        <w:sz w:val="20"/>
        <w:szCs w:val="20"/>
      </w:rPr>
      <w:t xml:space="preserve">Optimal </w:t>
    </w:r>
    <w:r>
      <w:rPr>
        <w:sz w:val="20"/>
        <w:szCs w:val="20"/>
      </w:rPr>
      <w:t>Metadata</w:t>
    </w:r>
    <w:r w:rsidRPr="00913027">
      <w:rPr>
        <w:sz w:val="20"/>
        <w:szCs w:val="20"/>
      </w:rPr>
      <w:t xml:space="preserve"> Guidelines</w:t>
    </w:r>
    <w:r>
      <w:rPr>
        <w:sz w:val="20"/>
        <w:szCs w:val="20"/>
      </w:rPr>
      <w:t xml:space="preserve"> for Address and Feature Data</w:t>
    </w:r>
  </w:p>
  <w:p w:rsidR="004C3385" w:rsidRDefault="004C3385" w:rsidP="007263CC">
    <w:pPr>
      <w:pStyle w:val="Header"/>
      <w:jc w:val="center"/>
      <w:rPr>
        <w:sz w:val="20"/>
        <w:szCs w:val="20"/>
      </w:rPr>
    </w:pPr>
  </w:p>
  <w:p w:rsidR="004C3385" w:rsidRDefault="004C3385" w:rsidP="007263CC">
    <w:pPr>
      <w:pStyle w:val="Header"/>
      <w:jc w:val="center"/>
      <w:rPr>
        <w:sz w:val="20"/>
        <w:szCs w:val="20"/>
      </w:rPr>
    </w:pPr>
  </w:p>
  <w:p w:rsidR="004C3385" w:rsidRPr="007A265E" w:rsidRDefault="004C3385" w:rsidP="007263CC">
    <w:pPr>
      <w:pStyle w:val="Header"/>
      <w:jc w:val="center"/>
      <w:rPr>
        <w:sz w:val="20"/>
        <w:szCs w:val="20"/>
      </w:rPr>
    </w:pPr>
  </w:p>
  <w:p w:rsidR="004C3385" w:rsidRDefault="004C33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385" w:rsidRPr="000A3AEA" w:rsidRDefault="004C3385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4C3385" w:rsidRDefault="004C3385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4C3385" w:rsidRDefault="004C33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3E3E"/>
    <w:rsid w:val="000256D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3C96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699C"/>
    <w:rsid w:val="001C76E8"/>
    <w:rsid w:val="001D0D14"/>
    <w:rsid w:val="001D1663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385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FC7"/>
    <w:rsid w:val="006A59F7"/>
    <w:rsid w:val="006A6A92"/>
    <w:rsid w:val="006B04E1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3176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964"/>
    <w:rsid w:val="00A03D24"/>
    <w:rsid w:val="00A03F11"/>
    <w:rsid w:val="00A04C16"/>
    <w:rsid w:val="00A04D7E"/>
    <w:rsid w:val="00A0534F"/>
    <w:rsid w:val="00A05BEF"/>
    <w:rsid w:val="00A0647C"/>
    <w:rsid w:val="00A06748"/>
    <w:rsid w:val="00A076D6"/>
    <w:rsid w:val="00A11939"/>
    <w:rsid w:val="00A11FC1"/>
    <w:rsid w:val="00A15590"/>
    <w:rsid w:val="00A15FA2"/>
    <w:rsid w:val="00A170F7"/>
    <w:rsid w:val="00A2016B"/>
    <w:rsid w:val="00A20B49"/>
    <w:rsid w:val="00A20CBA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118D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0F5A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2AF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59A0"/>
    <w:rsid w:val="00FD7017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gdc.gov/metadata/geospatial-metadata-tool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gic.org/gis-inventory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fgdc.gov/metadat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481F4-25D1-4366-8C11-00569AC4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F7FA0611.dotm</Template>
  <TotalTime>0</TotalTime>
  <Pages>4</Pages>
  <Words>1655</Words>
  <Characters>9434</Characters>
  <Application>Microsoft Office Word</Application>
  <DocSecurity>4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Matthew J McCready</cp:lastModifiedBy>
  <cp:revision>2</cp:revision>
  <cp:lastPrinted>2012-08-29T14:53:00Z</cp:lastPrinted>
  <dcterms:created xsi:type="dcterms:W3CDTF">2012-09-05T18:06:00Z</dcterms:created>
  <dcterms:modified xsi:type="dcterms:W3CDTF">2012-09-05T18:06:00Z</dcterms:modified>
</cp:coreProperties>
</file>