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3CC" w:rsidRDefault="00C47560" w:rsidP="00CC1B66">
      <w:p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A5084B" wp14:editId="273BDBF2">
                <wp:simplePos x="0" y="0"/>
                <wp:positionH relativeFrom="column">
                  <wp:posOffset>-59055</wp:posOffset>
                </wp:positionH>
                <wp:positionV relativeFrom="paragraph">
                  <wp:posOffset>-527050</wp:posOffset>
                </wp:positionV>
                <wp:extent cx="819150" cy="361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4D03" w:rsidRPr="000E0C13" w:rsidRDefault="001C699C" w:rsidP="007263CC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August 29, 2012 v0.2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4.65pt;margin-top:-41.5pt;width:64.5pt;height:2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" filled="f" stroked="f" strokeweight=".5pt">
                <v:textbox>
                  <w:txbxContent>
                    <w:p w:rsidR="00134D03" w:rsidRPr="000E0C13" w:rsidRDefault="001C699C" w:rsidP="007263CC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August 29</w:t>
                      </w:r>
                      <w:bookmarkStart w:id="1" w:name="_GoBack"/>
                      <w:bookmarkEnd w:id="1"/>
                      <w:r>
                        <w:rPr>
                          <w:sz w:val="16"/>
                          <w:szCs w:val="16"/>
                        </w:rPr>
                        <w:t>, 2012 v0.2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18"/>
          <w:szCs w:val="18"/>
        </w:rPr>
        <w:drawing>
          <wp:anchor distT="0" distB="0" distL="114300" distR="114300" simplePos="0" relativeHeight="251664384" behindDoc="0" locked="0" layoutInCell="1" allowOverlap="1" wp14:anchorId="3E719D51" wp14:editId="27AD146E">
            <wp:simplePos x="0" y="0"/>
            <wp:positionH relativeFrom="column">
              <wp:posOffset>5440842</wp:posOffset>
            </wp:positionH>
            <wp:positionV relativeFrom="paragraph">
              <wp:posOffset>-617855</wp:posOffset>
            </wp:positionV>
            <wp:extent cx="962025" cy="46672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3A8A" w:rsidRDefault="00097457" w:rsidP="007A139A">
      <w:pPr>
        <w:pStyle w:val="CommentText"/>
        <w:spacing w:after="0"/>
      </w:pPr>
      <w:r w:rsidRPr="006554C1">
        <w:rPr>
          <w:rFonts w:cstheme="minorHAnsi"/>
        </w:rPr>
        <w:t xml:space="preserve">As a part of the U.S. Census Bureau's Geographic Support System Initiative (GSS-I), the Census Bureau is committed to accepting data from our partners beginning in fiscal year 2013. </w:t>
      </w:r>
      <w:r w:rsidR="006554C1" w:rsidRPr="006554C1">
        <w:rPr>
          <w:rFonts w:cstheme="minorHAnsi"/>
        </w:rPr>
        <w:t xml:space="preserve"> The following are the elements</w:t>
      </w:r>
      <w:r w:rsidR="00E552AF">
        <w:rPr>
          <w:rFonts w:cstheme="minorHAnsi"/>
        </w:rPr>
        <w:t xml:space="preserve"> the</w:t>
      </w:r>
      <w:r w:rsidR="006554C1" w:rsidRPr="006554C1">
        <w:rPr>
          <w:rFonts w:cstheme="minorHAnsi"/>
        </w:rPr>
        <w:t xml:space="preserve"> Census </w:t>
      </w:r>
      <w:r w:rsidR="00E552AF">
        <w:rPr>
          <w:rFonts w:cstheme="minorHAnsi"/>
        </w:rPr>
        <w:t xml:space="preserve">Bureau </w:t>
      </w:r>
      <w:r w:rsidR="006554C1" w:rsidRPr="006554C1">
        <w:rPr>
          <w:rFonts w:cstheme="minorHAnsi"/>
        </w:rPr>
        <w:t>requires in the F</w:t>
      </w:r>
      <w:r w:rsidR="005D7F6C">
        <w:rPr>
          <w:rFonts w:cstheme="minorHAnsi"/>
        </w:rPr>
        <w:t xml:space="preserve">ederal </w:t>
      </w:r>
      <w:r w:rsidR="006554C1" w:rsidRPr="006554C1">
        <w:rPr>
          <w:rFonts w:cstheme="minorHAnsi"/>
        </w:rPr>
        <w:t>G</w:t>
      </w:r>
      <w:r w:rsidR="005D7F6C">
        <w:rPr>
          <w:rFonts w:cstheme="minorHAnsi"/>
        </w:rPr>
        <w:t xml:space="preserve">eographic </w:t>
      </w:r>
      <w:r w:rsidR="006554C1" w:rsidRPr="006554C1">
        <w:rPr>
          <w:rFonts w:cstheme="minorHAnsi"/>
        </w:rPr>
        <w:t>D</w:t>
      </w:r>
      <w:r w:rsidR="005D7F6C">
        <w:rPr>
          <w:rFonts w:cstheme="minorHAnsi"/>
        </w:rPr>
        <w:t>ata Committee</w:t>
      </w:r>
      <w:r w:rsidR="00586AE8">
        <w:rPr>
          <w:rFonts w:cstheme="minorHAnsi"/>
        </w:rPr>
        <w:t>’s</w:t>
      </w:r>
      <w:r w:rsidR="005D7F6C">
        <w:rPr>
          <w:rFonts w:cstheme="minorHAnsi"/>
        </w:rPr>
        <w:t xml:space="preserve"> </w:t>
      </w:r>
      <w:r w:rsidR="005D7F6C" w:rsidRPr="00586AE8">
        <w:rPr>
          <w:i/>
        </w:rPr>
        <w:t>Content Standard for Digital Geospatial Metadata</w:t>
      </w:r>
      <w:r w:rsidR="005D7F6C" w:rsidRPr="005D7F6C">
        <w:t xml:space="preserve"> (CSDGM)</w:t>
      </w:r>
      <w:r w:rsidR="00F912C3">
        <w:rPr>
          <w:rFonts w:cstheme="minorHAnsi"/>
        </w:rPr>
        <w:t xml:space="preserve"> file that accompanies the </w:t>
      </w:r>
      <w:r w:rsidR="00E552AF">
        <w:rPr>
          <w:rFonts w:cstheme="minorHAnsi"/>
        </w:rPr>
        <w:t>data</w:t>
      </w:r>
      <w:r w:rsidR="00F912C3">
        <w:rPr>
          <w:rFonts w:cstheme="minorHAnsi"/>
        </w:rPr>
        <w:t xml:space="preserve"> file. This file describes </w:t>
      </w:r>
      <w:r w:rsidR="00F912C3">
        <w:t>information about the entity responsible for the maintenance</w:t>
      </w:r>
      <w:r w:rsidR="00E552AF">
        <w:t xml:space="preserve"> of</w:t>
      </w:r>
      <w:r w:rsidR="00F912C3">
        <w:t xml:space="preserve"> the </w:t>
      </w:r>
      <w:r w:rsidR="00E552AF">
        <w:t>data</w:t>
      </w:r>
      <w:r w:rsidR="00F912C3">
        <w:t xml:space="preserve">, use restrictions, data lineage information, known data defects and a description of the geographic area the data represents.  </w:t>
      </w:r>
    </w:p>
    <w:p w:rsidR="00586AE8" w:rsidRDefault="00586AE8" w:rsidP="007A139A">
      <w:pPr>
        <w:pStyle w:val="CommentText"/>
        <w:spacing w:after="0"/>
      </w:pPr>
    </w:p>
    <w:p w:rsidR="00586AE8" w:rsidRDefault="00586AE8" w:rsidP="007A139A">
      <w:pPr>
        <w:pStyle w:val="CommentText"/>
        <w:spacing w:after="0"/>
      </w:pPr>
      <w:r>
        <w:t xml:space="preserve">Please note that the projection elements listed below are </w:t>
      </w:r>
      <w:r w:rsidR="00A20CBA">
        <w:t>examples</w:t>
      </w:r>
      <w:r>
        <w:t xml:space="preserve"> only. If you use a different projection than tho</w:t>
      </w:r>
      <w:r w:rsidR="00A20CBA">
        <w:t>se listed below, please provide the specific values for the chosen projection</w:t>
      </w:r>
      <w:r>
        <w:t>.</w:t>
      </w:r>
      <w:r w:rsidR="00F67816">
        <w:t xml:space="preserve">  Examples of FGDC CSDGM files are also included in this packet.</w:t>
      </w:r>
      <w:r w:rsidR="00A20CBA">
        <w:t xml:space="preserve"> For </w:t>
      </w:r>
      <w:proofErr w:type="spellStart"/>
      <w:proofErr w:type="gramStart"/>
      <w:r w:rsidR="00A20CBA">
        <w:t>mor</w:t>
      </w:r>
      <w:proofErr w:type="spellEnd"/>
      <w:proofErr w:type="gramEnd"/>
      <w:r w:rsidR="00A20CBA">
        <w:t xml:space="preserve"> information on the FGDC CSDGM and tools used to create metadata files, go to </w:t>
      </w:r>
      <w:hyperlink r:id="rId10" w:history="1">
        <w:r w:rsidR="00193C96" w:rsidRPr="00256009">
          <w:rPr>
            <w:rStyle w:val="Hyperlink"/>
          </w:rPr>
          <w:t>http://www.fgdc.gov/metadata</w:t>
        </w:r>
      </w:hyperlink>
      <w:r w:rsidR="00A20CBA">
        <w:t>.</w:t>
      </w:r>
    </w:p>
    <w:p w:rsidR="006554C1" w:rsidRPr="00464C02" w:rsidRDefault="006554C1" w:rsidP="007A139A">
      <w:pPr>
        <w:pStyle w:val="CommentText"/>
        <w:spacing w:after="0"/>
      </w:pPr>
      <w:bookmarkStart w:id="0" w:name="_GoBack"/>
      <w:bookmarkEnd w:id="0"/>
    </w:p>
    <w:p w:rsidR="00DD3A8A" w:rsidRPr="000C1702" w:rsidRDefault="00DD3A8A" w:rsidP="00DD3A8A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0C1702">
        <w:rPr>
          <w:rFonts w:cstheme="minorHAnsi"/>
          <w:b/>
          <w:sz w:val="18"/>
          <w:szCs w:val="18"/>
        </w:rPr>
        <w:t>FGDC Documents Referenced</w:t>
      </w:r>
    </w:p>
    <w:p w:rsidR="00DD3A8A" w:rsidRPr="00A22780" w:rsidRDefault="00DD3A8A" w:rsidP="00DD3A8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  <w:u w:val="single"/>
        </w:rPr>
        <w:t>Document Number</w:t>
      </w:r>
      <w:r w:rsidRPr="00A22780">
        <w:rPr>
          <w:sz w:val="18"/>
          <w:szCs w:val="18"/>
          <w:u w:val="single"/>
        </w:rPr>
        <w:t xml:space="preserve"> </w:t>
      </w:r>
      <w:r>
        <w:rPr>
          <w:sz w:val="18"/>
          <w:szCs w:val="18"/>
        </w:rPr>
        <w:tab/>
      </w:r>
      <w:r w:rsidRPr="00A22780">
        <w:rPr>
          <w:sz w:val="18"/>
          <w:szCs w:val="18"/>
          <w:u w:val="single"/>
        </w:rPr>
        <w:t>Document Name</w:t>
      </w:r>
    </w:p>
    <w:p w:rsidR="00DD3A8A" w:rsidRPr="00A22780" w:rsidRDefault="00DD3A8A" w:rsidP="00DD3A8A">
      <w:pPr>
        <w:spacing w:after="0" w:line="240" w:lineRule="auto"/>
        <w:rPr>
          <w:sz w:val="18"/>
          <w:szCs w:val="18"/>
        </w:rPr>
      </w:pPr>
      <w:r w:rsidRPr="00A22780">
        <w:rPr>
          <w:sz w:val="18"/>
          <w:szCs w:val="18"/>
        </w:rPr>
        <w:t>FGDC-STD-001-1998</w:t>
      </w:r>
      <w:r w:rsidRPr="00A22780">
        <w:rPr>
          <w:sz w:val="18"/>
          <w:szCs w:val="18"/>
        </w:rPr>
        <w:tab/>
        <w:t>Content Standard for Digital Geospatial Metadata</w:t>
      </w:r>
      <w:r w:rsidR="00AC23F2">
        <w:rPr>
          <w:sz w:val="18"/>
          <w:szCs w:val="18"/>
        </w:rPr>
        <w:t xml:space="preserve"> (CSDGM)</w:t>
      </w:r>
    </w:p>
    <w:p w:rsidR="0016317C" w:rsidRDefault="0016317C" w:rsidP="0016317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8"/>
        </w:rPr>
      </w:pPr>
    </w:p>
    <w:p w:rsidR="0016317C" w:rsidRPr="00D14B3E" w:rsidRDefault="00B94A61" w:rsidP="0016317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Identification</w:t>
      </w:r>
      <w:r w:rsidR="0016317C" w:rsidRPr="00D14B3E">
        <w:rPr>
          <w:rFonts w:asciiTheme="minorHAnsi" w:hAnsiTheme="minorHAnsi" w:cstheme="minorHAnsi"/>
          <w:b/>
          <w:i w:val="0"/>
          <w:sz w:val="18"/>
          <w:szCs w:val="16"/>
        </w:rPr>
        <w:t xml:space="preserve"> Information</w:t>
      </w:r>
    </w:p>
    <w:tbl>
      <w:tblPr>
        <w:tblW w:w="11095" w:type="dxa"/>
        <w:jc w:val="center"/>
        <w:tblInd w:w="-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8"/>
        <w:gridCol w:w="1260"/>
        <w:gridCol w:w="1317"/>
      </w:tblGrid>
      <w:tr w:rsidR="0016317C" w:rsidRPr="00D14B3E" w:rsidTr="00E61B66">
        <w:trPr>
          <w:trHeight w:val="503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16317C" w:rsidRPr="00D14B3E" w:rsidRDefault="0016317C" w:rsidP="00DD6656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1C699C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16317C" w:rsidRPr="00D14B3E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16317C" w:rsidRPr="00D14B3E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B94A61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Citation Information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Originator</w:t>
            </w:r>
            <w:r w:rsidR="00F67816">
              <w:rPr>
                <w:rFonts w:cstheme="minorHAnsi"/>
                <w:sz w:val="18"/>
                <w:szCs w:val="16"/>
              </w:rPr>
              <w:t xml:space="preserve"> (The name of the organization that developed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origin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8.1</w:t>
            </w: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Publication Date</w:t>
            </w:r>
            <w:r w:rsidR="00F67816">
              <w:rPr>
                <w:rFonts w:cstheme="minorHAnsi"/>
                <w:sz w:val="18"/>
                <w:szCs w:val="16"/>
              </w:rPr>
              <w:t xml:space="preserve"> (The date the address information was released)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pubdate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8.2</w:t>
            </w: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Title</w:t>
            </w:r>
            <w:r w:rsidR="00F67816">
              <w:rPr>
                <w:rFonts w:cstheme="minorHAnsi"/>
                <w:sz w:val="18"/>
                <w:szCs w:val="16"/>
              </w:rPr>
              <w:t xml:space="preserve"> (The name of the address product being released)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title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8.4</w:t>
            </w:r>
          </w:p>
        </w:tc>
      </w:tr>
      <w:tr w:rsidR="00B94A61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Abstract</w:t>
            </w:r>
            <w:r w:rsidR="00F67816">
              <w:rPr>
                <w:rFonts w:cstheme="minorHAnsi"/>
                <w:sz w:val="18"/>
                <w:szCs w:val="16"/>
              </w:rPr>
              <w:t xml:space="preserve"> (A brief summary of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abstract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1.2.1</w:t>
            </w: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Purpose</w:t>
            </w:r>
            <w:r w:rsidR="00F67816">
              <w:rPr>
                <w:rFonts w:cstheme="minorHAnsi"/>
                <w:sz w:val="18"/>
                <w:szCs w:val="16"/>
              </w:rPr>
              <w:t xml:space="preserve"> (Reason why the file was developed)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purpose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1.2.2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Time Period of Content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Beginning Date</w:t>
            </w:r>
            <w:r w:rsidR="007F58C9">
              <w:rPr>
                <w:rFonts w:cstheme="minorHAnsi"/>
                <w:sz w:val="18"/>
                <w:szCs w:val="16"/>
              </w:rPr>
              <w:t xml:space="preserve"> (The start date of the period the addresses cover)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begdate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9.3.1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7F58C9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Ending Date</w:t>
            </w:r>
            <w:r w:rsidR="007F58C9">
              <w:rPr>
                <w:rFonts w:cstheme="minorHAnsi"/>
                <w:sz w:val="18"/>
                <w:szCs w:val="16"/>
              </w:rPr>
              <w:t xml:space="preserve"> (The end date of the period the addresses cover)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enddate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9.3.3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7F58C9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Currentness Reference</w:t>
            </w:r>
            <w:r w:rsidR="007F58C9">
              <w:rPr>
                <w:rFonts w:cstheme="minorHAnsi"/>
                <w:sz w:val="18"/>
                <w:szCs w:val="16"/>
              </w:rPr>
              <w:t xml:space="preserve"> (Basis on which the Beginning Date and Ending Date are  determined 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current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1.3.1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Status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Progress</w:t>
            </w:r>
            <w:r w:rsidR="007F58C9">
              <w:rPr>
                <w:rFonts w:cstheme="minorHAnsi"/>
                <w:sz w:val="18"/>
                <w:szCs w:val="16"/>
              </w:rPr>
              <w:t xml:space="preserve"> (The state of the product. It can either be “Complete”, “In work” or “planned”.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progress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1.4.1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Maintenance and Update Frequency</w:t>
            </w:r>
            <w:r w:rsidR="007F58C9">
              <w:rPr>
                <w:rFonts w:cstheme="minorHAnsi"/>
                <w:sz w:val="18"/>
                <w:szCs w:val="16"/>
              </w:rPr>
              <w:t xml:space="preserve"> (The frequency with which changes and additions are made</w:t>
            </w:r>
            <w:r w:rsidR="00405A07">
              <w:rPr>
                <w:rFonts w:cstheme="minorHAnsi"/>
                <w:sz w:val="18"/>
                <w:szCs w:val="16"/>
              </w:rPr>
              <w:t>)</w:t>
            </w:r>
            <w:r w:rsidR="007F58C9">
              <w:rPr>
                <w:rFonts w:cstheme="minorHAnsi"/>
                <w:sz w:val="18"/>
                <w:szCs w:val="16"/>
              </w:rPr>
              <w:t xml:space="preserve"> to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update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1.4.2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Bounding Coordinates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West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western most coordinate of coverage in decimal degrees)</w:t>
            </w:r>
            <w:r w:rsidR="00405A07">
              <w:rPr>
                <w:rFonts w:cstheme="minorHAnsi"/>
                <w:sz w:val="18"/>
                <w:szCs w:val="16"/>
              </w:rPr>
              <w:br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westbc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East Bounding Coordinate</w:t>
            </w:r>
            <w:r w:rsidR="00405A07">
              <w:rPr>
                <w:rFonts w:cstheme="minorHAnsi"/>
                <w:sz w:val="18"/>
                <w:szCs w:val="16"/>
              </w:rPr>
              <w:t>(The eastern most coordinate of coverage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eastbc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1.5.1.2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North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northern most coordinate of coverage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northbc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1.5.1.3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South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</w:t>
            </w:r>
            <w:r w:rsidR="00A20CBA">
              <w:rPr>
                <w:rFonts w:cstheme="minorHAnsi"/>
                <w:sz w:val="18"/>
                <w:szCs w:val="16"/>
              </w:rPr>
              <w:t>southernmost</w:t>
            </w:r>
            <w:r w:rsidR="00405A07">
              <w:rPr>
                <w:rFonts w:cstheme="minorHAnsi"/>
                <w:sz w:val="18"/>
                <w:szCs w:val="16"/>
              </w:rPr>
              <w:t xml:space="preserve"> coordinate of coverage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southbc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1.5.1.4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Theme Keywords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Theme Keyword Thesaurus</w:t>
            </w:r>
            <w:r w:rsidR="00E61B66">
              <w:rPr>
                <w:rFonts w:cstheme="minorHAnsi"/>
                <w:sz w:val="18"/>
                <w:szCs w:val="16"/>
              </w:rPr>
              <w:t xml:space="preserve"> (A reference </w:t>
            </w:r>
            <w:r w:rsidR="00A20CBA">
              <w:rPr>
                <w:rFonts w:cstheme="minorHAnsi"/>
                <w:sz w:val="18"/>
                <w:szCs w:val="16"/>
              </w:rPr>
              <w:t>to a</w:t>
            </w:r>
            <w:r w:rsidR="00E61B66">
              <w:rPr>
                <w:rFonts w:cstheme="minorHAnsi"/>
                <w:sz w:val="18"/>
                <w:szCs w:val="16"/>
              </w:rPr>
              <w:t xml:space="preserve"> formally registered thesaurus. If none is used, the value is “none”)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themekt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1.6.1.1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Theme Keyword</w:t>
            </w:r>
            <w:r w:rsidR="00E61B66">
              <w:rPr>
                <w:rFonts w:cstheme="minorHAnsi"/>
                <w:sz w:val="18"/>
                <w:szCs w:val="16"/>
              </w:rPr>
              <w:t xml:space="preserve"> (A common-use word or phrase to describe the product. An example would be “address”)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themekey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1.6.1.2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Place Keywords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Place Keyword Thesaurus</w:t>
            </w:r>
            <w:r w:rsidR="00AA6F56">
              <w:rPr>
                <w:rFonts w:cstheme="minorHAnsi"/>
                <w:sz w:val="18"/>
                <w:szCs w:val="16"/>
              </w:rPr>
              <w:t xml:space="preserve"> (A reference </w:t>
            </w:r>
            <w:r w:rsidR="00A20CBA">
              <w:rPr>
                <w:rFonts w:cstheme="minorHAnsi"/>
                <w:sz w:val="18"/>
                <w:szCs w:val="16"/>
              </w:rPr>
              <w:t>to a</w:t>
            </w:r>
            <w:r w:rsidR="00AA6F56">
              <w:rPr>
                <w:rFonts w:cstheme="minorHAnsi"/>
                <w:sz w:val="18"/>
                <w:szCs w:val="16"/>
              </w:rPr>
              <w:t xml:space="preserve"> formally registered thesaurus. If none is used, the value is “none”)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placekt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1.6.2.1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Place Keyword</w:t>
            </w:r>
            <w:r w:rsidR="00AA6F56">
              <w:rPr>
                <w:rFonts w:cstheme="minorHAnsi"/>
                <w:sz w:val="18"/>
                <w:szCs w:val="16"/>
              </w:rPr>
              <w:t xml:space="preserve"> (The geographic name of a location described by the product.)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placekey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1.6.2.2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Constraints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Access Constraints</w:t>
            </w:r>
            <w:r w:rsidR="00AA6F56">
              <w:rPr>
                <w:rFonts w:cstheme="minorHAnsi"/>
                <w:sz w:val="18"/>
                <w:szCs w:val="16"/>
              </w:rPr>
              <w:t xml:space="preserve"> (</w:t>
            </w:r>
            <w:r w:rsidR="00F0593B">
              <w:rPr>
                <w:rFonts w:cstheme="minorHAnsi"/>
                <w:sz w:val="18"/>
                <w:szCs w:val="16"/>
              </w:rPr>
              <w:t>Any legal restrictions on accessing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accconst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1.7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Use Constraints</w:t>
            </w:r>
            <w:r w:rsidR="00F0593B">
              <w:rPr>
                <w:rFonts w:cstheme="minorHAnsi"/>
                <w:sz w:val="18"/>
                <w:szCs w:val="16"/>
              </w:rPr>
              <w:t xml:space="preserve"> (Any legal restrictions on using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useconst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1.8</w:t>
            </w:r>
          </w:p>
        </w:tc>
      </w:tr>
    </w:tbl>
    <w:p w:rsidR="0032295F" w:rsidRDefault="0032295F" w:rsidP="00CF280A">
      <w:pPr>
        <w:spacing w:after="0" w:line="240" w:lineRule="auto"/>
        <w:rPr>
          <w:rFonts w:eastAsia="Times New Roman" w:cstheme="minorHAnsi"/>
          <w:b/>
          <w:sz w:val="18"/>
          <w:szCs w:val="16"/>
        </w:rPr>
      </w:pPr>
    </w:p>
    <w:p w:rsidR="005E0AE8" w:rsidRPr="00D14B3E" w:rsidRDefault="005E0AE8" w:rsidP="005E0AE8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Data Quality Information</w:t>
      </w:r>
    </w:p>
    <w:tbl>
      <w:tblPr>
        <w:tblW w:w="11087" w:type="dxa"/>
        <w:jc w:val="center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4"/>
        <w:gridCol w:w="1260"/>
        <w:gridCol w:w="1313"/>
      </w:tblGrid>
      <w:tr w:rsidR="005E0AE8" w:rsidRPr="00D14B3E" w:rsidTr="00E61B66">
        <w:trPr>
          <w:trHeight w:val="503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5E0AE8" w:rsidRPr="00D14B3E" w:rsidRDefault="005E0AE8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5E0AE8" w:rsidRPr="00D14B3E" w:rsidRDefault="005E0AE8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E0AE8" w:rsidRPr="00D14B3E" w:rsidRDefault="005E0AE8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5E0AE8" w:rsidRPr="0032295F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Quality Reports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Logical Consistency Report</w:t>
            </w:r>
            <w:r w:rsidR="00F0593B">
              <w:rPr>
                <w:rFonts w:cstheme="minorHAnsi"/>
                <w:sz w:val="18"/>
                <w:szCs w:val="16"/>
              </w:rPr>
              <w:t xml:space="preserve"> (Details of the tests performed on the address data)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logic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2.2</w:t>
            </w: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lastRenderedPageBreak/>
              <w:t>Completeness Report</w:t>
            </w:r>
            <w:r w:rsidR="00F0593B">
              <w:rPr>
                <w:rFonts w:cstheme="minorHAnsi"/>
                <w:sz w:val="18"/>
                <w:szCs w:val="16"/>
              </w:rPr>
              <w:t xml:space="preserve"> (information about </w:t>
            </w:r>
            <w:r w:rsidR="00A20CBA">
              <w:rPr>
                <w:rFonts w:cstheme="minorHAnsi"/>
                <w:sz w:val="18"/>
                <w:szCs w:val="16"/>
              </w:rPr>
              <w:t>omissions</w:t>
            </w:r>
            <w:r w:rsidR="00F0593B">
              <w:rPr>
                <w:rFonts w:cstheme="minorHAnsi"/>
                <w:sz w:val="18"/>
                <w:szCs w:val="16"/>
              </w:rPr>
              <w:t xml:space="preserve">, selection criteria used to develop address data)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complete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2.3</w:t>
            </w:r>
          </w:p>
        </w:tc>
      </w:tr>
      <w:tr w:rsidR="005E0AE8" w:rsidRPr="0032295F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Process Steps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Process Description</w:t>
            </w:r>
            <w:r w:rsidR="00F0593B">
              <w:rPr>
                <w:rFonts w:cstheme="minorHAnsi"/>
                <w:sz w:val="18"/>
                <w:szCs w:val="16"/>
              </w:rPr>
              <w:t xml:space="preserve"> (</w:t>
            </w:r>
            <w:r w:rsidR="00C0050E">
              <w:rPr>
                <w:rFonts w:cstheme="minorHAnsi"/>
                <w:sz w:val="18"/>
                <w:szCs w:val="16"/>
              </w:rPr>
              <w:t>An explanation of how the address data was processed)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procdesc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2.5.2.1</w:t>
            </w: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Process Date</w:t>
            </w:r>
            <w:r w:rsidR="00C0050E">
              <w:rPr>
                <w:rFonts w:cstheme="minorHAnsi"/>
                <w:sz w:val="18"/>
                <w:szCs w:val="16"/>
              </w:rPr>
              <w:t xml:space="preserve"> (The date the process described under Process Description was completed)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procdate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2.5.2.3</w:t>
            </w:r>
          </w:p>
        </w:tc>
      </w:tr>
    </w:tbl>
    <w:p w:rsidR="005E0AE8" w:rsidRDefault="005E0AE8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D14B3E" w:rsidRPr="00D14B3E" w:rsidRDefault="00D14B3E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Entity and Attribute Information</w:t>
      </w:r>
    </w:p>
    <w:tbl>
      <w:tblPr>
        <w:tblW w:w="11008" w:type="dxa"/>
        <w:jc w:val="center"/>
        <w:tblInd w:w="-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"/>
        <w:gridCol w:w="8469"/>
        <w:gridCol w:w="1313"/>
        <w:gridCol w:w="55"/>
        <w:gridCol w:w="1152"/>
      </w:tblGrid>
      <w:tr w:rsidR="00D14B3E" w:rsidRPr="00D14B3E" w:rsidTr="00AA6F56">
        <w:trPr>
          <w:trHeight w:val="503"/>
          <w:jc w:val="center"/>
        </w:trPr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D14B3E" w:rsidRPr="00D14B3E" w:rsidRDefault="00D14B3E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D14B3E" w:rsidRPr="00D14B3E" w:rsidTr="00AA6F56">
        <w:trPr>
          <w:gridBefore w:val="1"/>
          <w:wBefore w:w="19" w:type="dxa"/>
          <w:trHeight w:hRule="exact" w:val="216"/>
          <w:jc w:val="center"/>
        </w:trPr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Entity and Attribute Overview</w:t>
            </w:r>
            <w:r w:rsidR="00C0050E">
              <w:rPr>
                <w:rFonts w:cstheme="minorHAnsi"/>
                <w:sz w:val="18"/>
                <w:szCs w:val="16"/>
              </w:rPr>
              <w:t xml:space="preserve"> (</w:t>
            </w:r>
            <w:r w:rsidR="00765A4A">
              <w:rPr>
                <w:rFonts w:cstheme="minorHAnsi"/>
                <w:sz w:val="18"/>
                <w:szCs w:val="16"/>
              </w:rPr>
              <w:t>A detailed summary of the entity types, attributes and values in the address file)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eaover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5.2.1</w:t>
            </w:r>
          </w:p>
        </w:tc>
      </w:tr>
      <w:tr w:rsidR="00D14B3E" w:rsidRPr="00D14B3E" w:rsidTr="00AA6F56">
        <w:trPr>
          <w:gridBefore w:val="1"/>
          <w:wBefore w:w="19" w:type="dxa"/>
          <w:trHeight w:hRule="exact" w:val="216"/>
          <w:jc w:val="center"/>
        </w:trPr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Entity and Attribute Detail Citation</w:t>
            </w:r>
            <w:r w:rsidR="00765A4A">
              <w:rPr>
                <w:rFonts w:cstheme="minorHAnsi"/>
                <w:sz w:val="18"/>
                <w:szCs w:val="16"/>
              </w:rPr>
              <w:t xml:space="preserve"> (A reference to the complete description of the entity types and values)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eadetcit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5.2.2</w:t>
            </w:r>
          </w:p>
        </w:tc>
      </w:tr>
    </w:tbl>
    <w:p w:rsidR="00D14B3E" w:rsidRPr="00D14B3E" w:rsidRDefault="00D14B3E" w:rsidP="00D14B3E">
      <w:pPr>
        <w:pStyle w:val="CommentText"/>
        <w:spacing w:after="0"/>
        <w:rPr>
          <w:rFonts w:cstheme="minorHAnsi"/>
          <w:sz w:val="18"/>
          <w:szCs w:val="16"/>
        </w:rPr>
      </w:pPr>
    </w:p>
    <w:p w:rsidR="00D14B3E" w:rsidRPr="00D14B3E" w:rsidRDefault="00D14B3E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Contact Information</w:t>
      </w:r>
    </w:p>
    <w:tbl>
      <w:tblPr>
        <w:tblW w:w="0" w:type="auto"/>
        <w:jc w:val="center"/>
        <w:tblInd w:w="-1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460"/>
        <w:gridCol w:w="1260"/>
        <w:gridCol w:w="1152"/>
      </w:tblGrid>
      <w:tr w:rsidR="00D14B3E" w:rsidRPr="00D14B3E" w:rsidTr="00E56E84">
        <w:trPr>
          <w:trHeight w:val="503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D14B3E" w:rsidRPr="00D14B3E" w:rsidRDefault="00D14B3E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Organization</w:t>
            </w:r>
            <w:r w:rsidR="00765A4A">
              <w:rPr>
                <w:rFonts w:cstheme="minorHAnsi"/>
                <w:sz w:val="18"/>
                <w:szCs w:val="16"/>
              </w:rPr>
              <w:t xml:space="preserve"> (The name of the organization that is responsible for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cntorg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10.2.1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 Type</w:t>
            </w:r>
            <w:r w:rsidR="00765A4A">
              <w:rPr>
                <w:rFonts w:cstheme="minorHAnsi"/>
                <w:sz w:val="18"/>
                <w:szCs w:val="16"/>
              </w:rPr>
              <w:t xml:space="preserve"> (</w:t>
            </w:r>
            <w:r w:rsidR="00061A8D">
              <w:rPr>
                <w:rFonts w:cstheme="minorHAnsi"/>
                <w:sz w:val="18"/>
                <w:szCs w:val="16"/>
              </w:rPr>
              <w:t>The type of address described by the Address element. This is usually ‘mailing’)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addrtype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10.4.1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</w:t>
            </w:r>
            <w:r w:rsidR="00061A8D">
              <w:rPr>
                <w:rFonts w:cstheme="minorHAnsi"/>
                <w:sz w:val="18"/>
                <w:szCs w:val="16"/>
              </w:rPr>
              <w:t xml:space="preserve"> (The  street address of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10.4.2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City</w:t>
            </w:r>
            <w:r w:rsidR="00061A8D">
              <w:rPr>
                <w:rFonts w:cstheme="minorHAnsi"/>
                <w:sz w:val="18"/>
                <w:szCs w:val="16"/>
              </w:rPr>
              <w:t xml:space="preserve"> (The city the contact organization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city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10.4.3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State or Province</w:t>
            </w:r>
            <w:r w:rsidR="00061A8D">
              <w:rPr>
                <w:rFonts w:cstheme="minorHAnsi"/>
                <w:sz w:val="18"/>
                <w:szCs w:val="16"/>
              </w:rPr>
              <w:t xml:space="preserve"> (The state the contact organization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state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10.4.4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Postal Code</w:t>
            </w:r>
            <w:r w:rsidR="00061A8D">
              <w:rPr>
                <w:rFonts w:cstheme="minorHAnsi"/>
                <w:sz w:val="18"/>
                <w:szCs w:val="16"/>
              </w:rPr>
              <w:t xml:space="preserve"> (The </w:t>
            </w:r>
            <w:r w:rsidR="00A20CBA">
              <w:rPr>
                <w:rFonts w:cstheme="minorHAnsi"/>
                <w:sz w:val="18"/>
                <w:szCs w:val="16"/>
              </w:rPr>
              <w:t>zip code</w:t>
            </w:r>
            <w:r w:rsidR="00061A8D">
              <w:rPr>
                <w:rFonts w:cstheme="minorHAnsi"/>
                <w:sz w:val="18"/>
                <w:szCs w:val="16"/>
              </w:rPr>
              <w:t xml:space="preserve"> of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postal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10.4.5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Country</w:t>
            </w:r>
            <w:r w:rsidR="00061A8D">
              <w:rPr>
                <w:rFonts w:cstheme="minorHAnsi"/>
                <w:sz w:val="18"/>
                <w:szCs w:val="16"/>
              </w:rPr>
              <w:t xml:space="preserve"> (The country the contact organization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country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10.4.6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Voice Telephone</w:t>
            </w:r>
            <w:r w:rsidR="00061A8D">
              <w:rPr>
                <w:rFonts w:cstheme="minorHAnsi"/>
                <w:sz w:val="18"/>
                <w:szCs w:val="16"/>
              </w:rPr>
              <w:t xml:space="preserve"> (The voice telephone number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cntvoice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10.5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061A8D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Facsimile Telephone</w:t>
            </w:r>
            <w:r w:rsidR="00061A8D">
              <w:rPr>
                <w:rFonts w:cstheme="minorHAnsi"/>
                <w:sz w:val="18"/>
                <w:szCs w:val="16"/>
              </w:rPr>
              <w:t xml:space="preserve"> (The fax number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cntfax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10.7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061A8D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Electronic Mail Address</w:t>
            </w:r>
            <w:r w:rsidR="00061A8D">
              <w:rPr>
                <w:rFonts w:cstheme="minorHAnsi"/>
                <w:sz w:val="18"/>
                <w:szCs w:val="16"/>
              </w:rPr>
              <w:t xml:space="preserve"> (The email address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cntemail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10.8</w:t>
            </w:r>
          </w:p>
        </w:tc>
      </w:tr>
    </w:tbl>
    <w:p w:rsidR="00A170F7" w:rsidRPr="00D14B3E" w:rsidRDefault="00A170F7" w:rsidP="00EC30D1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EC30D1" w:rsidRPr="00D14B3E" w:rsidRDefault="00A170F7" w:rsidP="00EC30D1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Metadata</w:t>
      </w:r>
      <w:r w:rsidR="00EC30D1" w:rsidRPr="00D14B3E">
        <w:rPr>
          <w:rFonts w:asciiTheme="minorHAnsi" w:hAnsiTheme="minorHAnsi" w:cstheme="minorHAnsi"/>
          <w:b/>
          <w:i w:val="0"/>
          <w:sz w:val="18"/>
          <w:szCs w:val="16"/>
        </w:rPr>
        <w:t xml:space="preserve"> Information</w:t>
      </w:r>
    </w:p>
    <w:tbl>
      <w:tblPr>
        <w:tblW w:w="10773" w:type="dxa"/>
        <w:jc w:val="center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70"/>
        <w:gridCol w:w="1260"/>
        <w:gridCol w:w="1143"/>
      </w:tblGrid>
      <w:tr w:rsidR="00EC30D1" w:rsidRPr="00D14B3E" w:rsidTr="0056180C">
        <w:trPr>
          <w:trHeight w:val="503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EC30D1" w:rsidRPr="00D14B3E" w:rsidRDefault="00EC30D1" w:rsidP="00DD6656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EC30D1" w:rsidRPr="00D14B3E" w:rsidRDefault="00EC30D1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EC30D1" w:rsidRPr="00D14B3E" w:rsidRDefault="00EC30D1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Date</w:t>
            </w:r>
            <w:r w:rsidR="00061A8D">
              <w:rPr>
                <w:rFonts w:cstheme="minorHAnsi"/>
                <w:sz w:val="18"/>
                <w:szCs w:val="16"/>
              </w:rPr>
              <w:t xml:space="preserve"> (</w:t>
            </w:r>
            <w:r w:rsidR="006B58D7">
              <w:rPr>
                <w:rFonts w:cstheme="minorHAnsi"/>
                <w:sz w:val="18"/>
                <w:szCs w:val="16"/>
              </w:rPr>
              <w:t>The date the metadata file was created)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metd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7.1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Standard Name</w:t>
            </w:r>
            <w:r w:rsidR="006B58D7">
              <w:rPr>
                <w:rFonts w:cstheme="minorHAnsi"/>
                <w:sz w:val="18"/>
                <w:szCs w:val="16"/>
              </w:rPr>
              <w:t xml:space="preserve"> ( always Content Standard for Digital Geospatial Metadata)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metstdn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7.5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Standard Version</w:t>
            </w:r>
            <w:r w:rsidR="006B58D7">
              <w:rPr>
                <w:rFonts w:cstheme="minorHAnsi"/>
                <w:sz w:val="18"/>
                <w:szCs w:val="16"/>
              </w:rPr>
              <w:t xml:space="preserve"> (always FGDC-STD-001-1998)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metstdv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7.6</w:t>
            </w:r>
          </w:p>
        </w:tc>
      </w:tr>
    </w:tbl>
    <w:p w:rsidR="006500C2" w:rsidRDefault="006500C2" w:rsidP="006500C2">
      <w:pPr>
        <w:spacing w:after="0"/>
        <w:jc w:val="both"/>
        <w:rPr>
          <w:rFonts w:cstheme="minorHAnsi"/>
          <w:sz w:val="18"/>
          <w:szCs w:val="18"/>
        </w:rPr>
      </w:pPr>
    </w:p>
    <w:p w:rsidR="006500C2" w:rsidRPr="00D14B3E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6500C2" w:rsidRPr="001C699C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Information</w:t>
      </w:r>
      <w:r w:rsidR="001C699C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for unpr</w:t>
      </w:r>
      <w:r w:rsidR="0092488D" w:rsidRPr="001C699C">
        <w:rPr>
          <w:rFonts w:asciiTheme="minorHAnsi" w:hAnsiTheme="minorHAnsi" w:cstheme="minorHAnsi"/>
          <w:b/>
          <w:i w:val="0"/>
          <w:sz w:val="18"/>
          <w:szCs w:val="16"/>
        </w:rPr>
        <w:t>o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jected</w:t>
      </w:r>
      <w:r w:rsidR="001C699C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coordinates</w:t>
      </w:r>
    </w:p>
    <w:tbl>
      <w:tblPr>
        <w:tblW w:w="0" w:type="auto"/>
        <w:jc w:val="center"/>
        <w:tblInd w:w="-1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260"/>
        <w:gridCol w:w="1131"/>
      </w:tblGrid>
      <w:tr w:rsidR="006500C2" w:rsidRPr="00D14B3E" w:rsidTr="00AA6F56">
        <w:trPr>
          <w:trHeight w:val="503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6500C2" w:rsidRPr="00D14B3E" w:rsidRDefault="006500C2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6500C2" w:rsidRPr="00D14B3E" w:rsidRDefault="006500C2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6500C2" w:rsidRPr="00D14B3E" w:rsidRDefault="006500C2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  <w:r w:rsidRPr="0029786B">
              <w:rPr>
                <w:b/>
                <w:i/>
                <w:sz w:val="18"/>
              </w:rPr>
              <w:t>Geographic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</w:tr>
      <w:tr w:rsidR="006500C2" w:rsidRPr="0029786B" w:rsidTr="0056180C">
        <w:trPr>
          <w:trHeight w:hRule="exact" w:val="508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Latitude Resolution</w:t>
            </w:r>
            <w:r w:rsidR="006B58D7">
              <w:rPr>
                <w:sz w:val="18"/>
              </w:rPr>
              <w:t xml:space="preserve"> (The difference between two adjacent latitude values in </w:t>
            </w:r>
            <w:r w:rsidR="006B58D7" w:rsidRPr="0029786B">
              <w:rPr>
                <w:sz w:val="18"/>
              </w:rPr>
              <w:t>Geographic Coordinate Units</w:t>
            </w:r>
            <w:r w:rsidR="0056180C">
              <w:rPr>
                <w:sz w:val="18"/>
              </w:rPr>
              <w:t xml:space="preserve"> expressed in coordinate units of measure</w:t>
            </w:r>
            <w:r w:rsidR="006B58D7">
              <w:rPr>
                <w:sz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latres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4.1.1.1</w:t>
            </w:r>
          </w:p>
        </w:tc>
      </w:tr>
      <w:tr w:rsidR="006500C2" w:rsidRPr="0029786B" w:rsidTr="0056180C">
        <w:trPr>
          <w:trHeight w:hRule="exact" w:val="454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6B58D7">
            <w:pPr>
              <w:rPr>
                <w:sz w:val="18"/>
              </w:rPr>
            </w:pPr>
            <w:r w:rsidRPr="0029786B">
              <w:rPr>
                <w:sz w:val="18"/>
              </w:rPr>
              <w:t>Longitude Resolution</w:t>
            </w:r>
            <w:r w:rsidR="006B58D7">
              <w:rPr>
                <w:sz w:val="18"/>
              </w:rPr>
              <w:t xml:space="preserve"> (The difference between two adjacent longitude values in </w:t>
            </w:r>
            <w:r w:rsidR="006B58D7" w:rsidRPr="0029786B">
              <w:rPr>
                <w:sz w:val="18"/>
              </w:rPr>
              <w:t>Geographic Coordinate Units</w:t>
            </w:r>
            <w:r w:rsidR="0056180C">
              <w:rPr>
                <w:sz w:val="18"/>
              </w:rPr>
              <w:t xml:space="preserve"> expressed in coordinate units of measure</w:t>
            </w:r>
            <w:r w:rsidR="006B58D7">
              <w:rPr>
                <w:sz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longres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4.1.1.2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Geographic Coordinate Units</w:t>
            </w:r>
            <w:r w:rsidR="00C977AF">
              <w:rPr>
                <w:sz w:val="18"/>
              </w:rPr>
              <w:t xml:space="preserve"> (Units used for the Latitude Resolution and Longitude Resolution elements)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geogunit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4.1.1.3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  <w:r w:rsidRPr="0029786B">
              <w:rPr>
                <w:b/>
                <w:i/>
                <w:sz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Horizontal Datum Name</w:t>
            </w:r>
            <w:r w:rsidR="00C977AF">
              <w:rPr>
                <w:sz w:val="18"/>
              </w:rPr>
              <w:t xml:space="preserve"> (</w:t>
            </w:r>
            <w:r w:rsidR="00E56E84">
              <w:rPr>
                <w:sz w:val="18"/>
              </w:rPr>
              <w:t xml:space="preserve">either “North American Datum of 1927” or </w:t>
            </w:r>
            <w:r w:rsidR="00C0118D">
              <w:rPr>
                <w:sz w:val="18"/>
              </w:rPr>
              <w:t>“</w:t>
            </w:r>
            <w:r w:rsidR="00E56E84">
              <w:rPr>
                <w:sz w:val="18"/>
              </w:rPr>
              <w:t>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horizdn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4.1.4.1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Ellipsoid Name</w:t>
            </w:r>
            <w:r w:rsidR="00E56E84">
              <w:rPr>
                <w:sz w:val="18"/>
              </w:rPr>
              <w:t xml:space="preserve"> (either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ellips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4.1.4.2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Semi-Major Axis</w:t>
            </w:r>
            <w:r w:rsidR="00E56E84">
              <w:rPr>
                <w:sz w:val="18"/>
              </w:rPr>
              <w:t xml:space="preserve"> (The radius of the equatorial axis of the ellipsoid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semiaxis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4.1.4.3</w:t>
            </w:r>
          </w:p>
        </w:tc>
      </w:tr>
      <w:tr w:rsidR="006500C2" w:rsidRPr="0029786B" w:rsidTr="00E56E84">
        <w:trPr>
          <w:trHeight w:hRule="exact" w:val="499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Denominator of Flattening Ratio</w:t>
            </w:r>
            <w:r w:rsidR="00E56E84">
              <w:rPr>
                <w:sz w:val="18"/>
              </w:rPr>
              <w:t xml:space="preserve"> 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denflat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4.1.4.4</w:t>
            </w:r>
          </w:p>
        </w:tc>
      </w:tr>
    </w:tbl>
    <w:p w:rsidR="00B816AC" w:rsidRDefault="00B816AC" w:rsidP="00B816A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B816AC" w:rsidRPr="00D14B3E" w:rsidRDefault="00B816AC" w:rsidP="00B816A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6500C2" w:rsidRPr="001C699C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Information for State Plane Coordinates using a Lambert Conformal Conic projection</w:t>
      </w:r>
    </w:p>
    <w:tbl>
      <w:tblPr>
        <w:tblW w:w="0" w:type="auto"/>
        <w:jc w:val="center"/>
        <w:tblInd w:w="-1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294"/>
        <w:gridCol w:w="1260"/>
        <w:gridCol w:w="1093"/>
      </w:tblGrid>
      <w:tr w:rsidR="00B816AC" w:rsidRPr="00D14B3E" w:rsidTr="00AA6F56">
        <w:trPr>
          <w:trHeight w:val="50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B816AC" w:rsidRPr="00D14B3E" w:rsidRDefault="00B816AC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B816AC" w:rsidRPr="00D14B3E" w:rsidRDefault="00B816AC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B816AC" w:rsidRPr="00D14B3E" w:rsidRDefault="00B816AC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915D28" w:rsidRPr="00915D28" w:rsidTr="00405A07">
        <w:trPr>
          <w:trHeight w:hRule="exact" w:val="216"/>
          <w:jc w:val="center"/>
        </w:trPr>
        <w:tc>
          <w:tcPr>
            <w:tcW w:w="10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/ Grid Coordinate System / State Plane Coordinate System / Lambert Conformal Conic</w:t>
            </w:r>
          </w:p>
        </w:tc>
      </w:tr>
      <w:tr w:rsidR="00915D28" w:rsidRPr="00915D28" w:rsidTr="00B04EFD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F97A1E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lastRenderedPageBreak/>
              <w:t>Grid Coordinate System Name</w:t>
            </w:r>
            <w:r w:rsidR="00B04EFD">
              <w:rPr>
                <w:rFonts w:cstheme="minorHAnsi"/>
                <w:sz w:val="18"/>
                <w:szCs w:val="18"/>
              </w:rPr>
              <w:t xml:space="preserve"> (Either “State Plane Coordinate System 1927”,  </w:t>
            </w:r>
            <w:r w:rsidR="00F97A1E">
              <w:rPr>
                <w:rFonts w:cstheme="minorHAnsi"/>
                <w:sz w:val="18"/>
                <w:szCs w:val="18"/>
              </w:rPr>
              <w:t xml:space="preserve"> or </w:t>
            </w:r>
            <w:r w:rsidR="00B04EFD">
              <w:rPr>
                <w:rFonts w:cstheme="minorHAnsi"/>
                <w:sz w:val="18"/>
                <w:szCs w:val="18"/>
              </w:rPr>
              <w:t>“State Plane Coordinate System 1983”</w:t>
            </w:r>
            <w:r w:rsidR="00F97A1E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gridsysn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4.1.2.2.1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 Zone Identifier</w:t>
            </w:r>
            <w:r w:rsidR="00F97A1E">
              <w:rPr>
                <w:rFonts w:cstheme="minorHAnsi"/>
                <w:sz w:val="18"/>
                <w:szCs w:val="18"/>
              </w:rPr>
              <w:t xml:space="preserve"> (Identifier for the State Plane Coordinate System zone.</w:t>
            </w:r>
            <w:r w:rsidR="00905455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spcszone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4.1.2.2.4.1</w:t>
            </w:r>
          </w:p>
        </w:tc>
      </w:tr>
      <w:tr w:rsidR="00915D28" w:rsidRPr="00915D28" w:rsidTr="00F97A1E">
        <w:trPr>
          <w:trHeight w:hRule="exact" w:val="46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Standard Parallel</w:t>
            </w:r>
            <w:r w:rsidR="00F97A1E">
              <w:rPr>
                <w:rFonts w:cstheme="minorHAnsi"/>
                <w:sz w:val="18"/>
                <w:szCs w:val="18"/>
              </w:rPr>
              <w:t xml:space="preserve"> (A line of constant latitude, expressed in decimal degrees, at which the surface of the Earth and the plane intersect)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stdparll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</w:t>
            </w:r>
          </w:p>
        </w:tc>
      </w:tr>
      <w:tr w:rsidR="00915D28" w:rsidRPr="00915D28" w:rsidTr="00F97A1E">
        <w:trPr>
          <w:trHeight w:hRule="exact" w:val="44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Standard Parallel</w:t>
            </w:r>
            <w:r w:rsidR="00F97A1E">
              <w:rPr>
                <w:rFonts w:cstheme="minorHAnsi"/>
                <w:sz w:val="18"/>
                <w:szCs w:val="18"/>
              </w:rPr>
              <w:t xml:space="preserve"> (A line of constant latitude, expressed in decimal degrees, at which the surface of the Earth and the plane intersect)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stdparll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</w:t>
            </w:r>
          </w:p>
        </w:tc>
      </w:tr>
      <w:tr w:rsidR="00915D28" w:rsidRPr="00915D28" w:rsidTr="00905455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Longitude of Central Meridian</w:t>
            </w:r>
            <w:r w:rsidR="00905455">
              <w:rPr>
                <w:rFonts w:cstheme="minorHAnsi"/>
                <w:sz w:val="18"/>
                <w:szCs w:val="18"/>
              </w:rPr>
              <w:t xml:space="preserve"> (The line of longitude at the center of the Lambert Conformal Conic Projection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longcm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Latitude of Projection Origin</w:t>
            </w:r>
            <w:r w:rsidR="00905455">
              <w:rPr>
                <w:rFonts w:cstheme="minorHAnsi"/>
                <w:sz w:val="18"/>
                <w:szCs w:val="18"/>
              </w:rPr>
              <w:t xml:space="preserve"> (The latitude chosen as the origin of the coordinates for the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latprjo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4.1.2.1.23.3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Easting</w:t>
            </w:r>
            <w:r w:rsidR="00905455">
              <w:rPr>
                <w:rFonts w:cstheme="minorHAnsi"/>
                <w:sz w:val="18"/>
                <w:szCs w:val="18"/>
              </w:rPr>
              <w:t xml:space="preserve"> (The value added to all “x”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feast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4.1.2.1.23.4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905455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Northing</w:t>
            </w:r>
            <w:r w:rsidR="00905455">
              <w:rPr>
                <w:rFonts w:cstheme="minorHAnsi"/>
                <w:sz w:val="18"/>
                <w:szCs w:val="18"/>
              </w:rPr>
              <w:t xml:space="preserve"> (The value added to all “y”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fnorth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4.1.2.1.23.5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Coordinate Information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5448C8">
        <w:trPr>
          <w:trHeight w:hRule="exact" w:val="46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Planar Coordinate Encoding </w:t>
            </w:r>
            <w:r w:rsidR="00A20CBA" w:rsidRPr="00915D28">
              <w:rPr>
                <w:rFonts w:cstheme="minorHAnsi"/>
                <w:sz w:val="18"/>
                <w:szCs w:val="18"/>
              </w:rPr>
              <w:t>Method</w:t>
            </w:r>
            <w:r w:rsidR="00A20CBA">
              <w:rPr>
                <w:rFonts w:cstheme="minorHAnsi"/>
                <w:sz w:val="18"/>
                <w:szCs w:val="18"/>
              </w:rPr>
              <w:t xml:space="preserve"> (Method</w:t>
            </w:r>
            <w:r w:rsidR="005448C8">
              <w:rPr>
                <w:rFonts w:cstheme="minorHAnsi"/>
                <w:sz w:val="18"/>
                <w:szCs w:val="18"/>
              </w:rPr>
              <w:t xml:space="preserve"> used to represent horizontal positions within the coordinate system.  Either “coordinate pair”, distance and bearing” or “row and column”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plance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4.1.2.4.1</w:t>
            </w:r>
          </w:p>
        </w:tc>
      </w:tr>
      <w:tr w:rsidR="00915D28" w:rsidRPr="00915D28" w:rsidTr="005448C8">
        <w:trPr>
          <w:trHeight w:hRule="exact" w:val="454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Abscissa </w:t>
            </w:r>
            <w:r w:rsidR="00A20CBA" w:rsidRPr="00915D28">
              <w:rPr>
                <w:rFonts w:cstheme="minorHAnsi"/>
                <w:sz w:val="18"/>
                <w:szCs w:val="18"/>
              </w:rPr>
              <w:t>Resolution</w:t>
            </w:r>
            <w:r w:rsidR="00A20CBA">
              <w:rPr>
                <w:rFonts w:cstheme="minorHAnsi"/>
                <w:sz w:val="18"/>
                <w:szCs w:val="18"/>
              </w:rPr>
              <w:t xml:space="preserve"> (</w:t>
            </w:r>
            <w:r w:rsidR="005448C8">
              <w:rPr>
                <w:rFonts w:cstheme="minorHAnsi"/>
                <w:sz w:val="18"/>
                <w:szCs w:val="18"/>
              </w:rPr>
              <w:t xml:space="preserve">The minimum distance between “X” values of two adjacent points in the planar data set This is the “fuzzy tolerance”.)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A20CBA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abusers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4.1.2.4.2.1</w:t>
            </w:r>
          </w:p>
        </w:tc>
      </w:tr>
      <w:tr w:rsidR="00915D28" w:rsidRPr="00915D28" w:rsidTr="005448C8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448C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Ordinate Resolution</w:t>
            </w:r>
            <w:r w:rsidR="005448C8">
              <w:rPr>
                <w:rFonts w:cstheme="minorHAnsi"/>
                <w:sz w:val="18"/>
                <w:szCs w:val="18"/>
              </w:rPr>
              <w:t xml:space="preserve"> (The minimum distance between “Y” values of two adjacent points in the planar data set This is the “fuzzy tolerance”.)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ordres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Distance Units</w:t>
            </w:r>
            <w:r w:rsidR="005448C8">
              <w:rPr>
                <w:rFonts w:cstheme="minorHAnsi"/>
                <w:sz w:val="18"/>
                <w:szCs w:val="18"/>
              </w:rPr>
              <w:t xml:space="preserve"> (The units of measure used to define the Coordinate Resolution)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plandu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4.1.2.4.4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Horizontal Datum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(either “North American Datum of 1927” or 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horizdn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4.1.4.1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Ellipsoid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(either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Semi-Major Axis</w:t>
            </w:r>
            <w:r w:rsidR="00134D03">
              <w:rPr>
                <w:rFonts w:cstheme="minorHAnsi"/>
                <w:sz w:val="18"/>
                <w:szCs w:val="18"/>
              </w:rPr>
              <w:t xml:space="preserve"> (</w:t>
            </w:r>
            <w:r w:rsidR="00E20EE3">
              <w:rPr>
                <w:rFonts w:cstheme="minorHAnsi"/>
                <w:sz w:val="18"/>
                <w:szCs w:val="18"/>
              </w:rPr>
              <w:t>The radius of the equatorial axis expressed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semiaxis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4.1.4.3</w:t>
            </w:r>
          </w:p>
        </w:tc>
      </w:tr>
      <w:tr w:rsidR="00915D28" w:rsidRPr="00915D28" w:rsidTr="00134D03">
        <w:trPr>
          <w:trHeight w:hRule="exact" w:val="427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Denominator of Flattening Ratio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denflat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4.1.4.4</w:t>
            </w:r>
          </w:p>
        </w:tc>
      </w:tr>
    </w:tbl>
    <w:p w:rsidR="0092488D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92488D" w:rsidRPr="00D14B3E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92488D" w:rsidRPr="00D14B3E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Informati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on</w:t>
      </w:r>
      <w:r w:rsidR="001C699C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for State Plane Coordinates using a Transverse Mercator projection</w:t>
      </w:r>
    </w:p>
    <w:tbl>
      <w:tblPr>
        <w:tblW w:w="0" w:type="auto"/>
        <w:jc w:val="center"/>
        <w:tblInd w:w="-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280"/>
        <w:gridCol w:w="1100"/>
        <w:gridCol w:w="1174"/>
      </w:tblGrid>
      <w:tr w:rsidR="0092488D" w:rsidRPr="00D14B3E" w:rsidTr="00905455">
        <w:trPr>
          <w:trHeight w:val="503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92488D" w:rsidRPr="00D14B3E" w:rsidRDefault="0092488D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92488D" w:rsidRPr="00D14B3E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92488D" w:rsidRPr="00D14B3E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10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/ Grid Coordinate System / State Plane Coordinate System / Transverse Mercator</w:t>
            </w:r>
          </w:p>
        </w:tc>
      </w:tr>
      <w:tr w:rsidR="00915D28" w:rsidRPr="00915D28" w:rsidTr="00905455">
        <w:trPr>
          <w:trHeight w:hRule="exact" w:val="25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F97A1E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 Coordinate System Name</w:t>
            </w:r>
            <w:r w:rsidR="00F97A1E">
              <w:rPr>
                <w:rFonts w:cstheme="minorHAnsi"/>
                <w:sz w:val="18"/>
                <w:szCs w:val="18"/>
              </w:rPr>
              <w:t xml:space="preserve"> (Either “Universal Transverse Mercator”)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gridsysn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4.1.2.2.1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 Zone Identifier</w:t>
            </w:r>
            <w:r w:rsidR="00905455">
              <w:rPr>
                <w:rFonts w:cstheme="minorHAnsi"/>
                <w:sz w:val="18"/>
                <w:szCs w:val="18"/>
              </w:rPr>
              <w:t xml:space="preserve"> (Identifier for the State Plane Coordinate System zone.)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spcszone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4.1.2.2.4.1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Scale Factor at Central Meridian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sfctrmer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4.1.2.1.23.17</w:t>
            </w:r>
          </w:p>
        </w:tc>
      </w:tr>
      <w:tr w:rsidR="00915D28" w:rsidRPr="00915D28" w:rsidTr="00134D03">
        <w:trPr>
          <w:trHeight w:hRule="exact" w:val="508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Longitude of Central Meridian</w:t>
            </w:r>
            <w:r w:rsidR="00134D03">
              <w:rPr>
                <w:rFonts w:cstheme="minorHAnsi"/>
                <w:sz w:val="18"/>
                <w:szCs w:val="18"/>
              </w:rPr>
              <w:t xml:space="preserve"> (The line of longitude at the center of the Lambert Conformal Conic Projection in decimal degrees)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longcm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4.1.2.1.23.2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Latitude of Projection_Origin</w:t>
            </w:r>
            <w:r w:rsidR="00134D03">
              <w:rPr>
                <w:rFonts w:cstheme="minorHAnsi"/>
                <w:sz w:val="18"/>
                <w:szCs w:val="18"/>
              </w:rPr>
              <w:t xml:space="preserve"> (The latitude chosen as the origin of the coordinates for the map projection)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latprjo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4.1.2.1.23.3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Easting</w:t>
            </w:r>
            <w:r w:rsidR="00134D03">
              <w:rPr>
                <w:rFonts w:cstheme="minorHAnsi"/>
                <w:sz w:val="18"/>
                <w:szCs w:val="18"/>
              </w:rPr>
              <w:t xml:space="preserve"> (The value added to all “x” values in the coordinates for a map projection)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feast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4.1.2.1.23.4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Northing</w:t>
            </w:r>
            <w:r w:rsidR="00134D03">
              <w:rPr>
                <w:rFonts w:cstheme="minorHAnsi"/>
                <w:sz w:val="18"/>
                <w:szCs w:val="18"/>
              </w:rPr>
              <w:t xml:space="preserve"> (The value added to all “y” values in the coordinates for a map projection)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fnorth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4.1.2.1.23.5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Coordinate Information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Coordinate Encoding Method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plance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4.1.2.4.1</w:t>
            </w:r>
          </w:p>
        </w:tc>
      </w:tr>
      <w:tr w:rsidR="00915D28" w:rsidRPr="00915D28" w:rsidTr="00134D03">
        <w:trPr>
          <w:trHeight w:hRule="exact" w:val="427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Abscissa Resolution</w:t>
            </w:r>
            <w:r w:rsidR="00134D03">
              <w:rPr>
                <w:rFonts w:cstheme="minorHAnsi"/>
                <w:sz w:val="18"/>
                <w:szCs w:val="18"/>
              </w:rPr>
              <w:t xml:space="preserve"> (The minimum distance between “X” values of two adjacent points in the planar data set This is the “fuzzy tolerance”.)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absres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4.1.2.4.2.1</w:t>
            </w:r>
          </w:p>
        </w:tc>
      </w:tr>
      <w:tr w:rsidR="00915D28" w:rsidRPr="00915D28" w:rsidTr="00134D03">
        <w:trPr>
          <w:trHeight w:hRule="exact" w:val="625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Ordinate Resolution</w:t>
            </w:r>
            <w:r w:rsidR="00134D03">
              <w:rPr>
                <w:rFonts w:cstheme="minorHAnsi"/>
                <w:sz w:val="18"/>
                <w:szCs w:val="18"/>
              </w:rPr>
              <w:t xml:space="preserve"> (The minimum distance between “Y” values of two adjacent points in the planar data set This is the “fuzzy tolerance”.)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ordres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4.1.2.4.2.2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Distance Units</w:t>
            </w:r>
            <w:r w:rsidR="00134D03">
              <w:rPr>
                <w:rFonts w:cstheme="minorHAnsi"/>
                <w:sz w:val="18"/>
                <w:szCs w:val="18"/>
              </w:rPr>
              <w:t xml:space="preserve"> (The units of measure used to define the Coordinate Resolution)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plandu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4.1.2.4.4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Geodetic Model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Horizontal Datum Name</w:t>
            </w:r>
            <w:r w:rsidR="00905455">
              <w:rPr>
                <w:rFonts w:cstheme="minorHAnsi"/>
                <w:sz w:val="18"/>
                <w:szCs w:val="18"/>
              </w:rPr>
              <w:t xml:space="preserve"> </w:t>
            </w:r>
            <w:r w:rsidR="00905455">
              <w:rPr>
                <w:sz w:val="18"/>
              </w:rPr>
              <w:t>(either “North American Datum of 1927” or North American Datum of 1983”)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horizdn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4.1.4.1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Ellipsoid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(either “Clarke 1866” or “Geodetic Reference System 80”)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4.1.4.2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Semi-Major Axis</w:t>
            </w:r>
            <w:r w:rsidR="00E20EE3">
              <w:rPr>
                <w:rFonts w:cstheme="minorHAnsi"/>
                <w:sz w:val="18"/>
                <w:szCs w:val="18"/>
              </w:rPr>
              <w:t xml:space="preserve"> (The radius of the equatorial axis expressed in meters)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semiaxis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4.1.4.3</w:t>
            </w:r>
          </w:p>
        </w:tc>
      </w:tr>
      <w:tr w:rsidR="00915D28" w:rsidRPr="00915D28" w:rsidTr="00134D03">
        <w:trPr>
          <w:trHeight w:hRule="exact" w:val="670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lastRenderedPageBreak/>
              <w:t>Denominator of Flattening Ratio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(The denominator of the ratio of difference between the equatorial and polar radii)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denflat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4.1.4.4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/ Grid Coordinate System / State Plane Coordinate System / Transverse Mercator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00157F" w:rsidRPr="007A139A" w:rsidRDefault="0000157F" w:rsidP="0092488D">
      <w:pPr>
        <w:spacing w:after="0"/>
        <w:jc w:val="both"/>
        <w:rPr>
          <w:rFonts w:cstheme="minorHAnsi"/>
          <w:sz w:val="18"/>
          <w:szCs w:val="18"/>
        </w:rPr>
      </w:pPr>
    </w:p>
    <w:sectPr w:rsidR="0000157F" w:rsidRPr="007A139A" w:rsidSect="007A139A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63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748" w:rsidRDefault="00A06748" w:rsidP="000A3AEA">
      <w:pPr>
        <w:spacing w:after="0" w:line="240" w:lineRule="auto"/>
      </w:pPr>
      <w:r>
        <w:separator/>
      </w:r>
    </w:p>
  </w:endnote>
  <w:endnote w:type="continuationSeparator" w:id="0">
    <w:p w:rsidR="00A06748" w:rsidRDefault="00A06748" w:rsidP="000A3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586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34D03" w:rsidRDefault="00134D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C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34D03" w:rsidRDefault="00134D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12806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34D03" w:rsidRDefault="00134D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34D03" w:rsidRDefault="00134D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748" w:rsidRDefault="00A06748" w:rsidP="000A3AEA">
      <w:pPr>
        <w:spacing w:after="0" w:line="240" w:lineRule="auto"/>
      </w:pPr>
      <w:r>
        <w:separator/>
      </w:r>
    </w:p>
  </w:footnote>
  <w:footnote w:type="continuationSeparator" w:id="0">
    <w:p w:rsidR="00A06748" w:rsidRDefault="00A06748" w:rsidP="000A3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3" w:rsidRPr="000A3AEA" w:rsidRDefault="00134D03" w:rsidP="00913027">
    <w:pPr>
      <w:pStyle w:val="Header"/>
      <w:tabs>
        <w:tab w:val="left" w:pos="326"/>
      </w:tabs>
      <w:rPr>
        <w:sz w:val="20"/>
        <w:szCs w:val="20"/>
      </w:rPr>
    </w:pPr>
    <w:r>
      <w:tab/>
    </w:r>
    <w:r>
      <w:tab/>
    </w:r>
    <w:sdt>
      <w:sdtPr>
        <w:id w:val="516822695"/>
        <w:docPartObj>
          <w:docPartGallery w:val="Watermarks"/>
          <w:docPartUnique/>
        </w:docPartObj>
      </w:sdtPr>
      <w:sdtEndPr/>
      <w:sdtContent>
        <w:r w:rsidR="00193C96"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Pr="007263CC">
      <w:rPr>
        <w:sz w:val="20"/>
        <w:szCs w:val="20"/>
      </w:rPr>
      <w:t xml:space="preserve"> </w:t>
    </w:r>
    <w:r w:rsidRPr="000A3AEA">
      <w:rPr>
        <w:sz w:val="20"/>
        <w:szCs w:val="20"/>
      </w:rPr>
      <w:t>U</w:t>
    </w:r>
    <w:r>
      <w:rPr>
        <w:sz w:val="20"/>
        <w:szCs w:val="20"/>
      </w:rPr>
      <w:t>.</w:t>
    </w:r>
    <w:r w:rsidRPr="000A3AEA">
      <w:rPr>
        <w:sz w:val="20"/>
        <w:szCs w:val="20"/>
      </w:rPr>
      <w:t>S</w:t>
    </w:r>
    <w:r>
      <w:rPr>
        <w:sz w:val="20"/>
        <w:szCs w:val="20"/>
      </w:rPr>
      <w:t>.</w:t>
    </w:r>
    <w:r w:rsidRPr="000A3AEA">
      <w:rPr>
        <w:sz w:val="20"/>
        <w:szCs w:val="20"/>
      </w:rPr>
      <w:t xml:space="preserve"> Census Bureau</w:t>
    </w:r>
  </w:p>
  <w:p w:rsidR="00134D03" w:rsidRDefault="00134D03" w:rsidP="007263CC">
    <w:pPr>
      <w:pStyle w:val="Header"/>
      <w:jc w:val="center"/>
      <w:rPr>
        <w:sz w:val="20"/>
        <w:szCs w:val="20"/>
      </w:rPr>
    </w:pPr>
    <w:r w:rsidRPr="00913027">
      <w:rPr>
        <w:sz w:val="20"/>
        <w:szCs w:val="20"/>
      </w:rPr>
      <w:t xml:space="preserve">Optimal </w:t>
    </w:r>
    <w:r w:rsidR="00E552AF">
      <w:rPr>
        <w:sz w:val="20"/>
        <w:szCs w:val="20"/>
      </w:rPr>
      <w:t>Feature</w:t>
    </w:r>
    <w:r>
      <w:rPr>
        <w:sz w:val="20"/>
        <w:szCs w:val="20"/>
      </w:rPr>
      <w:t xml:space="preserve"> Metadata</w:t>
    </w:r>
    <w:r w:rsidRPr="00913027">
      <w:rPr>
        <w:sz w:val="20"/>
        <w:szCs w:val="20"/>
      </w:rPr>
      <w:t xml:space="preserve"> Guidelines</w:t>
    </w:r>
  </w:p>
  <w:p w:rsidR="00134D03" w:rsidRDefault="00E552AF" w:rsidP="007263CC">
    <w:pPr>
      <w:pStyle w:val="Header"/>
      <w:jc w:val="center"/>
      <w:rPr>
        <w:sz w:val="20"/>
        <w:szCs w:val="20"/>
      </w:rPr>
    </w:pPr>
    <w:r>
      <w:rPr>
        <w:sz w:val="20"/>
        <w:szCs w:val="20"/>
      </w:rPr>
      <w:t xml:space="preserve">For </w:t>
    </w:r>
    <w:r w:rsidR="00134D03">
      <w:rPr>
        <w:sz w:val="20"/>
        <w:szCs w:val="20"/>
      </w:rPr>
      <w:t xml:space="preserve">FGDC CSGM Metadata </w:t>
    </w:r>
    <w:r>
      <w:rPr>
        <w:sz w:val="20"/>
        <w:szCs w:val="20"/>
      </w:rPr>
      <w:t>Address Feature Data Submission</w:t>
    </w:r>
  </w:p>
  <w:p w:rsidR="00E552AF" w:rsidRDefault="00E552AF" w:rsidP="007263CC">
    <w:pPr>
      <w:pStyle w:val="Header"/>
      <w:jc w:val="center"/>
      <w:rPr>
        <w:sz w:val="20"/>
        <w:szCs w:val="20"/>
      </w:rPr>
    </w:pPr>
  </w:p>
  <w:p w:rsidR="00134D03" w:rsidRPr="007A265E" w:rsidRDefault="00134D03" w:rsidP="007263CC">
    <w:pPr>
      <w:pStyle w:val="Header"/>
      <w:jc w:val="center"/>
      <w:rPr>
        <w:sz w:val="20"/>
        <w:szCs w:val="20"/>
      </w:rPr>
    </w:pPr>
  </w:p>
  <w:p w:rsidR="00134D03" w:rsidRDefault="00134D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3" w:rsidRPr="000A3AEA" w:rsidRDefault="00134D03" w:rsidP="00E21193">
    <w:pPr>
      <w:pStyle w:val="Header"/>
      <w:jc w:val="center"/>
      <w:rPr>
        <w:sz w:val="20"/>
        <w:szCs w:val="20"/>
      </w:rPr>
    </w:pPr>
    <w:r w:rsidRPr="000A3AEA">
      <w:rPr>
        <w:sz w:val="20"/>
        <w:szCs w:val="20"/>
      </w:rPr>
      <w:t>U</w:t>
    </w:r>
    <w:r>
      <w:rPr>
        <w:sz w:val="20"/>
        <w:szCs w:val="20"/>
      </w:rPr>
      <w:t>.</w:t>
    </w:r>
    <w:r w:rsidRPr="000A3AEA">
      <w:rPr>
        <w:sz w:val="20"/>
        <w:szCs w:val="20"/>
      </w:rPr>
      <w:t>S</w:t>
    </w:r>
    <w:r>
      <w:rPr>
        <w:sz w:val="20"/>
        <w:szCs w:val="20"/>
      </w:rPr>
      <w:t>.</w:t>
    </w:r>
    <w:r w:rsidRPr="000A3AEA">
      <w:rPr>
        <w:sz w:val="20"/>
        <w:szCs w:val="20"/>
      </w:rPr>
      <w:t xml:space="preserve"> Census Bureau</w:t>
    </w:r>
  </w:p>
  <w:p w:rsidR="00134D03" w:rsidRDefault="00134D03" w:rsidP="00E21193">
    <w:pPr>
      <w:pStyle w:val="Header"/>
      <w:jc w:val="center"/>
      <w:rPr>
        <w:sz w:val="20"/>
        <w:szCs w:val="20"/>
      </w:rPr>
    </w:pPr>
    <w:r>
      <w:rPr>
        <w:sz w:val="20"/>
        <w:szCs w:val="20"/>
      </w:rPr>
      <w:t>Feature Data Content Guidelines</w:t>
    </w:r>
  </w:p>
  <w:p w:rsidR="00134D03" w:rsidRDefault="00134D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318C"/>
    <w:multiLevelType w:val="hybridMultilevel"/>
    <w:tmpl w:val="27EAC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0382B"/>
    <w:multiLevelType w:val="hybridMultilevel"/>
    <w:tmpl w:val="5BB83E30"/>
    <w:lvl w:ilvl="0" w:tplc="2C4603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06592"/>
    <w:multiLevelType w:val="hybridMultilevel"/>
    <w:tmpl w:val="D21E7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0C715C"/>
    <w:multiLevelType w:val="hybridMultilevel"/>
    <w:tmpl w:val="6D78FF18"/>
    <w:lvl w:ilvl="0" w:tplc="040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342"/>
    <w:rsid w:val="0000052F"/>
    <w:rsid w:val="0000102F"/>
    <w:rsid w:val="00001106"/>
    <w:rsid w:val="0000157F"/>
    <w:rsid w:val="0000163D"/>
    <w:rsid w:val="00001C23"/>
    <w:rsid w:val="0000205F"/>
    <w:rsid w:val="000020AC"/>
    <w:rsid w:val="00003EB4"/>
    <w:rsid w:val="0000445A"/>
    <w:rsid w:val="00004539"/>
    <w:rsid w:val="00004FF6"/>
    <w:rsid w:val="0001012D"/>
    <w:rsid w:val="00011360"/>
    <w:rsid w:val="000114CC"/>
    <w:rsid w:val="00015C04"/>
    <w:rsid w:val="00017310"/>
    <w:rsid w:val="00023E3E"/>
    <w:rsid w:val="000256D9"/>
    <w:rsid w:val="00027AFB"/>
    <w:rsid w:val="00033C7A"/>
    <w:rsid w:val="00034B2B"/>
    <w:rsid w:val="00041845"/>
    <w:rsid w:val="0004419D"/>
    <w:rsid w:val="00047239"/>
    <w:rsid w:val="00051411"/>
    <w:rsid w:val="00051E33"/>
    <w:rsid w:val="000524E7"/>
    <w:rsid w:val="000544CB"/>
    <w:rsid w:val="000558DC"/>
    <w:rsid w:val="00055A3E"/>
    <w:rsid w:val="0005786F"/>
    <w:rsid w:val="00060D25"/>
    <w:rsid w:val="00061451"/>
    <w:rsid w:val="00061A8D"/>
    <w:rsid w:val="00062F89"/>
    <w:rsid w:val="00063329"/>
    <w:rsid w:val="0006546A"/>
    <w:rsid w:val="00066DA3"/>
    <w:rsid w:val="00070670"/>
    <w:rsid w:val="000712E2"/>
    <w:rsid w:val="00075593"/>
    <w:rsid w:val="000829D8"/>
    <w:rsid w:val="000857BB"/>
    <w:rsid w:val="00090697"/>
    <w:rsid w:val="00090E74"/>
    <w:rsid w:val="000911BE"/>
    <w:rsid w:val="00091EAE"/>
    <w:rsid w:val="000944AB"/>
    <w:rsid w:val="00094627"/>
    <w:rsid w:val="000973D3"/>
    <w:rsid w:val="00097457"/>
    <w:rsid w:val="000A02F5"/>
    <w:rsid w:val="000A3AEA"/>
    <w:rsid w:val="000A3FD9"/>
    <w:rsid w:val="000A672C"/>
    <w:rsid w:val="000A74F5"/>
    <w:rsid w:val="000A7677"/>
    <w:rsid w:val="000A769E"/>
    <w:rsid w:val="000B1393"/>
    <w:rsid w:val="000B3576"/>
    <w:rsid w:val="000B36E4"/>
    <w:rsid w:val="000B3B9F"/>
    <w:rsid w:val="000B6BEA"/>
    <w:rsid w:val="000B74A6"/>
    <w:rsid w:val="000C0C40"/>
    <w:rsid w:val="000C1702"/>
    <w:rsid w:val="000C2ADB"/>
    <w:rsid w:val="000C31D6"/>
    <w:rsid w:val="000C3F5B"/>
    <w:rsid w:val="000D031B"/>
    <w:rsid w:val="000D03B1"/>
    <w:rsid w:val="000D3B4F"/>
    <w:rsid w:val="000D72E7"/>
    <w:rsid w:val="000E04DD"/>
    <w:rsid w:val="000E0C13"/>
    <w:rsid w:val="000E0D3D"/>
    <w:rsid w:val="000E0D4F"/>
    <w:rsid w:val="000E1AFF"/>
    <w:rsid w:val="000E20CB"/>
    <w:rsid w:val="000E25E5"/>
    <w:rsid w:val="000E28A8"/>
    <w:rsid w:val="000E388A"/>
    <w:rsid w:val="000E4A15"/>
    <w:rsid w:val="000F03FB"/>
    <w:rsid w:val="000F103B"/>
    <w:rsid w:val="000F2575"/>
    <w:rsid w:val="000F3845"/>
    <w:rsid w:val="000F52ED"/>
    <w:rsid w:val="000F6CDB"/>
    <w:rsid w:val="000F711D"/>
    <w:rsid w:val="000F79DD"/>
    <w:rsid w:val="001003A5"/>
    <w:rsid w:val="001016E5"/>
    <w:rsid w:val="00102E1F"/>
    <w:rsid w:val="0010614A"/>
    <w:rsid w:val="0010642A"/>
    <w:rsid w:val="00106B74"/>
    <w:rsid w:val="00107575"/>
    <w:rsid w:val="00110A01"/>
    <w:rsid w:val="00112CF4"/>
    <w:rsid w:val="00113234"/>
    <w:rsid w:val="00114E3A"/>
    <w:rsid w:val="00120372"/>
    <w:rsid w:val="001215FB"/>
    <w:rsid w:val="00126995"/>
    <w:rsid w:val="00126C78"/>
    <w:rsid w:val="00127790"/>
    <w:rsid w:val="00134604"/>
    <w:rsid w:val="00134D03"/>
    <w:rsid w:val="00136F57"/>
    <w:rsid w:val="00143B15"/>
    <w:rsid w:val="00143B16"/>
    <w:rsid w:val="00145B7A"/>
    <w:rsid w:val="001474F0"/>
    <w:rsid w:val="00150A71"/>
    <w:rsid w:val="00150CA1"/>
    <w:rsid w:val="00150DDE"/>
    <w:rsid w:val="00152BE8"/>
    <w:rsid w:val="00153936"/>
    <w:rsid w:val="001545E0"/>
    <w:rsid w:val="00154EA1"/>
    <w:rsid w:val="00155579"/>
    <w:rsid w:val="00155B0E"/>
    <w:rsid w:val="00156300"/>
    <w:rsid w:val="00156538"/>
    <w:rsid w:val="001605CC"/>
    <w:rsid w:val="00160969"/>
    <w:rsid w:val="00161700"/>
    <w:rsid w:val="00161BD3"/>
    <w:rsid w:val="00162E01"/>
    <w:rsid w:val="0016317C"/>
    <w:rsid w:val="00163B10"/>
    <w:rsid w:val="001674EA"/>
    <w:rsid w:val="00167827"/>
    <w:rsid w:val="0017186F"/>
    <w:rsid w:val="0017255F"/>
    <w:rsid w:val="001770F2"/>
    <w:rsid w:val="001800A8"/>
    <w:rsid w:val="00180197"/>
    <w:rsid w:val="00180802"/>
    <w:rsid w:val="00180F61"/>
    <w:rsid w:val="00180F83"/>
    <w:rsid w:val="0018274A"/>
    <w:rsid w:val="00186DCA"/>
    <w:rsid w:val="00193C96"/>
    <w:rsid w:val="001951AF"/>
    <w:rsid w:val="00195581"/>
    <w:rsid w:val="001957EB"/>
    <w:rsid w:val="00197084"/>
    <w:rsid w:val="00197FB1"/>
    <w:rsid w:val="001A1080"/>
    <w:rsid w:val="001A1943"/>
    <w:rsid w:val="001A3B0E"/>
    <w:rsid w:val="001A676F"/>
    <w:rsid w:val="001A76FD"/>
    <w:rsid w:val="001B1E8C"/>
    <w:rsid w:val="001B274F"/>
    <w:rsid w:val="001B295B"/>
    <w:rsid w:val="001B396B"/>
    <w:rsid w:val="001B3FD8"/>
    <w:rsid w:val="001B4371"/>
    <w:rsid w:val="001B4897"/>
    <w:rsid w:val="001B4902"/>
    <w:rsid w:val="001B5111"/>
    <w:rsid w:val="001B6B25"/>
    <w:rsid w:val="001B7FF4"/>
    <w:rsid w:val="001C0A2A"/>
    <w:rsid w:val="001C0B08"/>
    <w:rsid w:val="001C5230"/>
    <w:rsid w:val="001C699C"/>
    <w:rsid w:val="001C76E8"/>
    <w:rsid w:val="001D0D14"/>
    <w:rsid w:val="001D1663"/>
    <w:rsid w:val="001D2E5B"/>
    <w:rsid w:val="001D4DB8"/>
    <w:rsid w:val="001D704D"/>
    <w:rsid w:val="001D792B"/>
    <w:rsid w:val="001E215B"/>
    <w:rsid w:val="001E297B"/>
    <w:rsid w:val="001E3B01"/>
    <w:rsid w:val="001E407B"/>
    <w:rsid w:val="001E5D2E"/>
    <w:rsid w:val="001F07BB"/>
    <w:rsid w:val="001F13C8"/>
    <w:rsid w:val="001F3CF2"/>
    <w:rsid w:val="001F4C22"/>
    <w:rsid w:val="001F4D33"/>
    <w:rsid w:val="001F4FB8"/>
    <w:rsid w:val="001F6342"/>
    <w:rsid w:val="001F644F"/>
    <w:rsid w:val="001F765C"/>
    <w:rsid w:val="00206755"/>
    <w:rsid w:val="0021126F"/>
    <w:rsid w:val="00211C10"/>
    <w:rsid w:val="00212063"/>
    <w:rsid w:val="00212499"/>
    <w:rsid w:val="00214EFE"/>
    <w:rsid w:val="00216410"/>
    <w:rsid w:val="00223390"/>
    <w:rsid w:val="00224516"/>
    <w:rsid w:val="00225AAC"/>
    <w:rsid w:val="00226B4C"/>
    <w:rsid w:val="0023236C"/>
    <w:rsid w:val="002323D4"/>
    <w:rsid w:val="002328B8"/>
    <w:rsid w:val="00234CE0"/>
    <w:rsid w:val="002366DB"/>
    <w:rsid w:val="00237212"/>
    <w:rsid w:val="002373E6"/>
    <w:rsid w:val="002407A5"/>
    <w:rsid w:val="00240C07"/>
    <w:rsid w:val="00251725"/>
    <w:rsid w:val="0025237E"/>
    <w:rsid w:val="00252BAA"/>
    <w:rsid w:val="0025477C"/>
    <w:rsid w:val="00254CA6"/>
    <w:rsid w:val="002555DC"/>
    <w:rsid w:val="002562B6"/>
    <w:rsid w:val="00257B49"/>
    <w:rsid w:val="002622D2"/>
    <w:rsid w:val="00262774"/>
    <w:rsid w:val="002632D6"/>
    <w:rsid w:val="00263CA1"/>
    <w:rsid w:val="00264064"/>
    <w:rsid w:val="00264417"/>
    <w:rsid w:val="00264E6E"/>
    <w:rsid w:val="002665B3"/>
    <w:rsid w:val="0027129E"/>
    <w:rsid w:val="002740B4"/>
    <w:rsid w:val="00275E77"/>
    <w:rsid w:val="0027663D"/>
    <w:rsid w:val="00281C7B"/>
    <w:rsid w:val="00282524"/>
    <w:rsid w:val="0028277D"/>
    <w:rsid w:val="00284B6A"/>
    <w:rsid w:val="00284E4D"/>
    <w:rsid w:val="002856BF"/>
    <w:rsid w:val="00287529"/>
    <w:rsid w:val="00290265"/>
    <w:rsid w:val="0029068A"/>
    <w:rsid w:val="00290C91"/>
    <w:rsid w:val="0029230A"/>
    <w:rsid w:val="00294CA4"/>
    <w:rsid w:val="00294FC9"/>
    <w:rsid w:val="002957EE"/>
    <w:rsid w:val="00296081"/>
    <w:rsid w:val="0029786B"/>
    <w:rsid w:val="002A05F0"/>
    <w:rsid w:val="002A3563"/>
    <w:rsid w:val="002A517A"/>
    <w:rsid w:val="002A5AA1"/>
    <w:rsid w:val="002A643B"/>
    <w:rsid w:val="002A6E17"/>
    <w:rsid w:val="002A7636"/>
    <w:rsid w:val="002B042E"/>
    <w:rsid w:val="002B11E7"/>
    <w:rsid w:val="002B281C"/>
    <w:rsid w:val="002B41EC"/>
    <w:rsid w:val="002B442A"/>
    <w:rsid w:val="002B47C1"/>
    <w:rsid w:val="002B574F"/>
    <w:rsid w:val="002B5FA9"/>
    <w:rsid w:val="002B68EC"/>
    <w:rsid w:val="002C027B"/>
    <w:rsid w:val="002C24FF"/>
    <w:rsid w:val="002C4C3E"/>
    <w:rsid w:val="002C5D3D"/>
    <w:rsid w:val="002C5E5B"/>
    <w:rsid w:val="002D00D9"/>
    <w:rsid w:val="002D14BF"/>
    <w:rsid w:val="002D18B8"/>
    <w:rsid w:val="002D24EC"/>
    <w:rsid w:val="002D541C"/>
    <w:rsid w:val="002E1DF8"/>
    <w:rsid w:val="002E307F"/>
    <w:rsid w:val="002E3615"/>
    <w:rsid w:val="002E4C23"/>
    <w:rsid w:val="002E5D41"/>
    <w:rsid w:val="002F0C95"/>
    <w:rsid w:val="002F1AE6"/>
    <w:rsid w:val="002F2992"/>
    <w:rsid w:val="002F2C27"/>
    <w:rsid w:val="002F3DC2"/>
    <w:rsid w:val="002F4AE0"/>
    <w:rsid w:val="002F76B7"/>
    <w:rsid w:val="0030493E"/>
    <w:rsid w:val="00304BF2"/>
    <w:rsid w:val="00305611"/>
    <w:rsid w:val="00306D0A"/>
    <w:rsid w:val="003123A5"/>
    <w:rsid w:val="00312572"/>
    <w:rsid w:val="003133C6"/>
    <w:rsid w:val="00313540"/>
    <w:rsid w:val="003137D2"/>
    <w:rsid w:val="003145B8"/>
    <w:rsid w:val="0031623E"/>
    <w:rsid w:val="00317E70"/>
    <w:rsid w:val="00320A09"/>
    <w:rsid w:val="00322625"/>
    <w:rsid w:val="0032295F"/>
    <w:rsid w:val="0032430D"/>
    <w:rsid w:val="00324FB1"/>
    <w:rsid w:val="00327A9E"/>
    <w:rsid w:val="003321C5"/>
    <w:rsid w:val="00332DC2"/>
    <w:rsid w:val="0033385D"/>
    <w:rsid w:val="00334123"/>
    <w:rsid w:val="003341A9"/>
    <w:rsid w:val="00336B40"/>
    <w:rsid w:val="00336D0C"/>
    <w:rsid w:val="00341997"/>
    <w:rsid w:val="00341C2A"/>
    <w:rsid w:val="003426FC"/>
    <w:rsid w:val="00343EF3"/>
    <w:rsid w:val="003452F4"/>
    <w:rsid w:val="00346059"/>
    <w:rsid w:val="003517DE"/>
    <w:rsid w:val="00351F10"/>
    <w:rsid w:val="00353FA7"/>
    <w:rsid w:val="0035501B"/>
    <w:rsid w:val="00355CD5"/>
    <w:rsid w:val="003603E4"/>
    <w:rsid w:val="00362064"/>
    <w:rsid w:val="00362871"/>
    <w:rsid w:val="003650F2"/>
    <w:rsid w:val="003660AC"/>
    <w:rsid w:val="00366DFD"/>
    <w:rsid w:val="00370CA6"/>
    <w:rsid w:val="0037183A"/>
    <w:rsid w:val="003752E0"/>
    <w:rsid w:val="00381073"/>
    <w:rsid w:val="003812DE"/>
    <w:rsid w:val="00381C24"/>
    <w:rsid w:val="00383571"/>
    <w:rsid w:val="003840DF"/>
    <w:rsid w:val="003844DC"/>
    <w:rsid w:val="0038586B"/>
    <w:rsid w:val="00387022"/>
    <w:rsid w:val="00387F40"/>
    <w:rsid w:val="00391B8B"/>
    <w:rsid w:val="00392930"/>
    <w:rsid w:val="00393AF2"/>
    <w:rsid w:val="003942E4"/>
    <w:rsid w:val="003959D1"/>
    <w:rsid w:val="00397B55"/>
    <w:rsid w:val="003A0588"/>
    <w:rsid w:val="003A3ACB"/>
    <w:rsid w:val="003A3CA4"/>
    <w:rsid w:val="003A51CA"/>
    <w:rsid w:val="003A7B7F"/>
    <w:rsid w:val="003A7E23"/>
    <w:rsid w:val="003B27CF"/>
    <w:rsid w:val="003B3256"/>
    <w:rsid w:val="003B3E3E"/>
    <w:rsid w:val="003B4132"/>
    <w:rsid w:val="003B4905"/>
    <w:rsid w:val="003B6190"/>
    <w:rsid w:val="003B790E"/>
    <w:rsid w:val="003B7956"/>
    <w:rsid w:val="003C0B56"/>
    <w:rsid w:val="003C2283"/>
    <w:rsid w:val="003C234F"/>
    <w:rsid w:val="003C66D8"/>
    <w:rsid w:val="003C6AFC"/>
    <w:rsid w:val="003C7716"/>
    <w:rsid w:val="003D3381"/>
    <w:rsid w:val="003D668B"/>
    <w:rsid w:val="003E01BB"/>
    <w:rsid w:val="003E16B9"/>
    <w:rsid w:val="003E1ED1"/>
    <w:rsid w:val="003E25F5"/>
    <w:rsid w:val="003E3D3A"/>
    <w:rsid w:val="003E6884"/>
    <w:rsid w:val="003F00C7"/>
    <w:rsid w:val="003F0510"/>
    <w:rsid w:val="003F1699"/>
    <w:rsid w:val="003F2585"/>
    <w:rsid w:val="003F2A68"/>
    <w:rsid w:val="003F2CB0"/>
    <w:rsid w:val="003F4BE6"/>
    <w:rsid w:val="003F536E"/>
    <w:rsid w:val="004001A8"/>
    <w:rsid w:val="0040179F"/>
    <w:rsid w:val="00401D76"/>
    <w:rsid w:val="00401E26"/>
    <w:rsid w:val="00402558"/>
    <w:rsid w:val="00402855"/>
    <w:rsid w:val="00403280"/>
    <w:rsid w:val="0040564A"/>
    <w:rsid w:val="00405A07"/>
    <w:rsid w:val="00406258"/>
    <w:rsid w:val="00406DA8"/>
    <w:rsid w:val="0041051F"/>
    <w:rsid w:val="004108E7"/>
    <w:rsid w:val="00410F49"/>
    <w:rsid w:val="004132CC"/>
    <w:rsid w:val="004166F2"/>
    <w:rsid w:val="00417079"/>
    <w:rsid w:val="00417854"/>
    <w:rsid w:val="004206A8"/>
    <w:rsid w:val="0042221D"/>
    <w:rsid w:val="00422F5C"/>
    <w:rsid w:val="00423054"/>
    <w:rsid w:val="00425253"/>
    <w:rsid w:val="0042584D"/>
    <w:rsid w:val="00425EF2"/>
    <w:rsid w:val="0042681C"/>
    <w:rsid w:val="004272FC"/>
    <w:rsid w:val="0042798E"/>
    <w:rsid w:val="004336E8"/>
    <w:rsid w:val="00434B6A"/>
    <w:rsid w:val="004408C3"/>
    <w:rsid w:val="00440DF2"/>
    <w:rsid w:val="00442FAD"/>
    <w:rsid w:val="0044447F"/>
    <w:rsid w:val="0044494B"/>
    <w:rsid w:val="00444B54"/>
    <w:rsid w:val="0044591E"/>
    <w:rsid w:val="00446514"/>
    <w:rsid w:val="00450301"/>
    <w:rsid w:val="00450BF7"/>
    <w:rsid w:val="00453B77"/>
    <w:rsid w:val="00454578"/>
    <w:rsid w:val="004546B4"/>
    <w:rsid w:val="004547C5"/>
    <w:rsid w:val="00455832"/>
    <w:rsid w:val="00457D7A"/>
    <w:rsid w:val="00460C86"/>
    <w:rsid w:val="00464612"/>
    <w:rsid w:val="00464C02"/>
    <w:rsid w:val="00466DFF"/>
    <w:rsid w:val="00466E66"/>
    <w:rsid w:val="00467282"/>
    <w:rsid w:val="00471735"/>
    <w:rsid w:val="00473506"/>
    <w:rsid w:val="00476FFF"/>
    <w:rsid w:val="0047766E"/>
    <w:rsid w:val="00481A31"/>
    <w:rsid w:val="00481ADB"/>
    <w:rsid w:val="00481BFE"/>
    <w:rsid w:val="00483C8F"/>
    <w:rsid w:val="00484824"/>
    <w:rsid w:val="00485427"/>
    <w:rsid w:val="00485F2B"/>
    <w:rsid w:val="00486466"/>
    <w:rsid w:val="0049417D"/>
    <w:rsid w:val="0049437A"/>
    <w:rsid w:val="00495A08"/>
    <w:rsid w:val="00495D60"/>
    <w:rsid w:val="004A0230"/>
    <w:rsid w:val="004A1C78"/>
    <w:rsid w:val="004A2498"/>
    <w:rsid w:val="004A33EA"/>
    <w:rsid w:val="004A3E34"/>
    <w:rsid w:val="004A3FFB"/>
    <w:rsid w:val="004A41C5"/>
    <w:rsid w:val="004A6692"/>
    <w:rsid w:val="004B01B1"/>
    <w:rsid w:val="004B3129"/>
    <w:rsid w:val="004B32F8"/>
    <w:rsid w:val="004B545C"/>
    <w:rsid w:val="004B59BF"/>
    <w:rsid w:val="004C0558"/>
    <w:rsid w:val="004C2017"/>
    <w:rsid w:val="004C21E9"/>
    <w:rsid w:val="004C2480"/>
    <w:rsid w:val="004C25AE"/>
    <w:rsid w:val="004C25F3"/>
    <w:rsid w:val="004C3D0E"/>
    <w:rsid w:val="004C7EE2"/>
    <w:rsid w:val="004D0D82"/>
    <w:rsid w:val="004D20DF"/>
    <w:rsid w:val="004D341B"/>
    <w:rsid w:val="004D3BE3"/>
    <w:rsid w:val="004D62EC"/>
    <w:rsid w:val="004E04F8"/>
    <w:rsid w:val="004E2343"/>
    <w:rsid w:val="004E23B7"/>
    <w:rsid w:val="004E3618"/>
    <w:rsid w:val="004E5F8B"/>
    <w:rsid w:val="004E6B78"/>
    <w:rsid w:val="004F7795"/>
    <w:rsid w:val="00500E07"/>
    <w:rsid w:val="005033F4"/>
    <w:rsid w:val="0050748A"/>
    <w:rsid w:val="00510795"/>
    <w:rsid w:val="00510C79"/>
    <w:rsid w:val="00513652"/>
    <w:rsid w:val="005144BD"/>
    <w:rsid w:val="0051478B"/>
    <w:rsid w:val="005157F0"/>
    <w:rsid w:val="005177D9"/>
    <w:rsid w:val="00523316"/>
    <w:rsid w:val="0052359A"/>
    <w:rsid w:val="00525E0E"/>
    <w:rsid w:val="0052600D"/>
    <w:rsid w:val="0052670D"/>
    <w:rsid w:val="00526BEE"/>
    <w:rsid w:val="0052707F"/>
    <w:rsid w:val="00531D3A"/>
    <w:rsid w:val="005340E8"/>
    <w:rsid w:val="0053447D"/>
    <w:rsid w:val="00534540"/>
    <w:rsid w:val="0053763E"/>
    <w:rsid w:val="00537C89"/>
    <w:rsid w:val="00541C8D"/>
    <w:rsid w:val="0054297F"/>
    <w:rsid w:val="00542A22"/>
    <w:rsid w:val="00542C7E"/>
    <w:rsid w:val="005430F4"/>
    <w:rsid w:val="005438A3"/>
    <w:rsid w:val="00543B9C"/>
    <w:rsid w:val="00543E56"/>
    <w:rsid w:val="005448C8"/>
    <w:rsid w:val="0054587E"/>
    <w:rsid w:val="0054754A"/>
    <w:rsid w:val="00551315"/>
    <w:rsid w:val="0055248D"/>
    <w:rsid w:val="00553137"/>
    <w:rsid w:val="00556ABB"/>
    <w:rsid w:val="0056180C"/>
    <w:rsid w:val="00561BC6"/>
    <w:rsid w:val="0057020C"/>
    <w:rsid w:val="00572F9D"/>
    <w:rsid w:val="005731D3"/>
    <w:rsid w:val="00573CE9"/>
    <w:rsid w:val="0057533E"/>
    <w:rsid w:val="00577481"/>
    <w:rsid w:val="00581795"/>
    <w:rsid w:val="00581D28"/>
    <w:rsid w:val="00583324"/>
    <w:rsid w:val="00585C58"/>
    <w:rsid w:val="005867EB"/>
    <w:rsid w:val="00586AE8"/>
    <w:rsid w:val="005875B8"/>
    <w:rsid w:val="00591056"/>
    <w:rsid w:val="00593ACB"/>
    <w:rsid w:val="00593B32"/>
    <w:rsid w:val="005962C7"/>
    <w:rsid w:val="0059674E"/>
    <w:rsid w:val="00596763"/>
    <w:rsid w:val="005975E8"/>
    <w:rsid w:val="005A22EC"/>
    <w:rsid w:val="005A3C50"/>
    <w:rsid w:val="005A4DBF"/>
    <w:rsid w:val="005A4DC3"/>
    <w:rsid w:val="005A53BF"/>
    <w:rsid w:val="005B1B25"/>
    <w:rsid w:val="005B3973"/>
    <w:rsid w:val="005B43F3"/>
    <w:rsid w:val="005B4E71"/>
    <w:rsid w:val="005B6B34"/>
    <w:rsid w:val="005C1929"/>
    <w:rsid w:val="005C1C6B"/>
    <w:rsid w:val="005C5779"/>
    <w:rsid w:val="005D0973"/>
    <w:rsid w:val="005D0DED"/>
    <w:rsid w:val="005D1B8D"/>
    <w:rsid w:val="005D1F55"/>
    <w:rsid w:val="005D57BA"/>
    <w:rsid w:val="005D5E5B"/>
    <w:rsid w:val="005D7929"/>
    <w:rsid w:val="005D7D63"/>
    <w:rsid w:val="005D7F6C"/>
    <w:rsid w:val="005E0AE8"/>
    <w:rsid w:val="005E0DAC"/>
    <w:rsid w:val="005E1B09"/>
    <w:rsid w:val="005E3731"/>
    <w:rsid w:val="005E728C"/>
    <w:rsid w:val="005F228E"/>
    <w:rsid w:val="005F4ACE"/>
    <w:rsid w:val="0060030A"/>
    <w:rsid w:val="006014E3"/>
    <w:rsid w:val="00601D95"/>
    <w:rsid w:val="00601EE4"/>
    <w:rsid w:val="00605DA5"/>
    <w:rsid w:val="00610100"/>
    <w:rsid w:val="00610D34"/>
    <w:rsid w:val="00611F06"/>
    <w:rsid w:val="00613F44"/>
    <w:rsid w:val="00615720"/>
    <w:rsid w:val="00617EE3"/>
    <w:rsid w:val="00621641"/>
    <w:rsid w:val="006216A8"/>
    <w:rsid w:val="0062256A"/>
    <w:rsid w:val="00622958"/>
    <w:rsid w:val="00623751"/>
    <w:rsid w:val="00623917"/>
    <w:rsid w:val="0062430B"/>
    <w:rsid w:val="00624525"/>
    <w:rsid w:val="00624C72"/>
    <w:rsid w:val="00624D0F"/>
    <w:rsid w:val="006255DB"/>
    <w:rsid w:val="00625961"/>
    <w:rsid w:val="00626460"/>
    <w:rsid w:val="00626C17"/>
    <w:rsid w:val="006310F8"/>
    <w:rsid w:val="006314D4"/>
    <w:rsid w:val="00632FD4"/>
    <w:rsid w:val="006336B7"/>
    <w:rsid w:val="006350A1"/>
    <w:rsid w:val="00635829"/>
    <w:rsid w:val="0064005A"/>
    <w:rsid w:val="006400E2"/>
    <w:rsid w:val="0064058F"/>
    <w:rsid w:val="0064346D"/>
    <w:rsid w:val="0064580D"/>
    <w:rsid w:val="00646B56"/>
    <w:rsid w:val="00646BFA"/>
    <w:rsid w:val="006475B1"/>
    <w:rsid w:val="006500C2"/>
    <w:rsid w:val="006502C2"/>
    <w:rsid w:val="00651549"/>
    <w:rsid w:val="00655004"/>
    <w:rsid w:val="0065516A"/>
    <w:rsid w:val="006554C1"/>
    <w:rsid w:val="00655CF1"/>
    <w:rsid w:val="006560EB"/>
    <w:rsid w:val="0065613B"/>
    <w:rsid w:val="00657321"/>
    <w:rsid w:val="00657924"/>
    <w:rsid w:val="00660276"/>
    <w:rsid w:val="00660636"/>
    <w:rsid w:val="0066495F"/>
    <w:rsid w:val="006653CF"/>
    <w:rsid w:val="00665A74"/>
    <w:rsid w:val="00665BA8"/>
    <w:rsid w:val="00667C2E"/>
    <w:rsid w:val="00667EFB"/>
    <w:rsid w:val="00670B4A"/>
    <w:rsid w:val="0067118E"/>
    <w:rsid w:val="006716AA"/>
    <w:rsid w:val="00673DBA"/>
    <w:rsid w:val="006753D6"/>
    <w:rsid w:val="00676511"/>
    <w:rsid w:val="006767FD"/>
    <w:rsid w:val="00676E2C"/>
    <w:rsid w:val="00677370"/>
    <w:rsid w:val="00680F9B"/>
    <w:rsid w:val="00681A4F"/>
    <w:rsid w:val="00682625"/>
    <w:rsid w:val="006839B2"/>
    <w:rsid w:val="00683F7E"/>
    <w:rsid w:val="00685A53"/>
    <w:rsid w:val="00693E20"/>
    <w:rsid w:val="00696CB8"/>
    <w:rsid w:val="006A1A0D"/>
    <w:rsid w:val="006A1ED7"/>
    <w:rsid w:val="006A3FC7"/>
    <w:rsid w:val="006A59F7"/>
    <w:rsid w:val="006A6A92"/>
    <w:rsid w:val="006B04E1"/>
    <w:rsid w:val="006B11DA"/>
    <w:rsid w:val="006B1D8F"/>
    <w:rsid w:val="006B3315"/>
    <w:rsid w:val="006B58D7"/>
    <w:rsid w:val="006B7EF7"/>
    <w:rsid w:val="006C1E2D"/>
    <w:rsid w:val="006C5078"/>
    <w:rsid w:val="006C5DFE"/>
    <w:rsid w:val="006C712F"/>
    <w:rsid w:val="006C7439"/>
    <w:rsid w:val="006E05DD"/>
    <w:rsid w:val="006E0BB6"/>
    <w:rsid w:val="006E1014"/>
    <w:rsid w:val="006E2B2C"/>
    <w:rsid w:val="006E4F2B"/>
    <w:rsid w:val="006E54C9"/>
    <w:rsid w:val="006E70C9"/>
    <w:rsid w:val="006E76D9"/>
    <w:rsid w:val="006E7B38"/>
    <w:rsid w:val="006E7E61"/>
    <w:rsid w:val="006F249F"/>
    <w:rsid w:val="006F549A"/>
    <w:rsid w:val="007009FE"/>
    <w:rsid w:val="00701B20"/>
    <w:rsid w:val="0070299B"/>
    <w:rsid w:val="00705C55"/>
    <w:rsid w:val="00705CA5"/>
    <w:rsid w:val="00706F2B"/>
    <w:rsid w:val="00707392"/>
    <w:rsid w:val="007106FD"/>
    <w:rsid w:val="00711747"/>
    <w:rsid w:val="00712372"/>
    <w:rsid w:val="00714983"/>
    <w:rsid w:val="00716620"/>
    <w:rsid w:val="00717295"/>
    <w:rsid w:val="00717E49"/>
    <w:rsid w:val="0072063D"/>
    <w:rsid w:val="00722890"/>
    <w:rsid w:val="007263CC"/>
    <w:rsid w:val="007272FD"/>
    <w:rsid w:val="00727F3A"/>
    <w:rsid w:val="007317BF"/>
    <w:rsid w:val="0073297F"/>
    <w:rsid w:val="00732E48"/>
    <w:rsid w:val="007352E7"/>
    <w:rsid w:val="00735AED"/>
    <w:rsid w:val="00735C1E"/>
    <w:rsid w:val="00736484"/>
    <w:rsid w:val="0073783B"/>
    <w:rsid w:val="007416C9"/>
    <w:rsid w:val="00746828"/>
    <w:rsid w:val="00747E1B"/>
    <w:rsid w:val="00753FF9"/>
    <w:rsid w:val="007579E3"/>
    <w:rsid w:val="007604CE"/>
    <w:rsid w:val="0076101B"/>
    <w:rsid w:val="0076103D"/>
    <w:rsid w:val="007639CD"/>
    <w:rsid w:val="00763D69"/>
    <w:rsid w:val="00765940"/>
    <w:rsid w:val="00765A4A"/>
    <w:rsid w:val="00765B6B"/>
    <w:rsid w:val="00766D6D"/>
    <w:rsid w:val="007713E1"/>
    <w:rsid w:val="00772B39"/>
    <w:rsid w:val="00776541"/>
    <w:rsid w:val="0077691F"/>
    <w:rsid w:val="0077768C"/>
    <w:rsid w:val="00780240"/>
    <w:rsid w:val="00780737"/>
    <w:rsid w:val="0078108C"/>
    <w:rsid w:val="007811A5"/>
    <w:rsid w:val="0078309C"/>
    <w:rsid w:val="00783448"/>
    <w:rsid w:val="007845E6"/>
    <w:rsid w:val="0078554B"/>
    <w:rsid w:val="00787A7C"/>
    <w:rsid w:val="00790B4E"/>
    <w:rsid w:val="00791138"/>
    <w:rsid w:val="00791969"/>
    <w:rsid w:val="007925CA"/>
    <w:rsid w:val="00793303"/>
    <w:rsid w:val="00796DDF"/>
    <w:rsid w:val="00797BF2"/>
    <w:rsid w:val="007A139A"/>
    <w:rsid w:val="007A265E"/>
    <w:rsid w:val="007A338E"/>
    <w:rsid w:val="007A4803"/>
    <w:rsid w:val="007A52FB"/>
    <w:rsid w:val="007A6DC5"/>
    <w:rsid w:val="007A72B3"/>
    <w:rsid w:val="007A77C7"/>
    <w:rsid w:val="007A7908"/>
    <w:rsid w:val="007B03A1"/>
    <w:rsid w:val="007B04AF"/>
    <w:rsid w:val="007B187B"/>
    <w:rsid w:val="007B23DA"/>
    <w:rsid w:val="007B2A1C"/>
    <w:rsid w:val="007B50D8"/>
    <w:rsid w:val="007B556E"/>
    <w:rsid w:val="007B5A0C"/>
    <w:rsid w:val="007B6729"/>
    <w:rsid w:val="007B78A9"/>
    <w:rsid w:val="007C1773"/>
    <w:rsid w:val="007C3A64"/>
    <w:rsid w:val="007C517B"/>
    <w:rsid w:val="007C56A6"/>
    <w:rsid w:val="007C6761"/>
    <w:rsid w:val="007D23F6"/>
    <w:rsid w:val="007D4F21"/>
    <w:rsid w:val="007D6936"/>
    <w:rsid w:val="007E39F8"/>
    <w:rsid w:val="007F20B0"/>
    <w:rsid w:val="007F5808"/>
    <w:rsid w:val="007F58C9"/>
    <w:rsid w:val="007F5E06"/>
    <w:rsid w:val="007F6277"/>
    <w:rsid w:val="007F6825"/>
    <w:rsid w:val="007F7CE6"/>
    <w:rsid w:val="00800CA2"/>
    <w:rsid w:val="00801101"/>
    <w:rsid w:val="00801C01"/>
    <w:rsid w:val="00802016"/>
    <w:rsid w:val="008034B4"/>
    <w:rsid w:val="00804506"/>
    <w:rsid w:val="00804D83"/>
    <w:rsid w:val="00805511"/>
    <w:rsid w:val="00805B80"/>
    <w:rsid w:val="00812770"/>
    <w:rsid w:val="00813657"/>
    <w:rsid w:val="00814C8E"/>
    <w:rsid w:val="00814DAB"/>
    <w:rsid w:val="00814DFA"/>
    <w:rsid w:val="008153C4"/>
    <w:rsid w:val="0081581B"/>
    <w:rsid w:val="00815CAE"/>
    <w:rsid w:val="00822861"/>
    <w:rsid w:val="00827618"/>
    <w:rsid w:val="008316FA"/>
    <w:rsid w:val="00833BB7"/>
    <w:rsid w:val="00833D51"/>
    <w:rsid w:val="00834B3E"/>
    <w:rsid w:val="0083517A"/>
    <w:rsid w:val="0083520D"/>
    <w:rsid w:val="00837EFD"/>
    <w:rsid w:val="0084387B"/>
    <w:rsid w:val="00843B42"/>
    <w:rsid w:val="008442E9"/>
    <w:rsid w:val="00845FB4"/>
    <w:rsid w:val="00847256"/>
    <w:rsid w:val="0085075F"/>
    <w:rsid w:val="0085276D"/>
    <w:rsid w:val="00855660"/>
    <w:rsid w:val="00857C31"/>
    <w:rsid w:val="00857F5E"/>
    <w:rsid w:val="00861F58"/>
    <w:rsid w:val="00862DAC"/>
    <w:rsid w:val="00863D16"/>
    <w:rsid w:val="00865459"/>
    <w:rsid w:val="00865861"/>
    <w:rsid w:val="008700F2"/>
    <w:rsid w:val="00870A6F"/>
    <w:rsid w:val="00871756"/>
    <w:rsid w:val="00871A4E"/>
    <w:rsid w:val="00872583"/>
    <w:rsid w:val="00872F3D"/>
    <w:rsid w:val="008752D5"/>
    <w:rsid w:val="0087668E"/>
    <w:rsid w:val="00876BFF"/>
    <w:rsid w:val="00877004"/>
    <w:rsid w:val="008809D1"/>
    <w:rsid w:val="00880ADF"/>
    <w:rsid w:val="0088323E"/>
    <w:rsid w:val="00883A44"/>
    <w:rsid w:val="008844A1"/>
    <w:rsid w:val="00886053"/>
    <w:rsid w:val="00886347"/>
    <w:rsid w:val="00886E93"/>
    <w:rsid w:val="00887874"/>
    <w:rsid w:val="0089141A"/>
    <w:rsid w:val="00893F43"/>
    <w:rsid w:val="008955F2"/>
    <w:rsid w:val="00897285"/>
    <w:rsid w:val="00897608"/>
    <w:rsid w:val="008A0C10"/>
    <w:rsid w:val="008A2D74"/>
    <w:rsid w:val="008A744F"/>
    <w:rsid w:val="008B0461"/>
    <w:rsid w:val="008B090E"/>
    <w:rsid w:val="008B1A81"/>
    <w:rsid w:val="008B1E96"/>
    <w:rsid w:val="008B4B57"/>
    <w:rsid w:val="008B58D7"/>
    <w:rsid w:val="008B74EC"/>
    <w:rsid w:val="008C1583"/>
    <w:rsid w:val="008C1AD9"/>
    <w:rsid w:val="008C36E3"/>
    <w:rsid w:val="008C3D14"/>
    <w:rsid w:val="008C3E98"/>
    <w:rsid w:val="008C3F8A"/>
    <w:rsid w:val="008C41E3"/>
    <w:rsid w:val="008C73FB"/>
    <w:rsid w:val="008D0ACD"/>
    <w:rsid w:val="008D13FB"/>
    <w:rsid w:val="008D4B4A"/>
    <w:rsid w:val="008D4BD9"/>
    <w:rsid w:val="008D515B"/>
    <w:rsid w:val="008E2353"/>
    <w:rsid w:val="008E280B"/>
    <w:rsid w:val="008E40E1"/>
    <w:rsid w:val="008E5171"/>
    <w:rsid w:val="008E5AEE"/>
    <w:rsid w:val="008E6672"/>
    <w:rsid w:val="008E7193"/>
    <w:rsid w:val="008E7F51"/>
    <w:rsid w:val="008F2031"/>
    <w:rsid w:val="008F22DB"/>
    <w:rsid w:val="008F4BA8"/>
    <w:rsid w:val="008F541C"/>
    <w:rsid w:val="008F7A2D"/>
    <w:rsid w:val="00901694"/>
    <w:rsid w:val="00901D45"/>
    <w:rsid w:val="0090249C"/>
    <w:rsid w:val="00903258"/>
    <w:rsid w:val="009035CC"/>
    <w:rsid w:val="00905455"/>
    <w:rsid w:val="00907BEF"/>
    <w:rsid w:val="00907F99"/>
    <w:rsid w:val="00912027"/>
    <w:rsid w:val="00912CC7"/>
    <w:rsid w:val="00913027"/>
    <w:rsid w:val="00913AB7"/>
    <w:rsid w:val="009143DC"/>
    <w:rsid w:val="009155E4"/>
    <w:rsid w:val="00915D28"/>
    <w:rsid w:val="009169CB"/>
    <w:rsid w:val="00917A57"/>
    <w:rsid w:val="0092488D"/>
    <w:rsid w:val="00924CF2"/>
    <w:rsid w:val="00925FDF"/>
    <w:rsid w:val="0092724F"/>
    <w:rsid w:val="00930D6C"/>
    <w:rsid w:val="0093249D"/>
    <w:rsid w:val="0093651F"/>
    <w:rsid w:val="009376A9"/>
    <w:rsid w:val="00941A89"/>
    <w:rsid w:val="00942BF3"/>
    <w:rsid w:val="00943B9A"/>
    <w:rsid w:val="009447C0"/>
    <w:rsid w:val="0094709C"/>
    <w:rsid w:val="009470C8"/>
    <w:rsid w:val="009502E6"/>
    <w:rsid w:val="009522C0"/>
    <w:rsid w:val="009532E4"/>
    <w:rsid w:val="00960550"/>
    <w:rsid w:val="00961A80"/>
    <w:rsid w:val="00962723"/>
    <w:rsid w:val="009669DC"/>
    <w:rsid w:val="00970E55"/>
    <w:rsid w:val="009711D6"/>
    <w:rsid w:val="0097195F"/>
    <w:rsid w:val="009762C1"/>
    <w:rsid w:val="009764D9"/>
    <w:rsid w:val="00976A87"/>
    <w:rsid w:val="00976C7C"/>
    <w:rsid w:val="00984F31"/>
    <w:rsid w:val="0098583C"/>
    <w:rsid w:val="00986B7F"/>
    <w:rsid w:val="009878B6"/>
    <w:rsid w:val="00992CC0"/>
    <w:rsid w:val="009932C7"/>
    <w:rsid w:val="0099573D"/>
    <w:rsid w:val="009960C7"/>
    <w:rsid w:val="009A16B7"/>
    <w:rsid w:val="009A26E9"/>
    <w:rsid w:val="009A329D"/>
    <w:rsid w:val="009A3319"/>
    <w:rsid w:val="009A389B"/>
    <w:rsid w:val="009A66FD"/>
    <w:rsid w:val="009B0755"/>
    <w:rsid w:val="009B28C2"/>
    <w:rsid w:val="009B2EAC"/>
    <w:rsid w:val="009B310E"/>
    <w:rsid w:val="009B4697"/>
    <w:rsid w:val="009B5978"/>
    <w:rsid w:val="009B6436"/>
    <w:rsid w:val="009B6834"/>
    <w:rsid w:val="009B7C3D"/>
    <w:rsid w:val="009C0774"/>
    <w:rsid w:val="009C082D"/>
    <w:rsid w:val="009C0ACF"/>
    <w:rsid w:val="009C301B"/>
    <w:rsid w:val="009C42B5"/>
    <w:rsid w:val="009C43CC"/>
    <w:rsid w:val="009C4F0F"/>
    <w:rsid w:val="009C691D"/>
    <w:rsid w:val="009C6932"/>
    <w:rsid w:val="009C6F88"/>
    <w:rsid w:val="009D1195"/>
    <w:rsid w:val="009D3EB9"/>
    <w:rsid w:val="009D5C51"/>
    <w:rsid w:val="009D6AE3"/>
    <w:rsid w:val="009E11E7"/>
    <w:rsid w:val="009E32C2"/>
    <w:rsid w:val="009E32E2"/>
    <w:rsid w:val="009E486C"/>
    <w:rsid w:val="009E4DE7"/>
    <w:rsid w:val="009E4FAE"/>
    <w:rsid w:val="009E5AC7"/>
    <w:rsid w:val="009E6FC0"/>
    <w:rsid w:val="009E734C"/>
    <w:rsid w:val="009F03E9"/>
    <w:rsid w:val="009F151C"/>
    <w:rsid w:val="009F39E0"/>
    <w:rsid w:val="009F3A23"/>
    <w:rsid w:val="009F53E7"/>
    <w:rsid w:val="009F7E99"/>
    <w:rsid w:val="00A0029C"/>
    <w:rsid w:val="00A00AF8"/>
    <w:rsid w:val="00A03964"/>
    <w:rsid w:val="00A03D24"/>
    <w:rsid w:val="00A03F11"/>
    <w:rsid w:val="00A04C16"/>
    <w:rsid w:val="00A04D7E"/>
    <w:rsid w:val="00A0534F"/>
    <w:rsid w:val="00A05BEF"/>
    <w:rsid w:val="00A0647C"/>
    <w:rsid w:val="00A06748"/>
    <w:rsid w:val="00A076D6"/>
    <w:rsid w:val="00A11939"/>
    <w:rsid w:val="00A11FC1"/>
    <w:rsid w:val="00A15590"/>
    <w:rsid w:val="00A15FA2"/>
    <w:rsid w:val="00A170F7"/>
    <w:rsid w:val="00A2016B"/>
    <w:rsid w:val="00A20B49"/>
    <w:rsid w:val="00A20CBA"/>
    <w:rsid w:val="00A21EE4"/>
    <w:rsid w:val="00A2504D"/>
    <w:rsid w:val="00A254C0"/>
    <w:rsid w:val="00A27951"/>
    <w:rsid w:val="00A32E44"/>
    <w:rsid w:val="00A32F8C"/>
    <w:rsid w:val="00A32FF4"/>
    <w:rsid w:val="00A34BA6"/>
    <w:rsid w:val="00A34E6B"/>
    <w:rsid w:val="00A35BC6"/>
    <w:rsid w:val="00A37342"/>
    <w:rsid w:val="00A40645"/>
    <w:rsid w:val="00A406BB"/>
    <w:rsid w:val="00A4172C"/>
    <w:rsid w:val="00A433DD"/>
    <w:rsid w:val="00A44C8D"/>
    <w:rsid w:val="00A47D96"/>
    <w:rsid w:val="00A50371"/>
    <w:rsid w:val="00A50982"/>
    <w:rsid w:val="00A511B8"/>
    <w:rsid w:val="00A51FA6"/>
    <w:rsid w:val="00A5207D"/>
    <w:rsid w:val="00A524D5"/>
    <w:rsid w:val="00A52E0E"/>
    <w:rsid w:val="00A538E4"/>
    <w:rsid w:val="00A54423"/>
    <w:rsid w:val="00A54468"/>
    <w:rsid w:val="00A5617C"/>
    <w:rsid w:val="00A60BEA"/>
    <w:rsid w:val="00A612F6"/>
    <w:rsid w:val="00A64FD7"/>
    <w:rsid w:val="00A66EB2"/>
    <w:rsid w:val="00A67236"/>
    <w:rsid w:val="00A6763A"/>
    <w:rsid w:val="00A67B09"/>
    <w:rsid w:val="00A72305"/>
    <w:rsid w:val="00A72385"/>
    <w:rsid w:val="00A72990"/>
    <w:rsid w:val="00A76483"/>
    <w:rsid w:val="00A81289"/>
    <w:rsid w:val="00A81AAE"/>
    <w:rsid w:val="00A82124"/>
    <w:rsid w:val="00A83175"/>
    <w:rsid w:val="00A855B9"/>
    <w:rsid w:val="00A86DD3"/>
    <w:rsid w:val="00A870BF"/>
    <w:rsid w:val="00A873F5"/>
    <w:rsid w:val="00A904DD"/>
    <w:rsid w:val="00A90ECA"/>
    <w:rsid w:val="00A9107B"/>
    <w:rsid w:val="00A93A24"/>
    <w:rsid w:val="00A943A8"/>
    <w:rsid w:val="00A96E04"/>
    <w:rsid w:val="00A9712E"/>
    <w:rsid w:val="00A97FA6"/>
    <w:rsid w:val="00AA0468"/>
    <w:rsid w:val="00AA07AF"/>
    <w:rsid w:val="00AA10E0"/>
    <w:rsid w:val="00AA15B7"/>
    <w:rsid w:val="00AA27C7"/>
    <w:rsid w:val="00AA6F56"/>
    <w:rsid w:val="00AB19D8"/>
    <w:rsid w:val="00AB19DB"/>
    <w:rsid w:val="00AB1F17"/>
    <w:rsid w:val="00AB2486"/>
    <w:rsid w:val="00AB40C9"/>
    <w:rsid w:val="00AB4B5A"/>
    <w:rsid w:val="00AB5BA2"/>
    <w:rsid w:val="00AB6AAB"/>
    <w:rsid w:val="00AC0092"/>
    <w:rsid w:val="00AC1737"/>
    <w:rsid w:val="00AC192D"/>
    <w:rsid w:val="00AC1E04"/>
    <w:rsid w:val="00AC2371"/>
    <w:rsid w:val="00AC23F2"/>
    <w:rsid w:val="00AC2889"/>
    <w:rsid w:val="00AC2D5D"/>
    <w:rsid w:val="00AC2DDF"/>
    <w:rsid w:val="00AC3D38"/>
    <w:rsid w:val="00AC54C5"/>
    <w:rsid w:val="00AC649C"/>
    <w:rsid w:val="00AC6A5E"/>
    <w:rsid w:val="00AC7EDC"/>
    <w:rsid w:val="00AD0AC9"/>
    <w:rsid w:val="00AD0E16"/>
    <w:rsid w:val="00AD1559"/>
    <w:rsid w:val="00AD1F8B"/>
    <w:rsid w:val="00AD1FD8"/>
    <w:rsid w:val="00AD482D"/>
    <w:rsid w:val="00AD5F3F"/>
    <w:rsid w:val="00AD6A5D"/>
    <w:rsid w:val="00AD7BBF"/>
    <w:rsid w:val="00AD7FD1"/>
    <w:rsid w:val="00AE01DE"/>
    <w:rsid w:val="00AE181B"/>
    <w:rsid w:val="00AE1EA2"/>
    <w:rsid w:val="00AE2EFB"/>
    <w:rsid w:val="00AE34AE"/>
    <w:rsid w:val="00AE4330"/>
    <w:rsid w:val="00AE7211"/>
    <w:rsid w:val="00AE7C1D"/>
    <w:rsid w:val="00AF37A9"/>
    <w:rsid w:val="00AF4989"/>
    <w:rsid w:val="00AF520D"/>
    <w:rsid w:val="00AF55A0"/>
    <w:rsid w:val="00AF6A23"/>
    <w:rsid w:val="00B035ED"/>
    <w:rsid w:val="00B03721"/>
    <w:rsid w:val="00B04EFD"/>
    <w:rsid w:val="00B05454"/>
    <w:rsid w:val="00B0558B"/>
    <w:rsid w:val="00B06416"/>
    <w:rsid w:val="00B10A4B"/>
    <w:rsid w:val="00B13634"/>
    <w:rsid w:val="00B14E63"/>
    <w:rsid w:val="00B14EFF"/>
    <w:rsid w:val="00B158CE"/>
    <w:rsid w:val="00B15C63"/>
    <w:rsid w:val="00B16A5A"/>
    <w:rsid w:val="00B17BE1"/>
    <w:rsid w:val="00B21EB1"/>
    <w:rsid w:val="00B230A5"/>
    <w:rsid w:val="00B23D53"/>
    <w:rsid w:val="00B25C7D"/>
    <w:rsid w:val="00B2769E"/>
    <w:rsid w:val="00B279A5"/>
    <w:rsid w:val="00B30DE8"/>
    <w:rsid w:val="00B3155B"/>
    <w:rsid w:val="00B334FE"/>
    <w:rsid w:val="00B341A7"/>
    <w:rsid w:val="00B34E84"/>
    <w:rsid w:val="00B35485"/>
    <w:rsid w:val="00B36A5A"/>
    <w:rsid w:val="00B36A5F"/>
    <w:rsid w:val="00B41853"/>
    <w:rsid w:val="00B41E60"/>
    <w:rsid w:val="00B4229B"/>
    <w:rsid w:val="00B4576D"/>
    <w:rsid w:val="00B45AEC"/>
    <w:rsid w:val="00B46919"/>
    <w:rsid w:val="00B4696F"/>
    <w:rsid w:val="00B471C7"/>
    <w:rsid w:val="00B478B9"/>
    <w:rsid w:val="00B500FB"/>
    <w:rsid w:val="00B51548"/>
    <w:rsid w:val="00B52C0E"/>
    <w:rsid w:val="00B530C9"/>
    <w:rsid w:val="00B54FFC"/>
    <w:rsid w:val="00B55197"/>
    <w:rsid w:val="00B56F7E"/>
    <w:rsid w:val="00B57D9C"/>
    <w:rsid w:val="00B631D6"/>
    <w:rsid w:val="00B63256"/>
    <w:rsid w:val="00B66511"/>
    <w:rsid w:val="00B67263"/>
    <w:rsid w:val="00B71C08"/>
    <w:rsid w:val="00B7244A"/>
    <w:rsid w:val="00B760BD"/>
    <w:rsid w:val="00B7622C"/>
    <w:rsid w:val="00B77012"/>
    <w:rsid w:val="00B77A42"/>
    <w:rsid w:val="00B806D1"/>
    <w:rsid w:val="00B80EE2"/>
    <w:rsid w:val="00B816AC"/>
    <w:rsid w:val="00B81D04"/>
    <w:rsid w:val="00B841DB"/>
    <w:rsid w:val="00B85C7E"/>
    <w:rsid w:val="00B86B6B"/>
    <w:rsid w:val="00B86E14"/>
    <w:rsid w:val="00B879CD"/>
    <w:rsid w:val="00B9362E"/>
    <w:rsid w:val="00B945F0"/>
    <w:rsid w:val="00B94A61"/>
    <w:rsid w:val="00B94AE5"/>
    <w:rsid w:val="00B978AB"/>
    <w:rsid w:val="00BA0041"/>
    <w:rsid w:val="00BA2B36"/>
    <w:rsid w:val="00BA34CB"/>
    <w:rsid w:val="00BA3F8C"/>
    <w:rsid w:val="00BA5FB9"/>
    <w:rsid w:val="00BB1463"/>
    <w:rsid w:val="00BB1689"/>
    <w:rsid w:val="00BB1A5B"/>
    <w:rsid w:val="00BB228A"/>
    <w:rsid w:val="00BB3B37"/>
    <w:rsid w:val="00BB3B82"/>
    <w:rsid w:val="00BB3B9E"/>
    <w:rsid w:val="00BB40DF"/>
    <w:rsid w:val="00BB49E6"/>
    <w:rsid w:val="00BB683F"/>
    <w:rsid w:val="00BB78BD"/>
    <w:rsid w:val="00BC02B5"/>
    <w:rsid w:val="00BC36E9"/>
    <w:rsid w:val="00BC58DF"/>
    <w:rsid w:val="00BC5B2D"/>
    <w:rsid w:val="00BD10F3"/>
    <w:rsid w:val="00BD34C3"/>
    <w:rsid w:val="00BD3BFA"/>
    <w:rsid w:val="00BD3F31"/>
    <w:rsid w:val="00BD4210"/>
    <w:rsid w:val="00BD63AD"/>
    <w:rsid w:val="00BD6762"/>
    <w:rsid w:val="00BD7ADF"/>
    <w:rsid w:val="00BE4398"/>
    <w:rsid w:val="00BE46B3"/>
    <w:rsid w:val="00BE4B49"/>
    <w:rsid w:val="00BE4F3C"/>
    <w:rsid w:val="00BE51AC"/>
    <w:rsid w:val="00BE6007"/>
    <w:rsid w:val="00BE6AD7"/>
    <w:rsid w:val="00BE7F28"/>
    <w:rsid w:val="00BF45D8"/>
    <w:rsid w:val="00C0050E"/>
    <w:rsid w:val="00C0118D"/>
    <w:rsid w:val="00C02321"/>
    <w:rsid w:val="00C023F8"/>
    <w:rsid w:val="00C044F9"/>
    <w:rsid w:val="00C051C9"/>
    <w:rsid w:val="00C10046"/>
    <w:rsid w:val="00C11A77"/>
    <w:rsid w:val="00C1444F"/>
    <w:rsid w:val="00C14853"/>
    <w:rsid w:val="00C20975"/>
    <w:rsid w:val="00C2115E"/>
    <w:rsid w:val="00C2182F"/>
    <w:rsid w:val="00C26265"/>
    <w:rsid w:val="00C27D89"/>
    <w:rsid w:val="00C3066C"/>
    <w:rsid w:val="00C30CA7"/>
    <w:rsid w:val="00C3244F"/>
    <w:rsid w:val="00C33089"/>
    <w:rsid w:val="00C357AD"/>
    <w:rsid w:val="00C35DA4"/>
    <w:rsid w:val="00C369B1"/>
    <w:rsid w:val="00C36F86"/>
    <w:rsid w:val="00C37B84"/>
    <w:rsid w:val="00C4092D"/>
    <w:rsid w:val="00C4135A"/>
    <w:rsid w:val="00C41929"/>
    <w:rsid w:val="00C44455"/>
    <w:rsid w:val="00C47560"/>
    <w:rsid w:val="00C504F8"/>
    <w:rsid w:val="00C517D6"/>
    <w:rsid w:val="00C51A09"/>
    <w:rsid w:val="00C54FAA"/>
    <w:rsid w:val="00C574D2"/>
    <w:rsid w:val="00C6410E"/>
    <w:rsid w:val="00C649E2"/>
    <w:rsid w:val="00C6578D"/>
    <w:rsid w:val="00C6627F"/>
    <w:rsid w:val="00C66510"/>
    <w:rsid w:val="00C708EA"/>
    <w:rsid w:val="00C71A77"/>
    <w:rsid w:val="00C71D50"/>
    <w:rsid w:val="00C71FF5"/>
    <w:rsid w:val="00C726C5"/>
    <w:rsid w:val="00C74816"/>
    <w:rsid w:val="00C74CB1"/>
    <w:rsid w:val="00C7500C"/>
    <w:rsid w:val="00C76983"/>
    <w:rsid w:val="00C81491"/>
    <w:rsid w:val="00C81E88"/>
    <w:rsid w:val="00C831B2"/>
    <w:rsid w:val="00C84BF3"/>
    <w:rsid w:val="00C8798C"/>
    <w:rsid w:val="00C90088"/>
    <w:rsid w:val="00C927C9"/>
    <w:rsid w:val="00C93A2C"/>
    <w:rsid w:val="00C93AE1"/>
    <w:rsid w:val="00C977AF"/>
    <w:rsid w:val="00CA06F9"/>
    <w:rsid w:val="00CA29FA"/>
    <w:rsid w:val="00CA3D38"/>
    <w:rsid w:val="00CA486C"/>
    <w:rsid w:val="00CA6E36"/>
    <w:rsid w:val="00CB2963"/>
    <w:rsid w:val="00CB29CA"/>
    <w:rsid w:val="00CB48B7"/>
    <w:rsid w:val="00CB529B"/>
    <w:rsid w:val="00CB5635"/>
    <w:rsid w:val="00CB6872"/>
    <w:rsid w:val="00CB6EF0"/>
    <w:rsid w:val="00CB7A13"/>
    <w:rsid w:val="00CB7DC0"/>
    <w:rsid w:val="00CC1750"/>
    <w:rsid w:val="00CC1B66"/>
    <w:rsid w:val="00CC3456"/>
    <w:rsid w:val="00CD0071"/>
    <w:rsid w:val="00CD27CD"/>
    <w:rsid w:val="00CD3793"/>
    <w:rsid w:val="00CD46C3"/>
    <w:rsid w:val="00CD5AE9"/>
    <w:rsid w:val="00CD61AF"/>
    <w:rsid w:val="00CD6899"/>
    <w:rsid w:val="00CE32AD"/>
    <w:rsid w:val="00CE5BDE"/>
    <w:rsid w:val="00CE5E84"/>
    <w:rsid w:val="00CE6DEE"/>
    <w:rsid w:val="00CF0BDE"/>
    <w:rsid w:val="00CF1387"/>
    <w:rsid w:val="00CF200C"/>
    <w:rsid w:val="00CF280A"/>
    <w:rsid w:val="00CF5492"/>
    <w:rsid w:val="00CF76EC"/>
    <w:rsid w:val="00D00360"/>
    <w:rsid w:val="00D0309E"/>
    <w:rsid w:val="00D035B1"/>
    <w:rsid w:val="00D04CB1"/>
    <w:rsid w:val="00D06B6C"/>
    <w:rsid w:val="00D1075D"/>
    <w:rsid w:val="00D11122"/>
    <w:rsid w:val="00D11DA3"/>
    <w:rsid w:val="00D12F1B"/>
    <w:rsid w:val="00D131DF"/>
    <w:rsid w:val="00D14B3E"/>
    <w:rsid w:val="00D1604A"/>
    <w:rsid w:val="00D16C74"/>
    <w:rsid w:val="00D20350"/>
    <w:rsid w:val="00D21F71"/>
    <w:rsid w:val="00D2367B"/>
    <w:rsid w:val="00D267CF"/>
    <w:rsid w:val="00D313E1"/>
    <w:rsid w:val="00D331A0"/>
    <w:rsid w:val="00D35DA5"/>
    <w:rsid w:val="00D36968"/>
    <w:rsid w:val="00D36F39"/>
    <w:rsid w:val="00D37942"/>
    <w:rsid w:val="00D43D5F"/>
    <w:rsid w:val="00D45734"/>
    <w:rsid w:val="00D45F05"/>
    <w:rsid w:val="00D47097"/>
    <w:rsid w:val="00D477D2"/>
    <w:rsid w:val="00D5070E"/>
    <w:rsid w:val="00D5269C"/>
    <w:rsid w:val="00D6439B"/>
    <w:rsid w:val="00D65D4D"/>
    <w:rsid w:val="00D67171"/>
    <w:rsid w:val="00D713FF"/>
    <w:rsid w:val="00D716F6"/>
    <w:rsid w:val="00D72D42"/>
    <w:rsid w:val="00D72DAB"/>
    <w:rsid w:val="00D73646"/>
    <w:rsid w:val="00D75DF7"/>
    <w:rsid w:val="00D76A9E"/>
    <w:rsid w:val="00D83973"/>
    <w:rsid w:val="00D83A76"/>
    <w:rsid w:val="00D85932"/>
    <w:rsid w:val="00D8795B"/>
    <w:rsid w:val="00D93B5E"/>
    <w:rsid w:val="00D95498"/>
    <w:rsid w:val="00D974E3"/>
    <w:rsid w:val="00DA2B01"/>
    <w:rsid w:val="00DA3E1D"/>
    <w:rsid w:val="00DA4AC8"/>
    <w:rsid w:val="00DA57A9"/>
    <w:rsid w:val="00DA6676"/>
    <w:rsid w:val="00DA7B5D"/>
    <w:rsid w:val="00DB23AE"/>
    <w:rsid w:val="00DB4B39"/>
    <w:rsid w:val="00DB5016"/>
    <w:rsid w:val="00DB64E8"/>
    <w:rsid w:val="00DB6C0C"/>
    <w:rsid w:val="00DB7CAA"/>
    <w:rsid w:val="00DC0CB1"/>
    <w:rsid w:val="00DC48E3"/>
    <w:rsid w:val="00DC4ADC"/>
    <w:rsid w:val="00DC4F1B"/>
    <w:rsid w:val="00DD3A8A"/>
    <w:rsid w:val="00DD5AE4"/>
    <w:rsid w:val="00DD5C94"/>
    <w:rsid w:val="00DD6656"/>
    <w:rsid w:val="00DD7A14"/>
    <w:rsid w:val="00DE1F6A"/>
    <w:rsid w:val="00DE52A7"/>
    <w:rsid w:val="00DE54E2"/>
    <w:rsid w:val="00DE6D9D"/>
    <w:rsid w:val="00DE7086"/>
    <w:rsid w:val="00DF11DD"/>
    <w:rsid w:val="00DF3A84"/>
    <w:rsid w:val="00DF4065"/>
    <w:rsid w:val="00E0280C"/>
    <w:rsid w:val="00E03D08"/>
    <w:rsid w:val="00E04169"/>
    <w:rsid w:val="00E07C6D"/>
    <w:rsid w:val="00E11541"/>
    <w:rsid w:val="00E120C1"/>
    <w:rsid w:val="00E12198"/>
    <w:rsid w:val="00E1369B"/>
    <w:rsid w:val="00E162CD"/>
    <w:rsid w:val="00E1780E"/>
    <w:rsid w:val="00E17B22"/>
    <w:rsid w:val="00E17E31"/>
    <w:rsid w:val="00E203C1"/>
    <w:rsid w:val="00E20CD0"/>
    <w:rsid w:val="00E20EE3"/>
    <w:rsid w:val="00E21193"/>
    <w:rsid w:val="00E214B7"/>
    <w:rsid w:val="00E216AA"/>
    <w:rsid w:val="00E22DE8"/>
    <w:rsid w:val="00E30DBF"/>
    <w:rsid w:val="00E311CB"/>
    <w:rsid w:val="00E31847"/>
    <w:rsid w:val="00E33EC3"/>
    <w:rsid w:val="00E33EF4"/>
    <w:rsid w:val="00E34533"/>
    <w:rsid w:val="00E357C3"/>
    <w:rsid w:val="00E363C5"/>
    <w:rsid w:val="00E37705"/>
    <w:rsid w:val="00E40985"/>
    <w:rsid w:val="00E41A13"/>
    <w:rsid w:val="00E443BD"/>
    <w:rsid w:val="00E456F5"/>
    <w:rsid w:val="00E521B6"/>
    <w:rsid w:val="00E5240C"/>
    <w:rsid w:val="00E53D4D"/>
    <w:rsid w:val="00E54BE5"/>
    <w:rsid w:val="00E552AF"/>
    <w:rsid w:val="00E55387"/>
    <w:rsid w:val="00E56B7C"/>
    <w:rsid w:val="00E56CA7"/>
    <w:rsid w:val="00E56E84"/>
    <w:rsid w:val="00E57719"/>
    <w:rsid w:val="00E60E64"/>
    <w:rsid w:val="00E612C1"/>
    <w:rsid w:val="00E61B66"/>
    <w:rsid w:val="00E62394"/>
    <w:rsid w:val="00E64FCC"/>
    <w:rsid w:val="00E65404"/>
    <w:rsid w:val="00E664E1"/>
    <w:rsid w:val="00E67037"/>
    <w:rsid w:val="00E67500"/>
    <w:rsid w:val="00E708CF"/>
    <w:rsid w:val="00E70920"/>
    <w:rsid w:val="00E70FD9"/>
    <w:rsid w:val="00E7196C"/>
    <w:rsid w:val="00E71A35"/>
    <w:rsid w:val="00E71BF7"/>
    <w:rsid w:val="00E757E9"/>
    <w:rsid w:val="00E7607F"/>
    <w:rsid w:val="00E7638A"/>
    <w:rsid w:val="00E76414"/>
    <w:rsid w:val="00E8065C"/>
    <w:rsid w:val="00E80D1A"/>
    <w:rsid w:val="00E8131B"/>
    <w:rsid w:val="00E828D9"/>
    <w:rsid w:val="00E82C1A"/>
    <w:rsid w:val="00E83BFE"/>
    <w:rsid w:val="00E84138"/>
    <w:rsid w:val="00E860D4"/>
    <w:rsid w:val="00E915E6"/>
    <w:rsid w:val="00E91749"/>
    <w:rsid w:val="00E925F1"/>
    <w:rsid w:val="00E92AED"/>
    <w:rsid w:val="00E9516C"/>
    <w:rsid w:val="00E9738F"/>
    <w:rsid w:val="00E9763C"/>
    <w:rsid w:val="00E97DC3"/>
    <w:rsid w:val="00EA6651"/>
    <w:rsid w:val="00EA6C5C"/>
    <w:rsid w:val="00EA6CC3"/>
    <w:rsid w:val="00EA7A91"/>
    <w:rsid w:val="00EB0577"/>
    <w:rsid w:val="00EB3277"/>
    <w:rsid w:val="00EB5C26"/>
    <w:rsid w:val="00EB71F6"/>
    <w:rsid w:val="00EC2977"/>
    <w:rsid w:val="00EC30D1"/>
    <w:rsid w:val="00EC5590"/>
    <w:rsid w:val="00EC6858"/>
    <w:rsid w:val="00EC6902"/>
    <w:rsid w:val="00EC6C47"/>
    <w:rsid w:val="00EC72BA"/>
    <w:rsid w:val="00ED03B6"/>
    <w:rsid w:val="00ED05DB"/>
    <w:rsid w:val="00ED112B"/>
    <w:rsid w:val="00ED2E8A"/>
    <w:rsid w:val="00ED3C12"/>
    <w:rsid w:val="00ED4A4A"/>
    <w:rsid w:val="00ED5FBA"/>
    <w:rsid w:val="00ED6763"/>
    <w:rsid w:val="00EE04BB"/>
    <w:rsid w:val="00EE106D"/>
    <w:rsid w:val="00EE256C"/>
    <w:rsid w:val="00EE5823"/>
    <w:rsid w:val="00EF0D40"/>
    <w:rsid w:val="00EF11A1"/>
    <w:rsid w:val="00EF2B97"/>
    <w:rsid w:val="00EF2E9B"/>
    <w:rsid w:val="00EF34AE"/>
    <w:rsid w:val="00EF4820"/>
    <w:rsid w:val="00EF66BD"/>
    <w:rsid w:val="00EF76E7"/>
    <w:rsid w:val="00F00511"/>
    <w:rsid w:val="00F01E71"/>
    <w:rsid w:val="00F049FE"/>
    <w:rsid w:val="00F0593B"/>
    <w:rsid w:val="00F0661F"/>
    <w:rsid w:val="00F07CA9"/>
    <w:rsid w:val="00F10F10"/>
    <w:rsid w:val="00F11A77"/>
    <w:rsid w:val="00F12DB6"/>
    <w:rsid w:val="00F16A8F"/>
    <w:rsid w:val="00F16D21"/>
    <w:rsid w:val="00F175F1"/>
    <w:rsid w:val="00F178D4"/>
    <w:rsid w:val="00F22DA9"/>
    <w:rsid w:val="00F241A5"/>
    <w:rsid w:val="00F25D88"/>
    <w:rsid w:val="00F2699E"/>
    <w:rsid w:val="00F271E7"/>
    <w:rsid w:val="00F27FAB"/>
    <w:rsid w:val="00F34D95"/>
    <w:rsid w:val="00F37237"/>
    <w:rsid w:val="00F43B8E"/>
    <w:rsid w:val="00F4459A"/>
    <w:rsid w:val="00F45C90"/>
    <w:rsid w:val="00F4625B"/>
    <w:rsid w:val="00F471B5"/>
    <w:rsid w:val="00F50D0B"/>
    <w:rsid w:val="00F5151F"/>
    <w:rsid w:val="00F54B01"/>
    <w:rsid w:val="00F603ED"/>
    <w:rsid w:val="00F60C4F"/>
    <w:rsid w:val="00F614B9"/>
    <w:rsid w:val="00F61C33"/>
    <w:rsid w:val="00F64127"/>
    <w:rsid w:val="00F647E5"/>
    <w:rsid w:val="00F64A2D"/>
    <w:rsid w:val="00F64EB7"/>
    <w:rsid w:val="00F6566B"/>
    <w:rsid w:val="00F66581"/>
    <w:rsid w:val="00F673F5"/>
    <w:rsid w:val="00F67816"/>
    <w:rsid w:val="00F704CB"/>
    <w:rsid w:val="00F7269F"/>
    <w:rsid w:val="00F729F3"/>
    <w:rsid w:val="00F72F6D"/>
    <w:rsid w:val="00F744DD"/>
    <w:rsid w:val="00F74678"/>
    <w:rsid w:val="00F76809"/>
    <w:rsid w:val="00F7723A"/>
    <w:rsid w:val="00F8028A"/>
    <w:rsid w:val="00F80B45"/>
    <w:rsid w:val="00F80EB7"/>
    <w:rsid w:val="00F83F69"/>
    <w:rsid w:val="00F851A0"/>
    <w:rsid w:val="00F857EF"/>
    <w:rsid w:val="00F86914"/>
    <w:rsid w:val="00F876A4"/>
    <w:rsid w:val="00F912C3"/>
    <w:rsid w:val="00F9253F"/>
    <w:rsid w:val="00F9259C"/>
    <w:rsid w:val="00F935E2"/>
    <w:rsid w:val="00F941C7"/>
    <w:rsid w:val="00F9451C"/>
    <w:rsid w:val="00F95BB5"/>
    <w:rsid w:val="00F96EC2"/>
    <w:rsid w:val="00F9739D"/>
    <w:rsid w:val="00F97A1E"/>
    <w:rsid w:val="00F97D4E"/>
    <w:rsid w:val="00FA00F4"/>
    <w:rsid w:val="00FA124F"/>
    <w:rsid w:val="00FA49FF"/>
    <w:rsid w:val="00FA5B73"/>
    <w:rsid w:val="00FA6646"/>
    <w:rsid w:val="00FB0CB7"/>
    <w:rsid w:val="00FB1D75"/>
    <w:rsid w:val="00FC0393"/>
    <w:rsid w:val="00FC2996"/>
    <w:rsid w:val="00FC4DBF"/>
    <w:rsid w:val="00FC55CF"/>
    <w:rsid w:val="00FC6299"/>
    <w:rsid w:val="00FC776C"/>
    <w:rsid w:val="00FD261C"/>
    <w:rsid w:val="00FD59A0"/>
    <w:rsid w:val="00FE00A7"/>
    <w:rsid w:val="00FE0E7E"/>
    <w:rsid w:val="00FE103F"/>
    <w:rsid w:val="00FE2CCD"/>
    <w:rsid w:val="00FE606F"/>
    <w:rsid w:val="00FE6D31"/>
    <w:rsid w:val="00FE71C3"/>
    <w:rsid w:val="00FF2034"/>
    <w:rsid w:val="00FF3564"/>
    <w:rsid w:val="00FF3EC0"/>
    <w:rsid w:val="00FF4079"/>
    <w:rsid w:val="00FF5857"/>
    <w:rsid w:val="00FF696D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AE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AE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AEA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aliases w:val="FAS Caption,CMS Caption"/>
    <w:basedOn w:val="BodyText"/>
    <w:next w:val="BodyText"/>
    <w:qFormat/>
    <w:rsid w:val="00801101"/>
    <w:pPr>
      <w:spacing w:after="60" w:line="240" w:lineRule="auto"/>
      <w:ind w:left="634"/>
      <w:jc w:val="center"/>
    </w:pPr>
    <w:rPr>
      <w:rFonts w:ascii="Arial" w:eastAsia="Times New Roman" w:hAnsi="Arial" w:cs="Arial"/>
      <w:b/>
      <w:szCs w:val="20"/>
    </w:rPr>
  </w:style>
  <w:style w:type="paragraph" w:customStyle="1" w:styleId="InstructionalText">
    <w:name w:val="Instructional Text"/>
    <w:basedOn w:val="Normal"/>
    <w:link w:val="InstructionalTextChar"/>
    <w:rsid w:val="00801101"/>
    <w:pPr>
      <w:spacing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nstructionalTextChar">
    <w:name w:val="Instructional Text Char"/>
    <w:basedOn w:val="DefaultParagraphFont"/>
    <w:link w:val="InstructionalText"/>
    <w:rsid w:val="00801101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1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10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522C0"/>
    <w:pPr>
      <w:ind w:left="720"/>
      <w:contextualSpacing/>
    </w:pPr>
  </w:style>
  <w:style w:type="paragraph" w:styleId="Revision">
    <w:name w:val="Revision"/>
    <w:hidden/>
    <w:uiPriority w:val="99"/>
    <w:semiHidden/>
    <w:rsid w:val="0058179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6E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5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3B"/>
    <w:rPr>
      <w:rFonts w:eastAsiaTheme="minorEastAsi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AE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AE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AEA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aliases w:val="FAS Caption,CMS Caption"/>
    <w:basedOn w:val="BodyText"/>
    <w:next w:val="BodyText"/>
    <w:qFormat/>
    <w:rsid w:val="00801101"/>
    <w:pPr>
      <w:spacing w:after="60" w:line="240" w:lineRule="auto"/>
      <w:ind w:left="634"/>
      <w:jc w:val="center"/>
    </w:pPr>
    <w:rPr>
      <w:rFonts w:ascii="Arial" w:eastAsia="Times New Roman" w:hAnsi="Arial" w:cs="Arial"/>
      <w:b/>
      <w:szCs w:val="20"/>
    </w:rPr>
  </w:style>
  <w:style w:type="paragraph" w:customStyle="1" w:styleId="InstructionalText">
    <w:name w:val="Instructional Text"/>
    <w:basedOn w:val="Normal"/>
    <w:link w:val="InstructionalTextChar"/>
    <w:rsid w:val="00801101"/>
    <w:pPr>
      <w:spacing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nstructionalTextChar">
    <w:name w:val="Instructional Text Char"/>
    <w:basedOn w:val="DefaultParagraphFont"/>
    <w:link w:val="InstructionalText"/>
    <w:rsid w:val="00801101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1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10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522C0"/>
    <w:pPr>
      <w:ind w:left="720"/>
      <w:contextualSpacing/>
    </w:pPr>
  </w:style>
  <w:style w:type="paragraph" w:styleId="Revision">
    <w:name w:val="Revision"/>
    <w:hidden/>
    <w:uiPriority w:val="99"/>
    <w:semiHidden/>
    <w:rsid w:val="0058179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6E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5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3B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6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6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5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87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7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66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509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439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649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772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943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416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431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2225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1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2511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9144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7223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23215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1312150">
                                                                                              <w:blockQuote w:val="1"/>
                                                                                              <w:marLeft w:val="75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12" w:space="4" w:color="000000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3020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1589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799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4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fgdc.gov/metadat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F0910-B3D8-4D4D-8D9D-08A2C4488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DB3FA151.dotm</Template>
  <TotalTime>0</TotalTime>
  <Pages>4</Pages>
  <Words>1617</Words>
  <Characters>9218</Characters>
  <Application>Microsoft Office Word</Application>
  <DocSecurity>4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10814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erick315</dc:creator>
  <cp:keywords/>
  <dc:description/>
  <cp:lastModifiedBy>Matthew J McCready</cp:lastModifiedBy>
  <cp:revision>2</cp:revision>
  <cp:lastPrinted>2012-06-29T18:17:00Z</cp:lastPrinted>
  <dcterms:created xsi:type="dcterms:W3CDTF">2012-08-29T12:39:00Z</dcterms:created>
  <dcterms:modified xsi:type="dcterms:W3CDTF">2012-08-29T12:39:00Z</dcterms:modified>
</cp:coreProperties>
</file>