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E55" w:rsidRPr="008C0C0F" w:rsidRDefault="000202D3" w:rsidP="008C0C0F">
      <w:pPr>
        <w:jc w:val="center"/>
        <w:rPr>
          <w:b/>
          <w:sz w:val="28"/>
        </w:rPr>
      </w:pPr>
      <w:r w:rsidRPr="008C0C0F">
        <w:rPr>
          <w:b/>
          <w:sz w:val="28"/>
        </w:rPr>
        <w:t>Notes on the new</w:t>
      </w:r>
      <w:r w:rsidR="008C0C0F">
        <w:rPr>
          <w:b/>
          <w:sz w:val="28"/>
        </w:rPr>
        <w:t xml:space="preserve"> ISO</w:t>
      </w:r>
      <w:r w:rsidRPr="008C0C0F">
        <w:rPr>
          <w:b/>
          <w:sz w:val="28"/>
        </w:rPr>
        <w:t xml:space="preserve"> address model</w:t>
      </w:r>
    </w:p>
    <w:p w:rsidR="000202D3" w:rsidRDefault="000202D3" w:rsidP="000202D3">
      <w:pPr>
        <w:pStyle w:val="ListParagraph"/>
        <w:numPr>
          <w:ilvl w:val="0"/>
          <w:numId w:val="1"/>
        </w:numPr>
      </w:pPr>
      <w:r>
        <w:t xml:space="preserve">In the new model, everything </w:t>
      </w:r>
      <w:r w:rsidR="00484DA7">
        <w:t xml:space="preserve">in the Address class </w:t>
      </w:r>
      <w:r>
        <w:t>is now optional, including the address</w:t>
      </w:r>
      <w:r w:rsidR="00484DA7">
        <w:t>I</w:t>
      </w:r>
      <w:r>
        <w:t>d</w:t>
      </w:r>
      <w:r w:rsidR="00484DA7">
        <w:t xml:space="preserve"> attribute</w:t>
      </w:r>
      <w:r>
        <w:t>. Previously</w:t>
      </w:r>
      <w:r w:rsidR="00484DA7">
        <w:t>, the addressId and the addressClassCode attributes were both mandatory.</w:t>
      </w:r>
    </w:p>
    <w:p w:rsidR="00484DA7" w:rsidRDefault="00484DA7" w:rsidP="000202D3">
      <w:pPr>
        <w:pStyle w:val="ListParagraph"/>
        <w:numPr>
          <w:ilvl w:val="0"/>
          <w:numId w:val="1"/>
        </w:numPr>
      </w:pPr>
      <w:r>
        <w:t xml:space="preserve">In the AddressableObject class, the type attribute was dropped and the lifecycleStage and lifecycle attributes were added. This means that there is no way in the new model to identify the </w:t>
      </w:r>
      <w:r w:rsidR="00752807">
        <w:t>type of addressable Object.</w:t>
      </w:r>
    </w:p>
    <w:p w:rsidR="00164086" w:rsidRDefault="00164086" w:rsidP="000202D3">
      <w:pPr>
        <w:pStyle w:val="ListParagraph"/>
        <w:numPr>
          <w:ilvl w:val="0"/>
          <w:numId w:val="1"/>
        </w:numPr>
      </w:pPr>
      <w:r>
        <w:t xml:space="preserve">To </w:t>
      </w:r>
      <w:r w:rsidR="00E73AC0">
        <w:t>accommodate</w:t>
      </w:r>
      <w:r>
        <w:t xml:space="preserve"> the AddressableObject class’ new attribute, the </w:t>
      </w:r>
      <w:proofErr w:type="spellStart"/>
      <w:r>
        <w:t>AddressableObjectLifeCycleStage</w:t>
      </w:r>
      <w:proofErr w:type="spellEnd"/>
      <w:r>
        <w:t xml:space="preserve"> codelist was added.</w:t>
      </w:r>
      <w:r w:rsidR="00E73AC0">
        <w:t xml:space="preserve"> This codelist does not share all its values with the AddressLifeCycle stage codelist.</w:t>
      </w:r>
    </w:p>
    <w:p w:rsidR="005E7FBF" w:rsidRDefault="00A73F27" w:rsidP="00247DD3">
      <w:pPr>
        <w:pStyle w:val="ListParagraph"/>
        <w:numPr>
          <w:ilvl w:val="0"/>
          <w:numId w:val="1"/>
        </w:numPr>
      </w:pPr>
      <w:r>
        <w:t xml:space="preserve">For the AddressComponent class, the lifecycleStage attribute </w:t>
      </w:r>
      <w:proofErr w:type="gramStart"/>
      <w:r>
        <w:t>was added</w:t>
      </w:r>
      <w:proofErr w:type="gramEnd"/>
      <w:r>
        <w:t>.</w:t>
      </w:r>
    </w:p>
    <w:p w:rsidR="005E7FBF" w:rsidRDefault="005E7FBF" w:rsidP="005E7FBF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Address</w:t>
      </w:r>
      <w:r w:rsidR="0014016D">
        <w:t>LifeCycleType</w:t>
      </w:r>
      <w:proofErr w:type="spellEnd"/>
      <w:r w:rsidR="0014016D">
        <w:t xml:space="preserve"> type was renamed </w:t>
      </w:r>
      <w:proofErr w:type="spellStart"/>
      <w:r w:rsidR="0014016D">
        <w:t>LifeCycle</w:t>
      </w:r>
      <w:proofErr w:type="spellEnd"/>
      <w:r w:rsidR="0014016D">
        <w:t>.</w:t>
      </w:r>
    </w:p>
    <w:p w:rsidR="00F65049" w:rsidRDefault="00F65049" w:rsidP="001C0FB2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AddressLifeCycle</w:t>
      </w:r>
      <w:proofErr w:type="spellEnd"/>
      <w:r>
        <w:t xml:space="preserve"> was renamed </w:t>
      </w:r>
      <w:proofErr w:type="spellStart"/>
      <w:r>
        <w:t>AddressLifecycleStage</w:t>
      </w:r>
      <w:proofErr w:type="spellEnd"/>
      <w:r>
        <w:t xml:space="preserve">. This codelist also has two new attributes: rejected and unknown </w:t>
      </w:r>
    </w:p>
    <w:p w:rsidR="00F65049" w:rsidRDefault="00F65049" w:rsidP="000202D3">
      <w:pPr>
        <w:pStyle w:val="ListParagraph"/>
        <w:numPr>
          <w:ilvl w:val="0"/>
          <w:numId w:val="1"/>
        </w:numPr>
      </w:pPr>
      <w:r>
        <w:t xml:space="preserve">For the </w:t>
      </w:r>
      <w:proofErr w:type="spellStart"/>
      <w:r>
        <w:t>ReferenceObject</w:t>
      </w:r>
      <w:proofErr w:type="spellEnd"/>
      <w:r>
        <w:t xml:space="preserve"> class, a new </w:t>
      </w:r>
      <w:r w:rsidR="004F4B55">
        <w:t xml:space="preserve">attribute </w:t>
      </w:r>
      <w:proofErr w:type="spellStart"/>
      <w:r w:rsidR="004F4B55">
        <w:t>ReferenceObjectType</w:t>
      </w:r>
      <w:proofErr w:type="spellEnd"/>
      <w:r w:rsidR="004F4B55">
        <w:t xml:space="preserve"> </w:t>
      </w:r>
      <w:proofErr w:type="gramStart"/>
      <w:r w:rsidR="004F4B55">
        <w:t>was added</w:t>
      </w:r>
      <w:proofErr w:type="gramEnd"/>
      <w:r w:rsidR="004F4B55">
        <w:t>.  The values for this codelist are blank.</w:t>
      </w:r>
    </w:p>
    <w:p w:rsidR="000F68D1" w:rsidRDefault="000F68D1" w:rsidP="000202D3">
      <w:pPr>
        <w:pStyle w:val="ListParagraph"/>
        <w:numPr>
          <w:ilvl w:val="0"/>
          <w:numId w:val="1"/>
        </w:numPr>
      </w:pPr>
      <w:r>
        <w:t xml:space="preserve">For the </w:t>
      </w:r>
      <w:proofErr w:type="spellStart"/>
      <w:r>
        <w:t>AddressProvenance</w:t>
      </w:r>
      <w:proofErr w:type="spellEnd"/>
      <w:r>
        <w:t xml:space="preserve"> Type, </w:t>
      </w:r>
      <w:proofErr w:type="gramStart"/>
      <w:r>
        <w:t>the codelist</w:t>
      </w:r>
      <w:proofErr w:type="gramEnd"/>
      <w:r>
        <w:t xml:space="preserve"> for the lineage attribute was changed to </w:t>
      </w:r>
      <w:proofErr w:type="spellStart"/>
      <w:r>
        <w:t>CI_Organisation</w:t>
      </w:r>
      <w:proofErr w:type="spellEnd"/>
      <w:r>
        <w:t xml:space="preserve"> fro </w:t>
      </w:r>
      <w:proofErr w:type="spellStart"/>
      <w:r>
        <w:t>LI_Lineage</w:t>
      </w:r>
      <w:proofErr w:type="spellEnd"/>
      <w:r>
        <w:t>.</w:t>
      </w:r>
    </w:p>
    <w:p w:rsidR="00E25A03" w:rsidRDefault="00E25A03" w:rsidP="000202D3">
      <w:pPr>
        <w:pStyle w:val="ListParagraph"/>
        <w:numPr>
          <w:ilvl w:val="0"/>
          <w:numId w:val="1"/>
        </w:numPr>
      </w:pPr>
      <w:r>
        <w:t xml:space="preserve">All </w:t>
      </w:r>
      <w:proofErr w:type="gramStart"/>
      <w:r>
        <w:t>the codelist</w:t>
      </w:r>
      <w:proofErr w:type="gramEnd"/>
      <w:r>
        <w:t xml:space="preserve"> and type suffixes have been dropped from the names of the </w:t>
      </w:r>
      <w:proofErr w:type="spellStart"/>
      <w:r>
        <w:t>codelists</w:t>
      </w:r>
      <w:proofErr w:type="spellEnd"/>
      <w:r>
        <w:t xml:space="preserve"> and types.</w:t>
      </w:r>
      <w:bookmarkStart w:id="0" w:name="_GoBack"/>
      <w:bookmarkEnd w:id="0"/>
    </w:p>
    <w:p w:rsidR="00F65049" w:rsidRDefault="00F65049" w:rsidP="00162605">
      <w:pPr>
        <w:pStyle w:val="ListParagraph"/>
      </w:pPr>
    </w:p>
    <w:p w:rsidR="00F65049" w:rsidRDefault="00F65049" w:rsidP="00162605">
      <w:pPr>
        <w:pStyle w:val="ListParagraph"/>
      </w:pPr>
    </w:p>
    <w:p w:rsidR="00F65049" w:rsidRDefault="00F65049" w:rsidP="00162605">
      <w:pPr>
        <w:pStyle w:val="ListParagraph"/>
      </w:pPr>
    </w:p>
    <w:sectPr w:rsidR="00F650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0D1488"/>
    <w:multiLevelType w:val="hybridMultilevel"/>
    <w:tmpl w:val="DDB871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2D3"/>
    <w:rsid w:val="000202D3"/>
    <w:rsid w:val="000F68D1"/>
    <w:rsid w:val="0014016D"/>
    <w:rsid w:val="00162605"/>
    <w:rsid w:val="00164086"/>
    <w:rsid w:val="001C0FB2"/>
    <w:rsid w:val="00247DD3"/>
    <w:rsid w:val="0028689E"/>
    <w:rsid w:val="003B061F"/>
    <w:rsid w:val="003C79FB"/>
    <w:rsid w:val="00484DA7"/>
    <w:rsid w:val="004F4B55"/>
    <w:rsid w:val="00570DC6"/>
    <w:rsid w:val="005E7FBF"/>
    <w:rsid w:val="006A60B0"/>
    <w:rsid w:val="00752807"/>
    <w:rsid w:val="0075367B"/>
    <w:rsid w:val="007E4FBF"/>
    <w:rsid w:val="008C0C0F"/>
    <w:rsid w:val="009D7E55"/>
    <w:rsid w:val="00A73F27"/>
    <w:rsid w:val="00D96FBE"/>
    <w:rsid w:val="00E02926"/>
    <w:rsid w:val="00E12577"/>
    <w:rsid w:val="00E25A03"/>
    <w:rsid w:val="00E73AC0"/>
    <w:rsid w:val="00EC05B0"/>
    <w:rsid w:val="00F6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02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A306D8A5.dotm</Template>
  <TotalTime>93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J McCready</dc:creator>
  <cp:lastModifiedBy>Matthew J McCready</cp:lastModifiedBy>
  <cp:revision>20</cp:revision>
  <dcterms:created xsi:type="dcterms:W3CDTF">2013-06-11T12:49:00Z</dcterms:created>
  <dcterms:modified xsi:type="dcterms:W3CDTF">2013-06-11T14:27:00Z</dcterms:modified>
</cp:coreProperties>
</file>