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7D5" w:rsidRDefault="000D3D0F" w:rsidP="000D3D0F">
      <w:pPr>
        <w:jc w:val="center"/>
        <w:rPr>
          <w:b/>
        </w:rPr>
      </w:pPr>
      <w:r>
        <w:rPr>
          <w:b/>
        </w:rPr>
        <w:t>Notes on Address Quality</w:t>
      </w:r>
    </w:p>
    <w:p w:rsidR="000D3D0F" w:rsidRPr="000D3D0F" w:rsidRDefault="000D3D0F" w:rsidP="000D3D0F">
      <w:pPr>
        <w:rPr>
          <w:b/>
        </w:rPr>
      </w:pPr>
      <w:bookmarkStart w:id="0" w:name="_GoBack"/>
      <w:bookmarkEnd w:id="0"/>
    </w:p>
    <w:sectPr w:rsidR="000D3D0F" w:rsidRPr="000D3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D0F"/>
    <w:rsid w:val="000D3D0F"/>
    <w:rsid w:val="003B061F"/>
    <w:rsid w:val="007E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BBDCEB09.dotm</Template>
  <TotalTime>1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 McCready</dc:creator>
  <cp:keywords/>
  <dc:description/>
  <cp:lastModifiedBy>Matthew J McCready</cp:lastModifiedBy>
  <cp:revision>1</cp:revision>
  <dcterms:created xsi:type="dcterms:W3CDTF">2012-02-03T13:39:00Z</dcterms:created>
  <dcterms:modified xsi:type="dcterms:W3CDTF">2012-02-03T13:40:00Z</dcterms:modified>
</cp:coreProperties>
</file>