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5C" w:rsidRPr="00C10140" w:rsidRDefault="00AE025C">
      <w:pPr>
        <w:rPr>
          <w:b/>
        </w:rPr>
      </w:pPr>
      <w:r w:rsidRPr="00C10140">
        <w:rPr>
          <w:b/>
          <w:sz w:val="96"/>
        </w:rPr>
        <w:t>Changes to the Schema</w:t>
      </w:r>
    </w:p>
    <w:p w:rsidR="00491A08" w:rsidRDefault="00491A08">
      <w:r>
        <w:t>Elements that were not in the schema but are now in the schema</w:t>
      </w:r>
    </w:p>
    <w:p w:rsidR="00491A08" w:rsidRPr="00491A08" w:rsidRDefault="00491A08" w:rsidP="00491A08">
      <w:pPr>
        <w:pStyle w:val="ListParagraph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AddressDirectSource</w:t>
      </w:r>
      <w:proofErr w:type="spellEnd"/>
    </w:p>
    <w:p w:rsidR="00491A08" w:rsidRPr="00491A08" w:rsidRDefault="00491A08" w:rsidP="00491A08">
      <w:pPr>
        <w:pStyle w:val="ListParagraph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ANSIStateCountyCode</w:t>
      </w:r>
      <w:proofErr w:type="spellEnd"/>
    </w:p>
    <w:p w:rsidR="00491A08" w:rsidRDefault="00491A08" w:rsidP="00491A08">
      <w:pPr>
        <w:pStyle w:val="ListParagraph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AddressRangeSide</w:t>
      </w:r>
      <w:proofErr w:type="spellEnd"/>
    </w:p>
    <w:p w:rsidR="00491A08" w:rsidRDefault="00491A08" w:rsidP="00491A08">
      <w:r>
        <w:t>Elements that have had some change in the schema</w:t>
      </w:r>
    </w:p>
    <w:p w:rsidR="00AE025C" w:rsidRPr="00AE025C" w:rsidRDefault="00AE025C" w:rsidP="00491A08">
      <w:pPr>
        <w:pStyle w:val="ListParagraph"/>
        <w:numPr>
          <w:ilvl w:val="0"/>
          <w:numId w:val="2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AddressID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 xml:space="preserve"> (wrong name)</w:t>
      </w:r>
    </w:p>
    <w:p w:rsidR="00491A08" w:rsidRPr="00A41527" w:rsidRDefault="00491A08" w:rsidP="00491A08">
      <w:pPr>
        <w:pStyle w:val="ListParagraph"/>
        <w:numPr>
          <w:ilvl w:val="0"/>
          <w:numId w:val="2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AddressTransportationFeatureID</w:t>
      </w:r>
      <w:proofErr w:type="spellEnd"/>
      <w:r w:rsidR="00AE025C">
        <w:rPr>
          <w:rFonts w:ascii="Times New Roman" w:hAnsi="Times New Roman" w:cs="Times New Roman"/>
          <w:color w:val="993300"/>
          <w:sz w:val="24"/>
          <w:szCs w:val="24"/>
        </w:rPr>
        <w:t xml:space="preserve"> (wrong type)</w:t>
      </w:r>
    </w:p>
    <w:p w:rsidR="00A41527" w:rsidRPr="00A41527" w:rsidRDefault="00A41527" w:rsidP="00491A08">
      <w:pPr>
        <w:pStyle w:val="ListParagraph"/>
        <w:numPr>
          <w:ilvl w:val="0"/>
          <w:numId w:val="2"/>
        </w:numPr>
      </w:pP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AddressReferenceSystemExtent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 xml:space="preserve"> (fixed the GML)</w:t>
      </w:r>
    </w:p>
    <w:p w:rsidR="00A41527" w:rsidRDefault="00A41527" w:rsidP="00491A08">
      <w:pPr>
        <w:pStyle w:val="ListParagraph"/>
        <w:numPr>
          <w:ilvl w:val="0"/>
          <w:numId w:val="2"/>
        </w:numPr>
      </w:pPr>
      <w:bookmarkStart w:id="0" w:name="_GoBack"/>
      <w:bookmarkEnd w:id="0"/>
    </w:p>
    <w:sectPr w:rsidR="00A41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C5541"/>
    <w:multiLevelType w:val="hybridMultilevel"/>
    <w:tmpl w:val="ED068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396700"/>
    <w:multiLevelType w:val="hybridMultilevel"/>
    <w:tmpl w:val="554CD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08"/>
    <w:rsid w:val="003B061F"/>
    <w:rsid w:val="00491A08"/>
    <w:rsid w:val="007E4FBF"/>
    <w:rsid w:val="009D7E55"/>
    <w:rsid w:val="00A41527"/>
    <w:rsid w:val="00AE025C"/>
    <w:rsid w:val="00C10140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D7BE9B50</Template>
  <TotalTime>44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1</cp:revision>
  <dcterms:created xsi:type="dcterms:W3CDTF">2014-07-31T21:49:00Z</dcterms:created>
  <dcterms:modified xsi:type="dcterms:W3CDTF">2014-07-31T22:33:00Z</dcterms:modified>
</cp:coreProperties>
</file>