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52B" w:rsidRDefault="00DF35A2">
      <w:r>
        <w:t>Valid SQL for H2 Address Table Database</w:t>
      </w:r>
    </w:p>
    <w:p w:rsidR="00DF35A2" w:rsidRDefault="00DF35A2" w:rsidP="00DF35A2">
      <w:pPr>
        <w:pStyle w:val="ListParagraph"/>
        <w:numPr>
          <w:ilvl w:val="0"/>
          <w:numId w:val="1"/>
        </w:numPr>
      </w:pPr>
      <w:r w:rsidRPr="00DF35A2">
        <w:t>SELECT * FROM INFORMATION_SCHEMA.TABLES</w:t>
      </w:r>
    </w:p>
    <w:p w:rsidR="00DF35A2" w:rsidRDefault="00A6132B" w:rsidP="00A6132B">
      <w:pPr>
        <w:pStyle w:val="ListParagraph"/>
        <w:numPr>
          <w:ilvl w:val="0"/>
          <w:numId w:val="1"/>
        </w:numPr>
      </w:pPr>
      <w:r w:rsidRPr="00A6132B">
        <w:t>SHOW TABLES</w:t>
      </w:r>
    </w:p>
    <w:p w:rsidR="00A6132B" w:rsidRDefault="00A8652B" w:rsidP="00A8652B">
      <w:pPr>
        <w:pStyle w:val="ListParagraph"/>
        <w:numPr>
          <w:ilvl w:val="0"/>
          <w:numId w:val="1"/>
        </w:numPr>
      </w:pPr>
      <w:r w:rsidRPr="00A8652B">
        <w:t>show schemas</w:t>
      </w:r>
    </w:p>
    <w:p w:rsidR="00A8652B" w:rsidRDefault="00170AE8" w:rsidP="00170AE8">
      <w:pPr>
        <w:pStyle w:val="ListParagraph"/>
        <w:numPr>
          <w:ilvl w:val="0"/>
          <w:numId w:val="1"/>
        </w:numPr>
      </w:pPr>
      <w:r w:rsidRPr="00170AE8">
        <w:t>C:\FGDC_Exchange_Tool\projects\AddressTest.H2.db</w:t>
      </w:r>
      <w:bookmarkStart w:id="0" w:name="_GoBack"/>
      <w:bookmarkEnd w:id="0"/>
    </w:p>
    <w:sectPr w:rsidR="00A86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A0C8D"/>
    <w:multiLevelType w:val="hybridMultilevel"/>
    <w:tmpl w:val="D1CC1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5A2"/>
    <w:rsid w:val="00170AE8"/>
    <w:rsid w:val="003B061F"/>
    <w:rsid w:val="005C2DF3"/>
    <w:rsid w:val="007E4FBF"/>
    <w:rsid w:val="0086723A"/>
    <w:rsid w:val="00A6132B"/>
    <w:rsid w:val="00A8652B"/>
    <w:rsid w:val="00DF35A2"/>
    <w:rsid w:val="00EC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779149C1.dotm</Template>
  <TotalTime>243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3</cp:revision>
  <dcterms:created xsi:type="dcterms:W3CDTF">2012-09-12T17:10:00Z</dcterms:created>
  <dcterms:modified xsi:type="dcterms:W3CDTF">2012-09-18T20:22:00Z</dcterms:modified>
</cp:coreProperties>
</file>