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</w:rPr>
        <w:id w:val="1607304308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aps w:val="0"/>
          <w:lang w:eastAsia="en-US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6"/>
          </w:tblGrid>
          <w:tr w:rsidR="00886DF0">
            <w:trPr>
              <w:trHeight w:val="2880"/>
              <w:jc w:val="center"/>
            </w:trPr>
            <w:tc>
              <w:tcPr>
                <w:tcW w:w="5000" w:type="pct"/>
              </w:tcPr>
              <w:p w:rsidR="00886DF0" w:rsidRDefault="00886DF0" w:rsidP="00886DF0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886DF0">
            <w:trPr>
              <w:trHeight w:val="1440"/>
              <w:jc w:val="center"/>
            </w:trPr>
            <w:sdt>
              <w:sdtPr>
                <w:rPr>
                  <w:rFonts w:ascii="Times New Roman" w:hAnsi="Times New Roman" w:cs="Times New Roman"/>
                  <w:sz w:val="40"/>
                  <w:szCs w:val="40"/>
                </w:rPr>
                <w:alias w:val="Title"/>
                <w:id w:val="15524250"/>
                <w:placeholder>
                  <w:docPart w:val="9B346E7B595243B7A7380987E7BBF311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886DF0" w:rsidRDefault="00886DF0" w:rsidP="00886DF0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RPr="00886DF0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Proposed XML Corrections for</w:t>
                    </w:r>
                    <w:r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 xml:space="preserve"> the </w:t>
                    </w:r>
                    <w:r w:rsidRPr="00886DF0">
                      <w:rPr>
                        <w:rFonts w:ascii="Times New Roman" w:hAnsi="Times New Roman" w:cs="Times New Roman"/>
                        <w:sz w:val="40"/>
                        <w:szCs w:val="40"/>
                      </w:rPr>
                      <w:t>2014 Revision of the United States Thoroughfare, Landmark, and Postal Address Data Standard</w:t>
                    </w:r>
                  </w:p>
                </w:tc>
              </w:sdtContent>
            </w:sdt>
          </w:tr>
          <w:tr w:rsidR="00886DF0">
            <w:trPr>
              <w:trHeight w:val="720"/>
              <w:jc w:val="center"/>
            </w:trP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alias w:val="Subtitle"/>
                <w:id w:val="15524255"/>
                <w:placeholder>
                  <w:docPart w:val="2FCF25E28D1649FF99416A170A1C7CA7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886DF0" w:rsidRDefault="00886DF0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 w:rsidRPr="00886DF0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(FGDC-STD-016-2011)</w:t>
                    </w:r>
                  </w:p>
                </w:tc>
              </w:sdtContent>
            </w:sdt>
          </w:tr>
          <w:tr w:rsidR="00886DF0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886DF0" w:rsidRDefault="00886DF0">
                <w:pPr>
                  <w:pStyle w:val="NoSpacing"/>
                  <w:jc w:val="center"/>
                </w:pPr>
              </w:p>
            </w:tc>
          </w:tr>
          <w:tr w:rsidR="00886DF0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</w:rPr>
                <w:alias w:val="Author"/>
                <w:id w:val="15524260"/>
                <w:placeholder>
                  <w:docPart w:val="D8DB6B13C2CC44D08CDB1FBDCCC3A83E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886DF0" w:rsidRDefault="00221FC7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 w:rsidRPr="00221FC7">
                      <w:rPr>
                        <w:rFonts w:ascii="Times New Roman" w:hAnsi="Times New Roman" w:cs="Times New Roman"/>
                      </w:rPr>
                      <w:t>Submitted by US Census Bureau</w:t>
                    </w:r>
                  </w:p>
                </w:tc>
              </w:sdtContent>
            </w:sdt>
          </w:tr>
          <w:tr w:rsidR="00886DF0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placeholder>
                  <w:docPart w:val="F3320B37597E4FAA940CD1FE5739DBB8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4-02-1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886DF0" w:rsidRDefault="00221FC7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2/14/2014</w:t>
                    </w:r>
                  </w:p>
                </w:tc>
              </w:sdtContent>
            </w:sdt>
          </w:tr>
        </w:tbl>
        <w:p w:rsidR="00886DF0" w:rsidRDefault="00221FC7" w:rsidP="00221FC7">
          <w:pPr>
            <w:jc w:val="center"/>
          </w:pPr>
          <w:r>
            <w:t>Version 1.0</w:t>
          </w:r>
        </w:p>
        <w:p w:rsidR="00886DF0" w:rsidRDefault="00886DF0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576"/>
          </w:tblGrid>
          <w:tr w:rsidR="00886DF0">
            <w:tc>
              <w:tcPr>
                <w:tcW w:w="5000" w:type="pct"/>
              </w:tcPr>
              <w:p w:rsidR="00886DF0" w:rsidRDefault="00886DF0" w:rsidP="00221FC7">
                <w:pPr>
                  <w:pStyle w:val="NoSpacing"/>
                </w:pPr>
              </w:p>
            </w:tc>
          </w:tr>
        </w:tbl>
        <w:p w:rsidR="00886DF0" w:rsidRDefault="00886DF0"/>
        <w:p w:rsidR="00886DF0" w:rsidRDefault="00886DF0">
          <w:pPr>
            <w:rPr>
              <w:rFonts w:asciiTheme="majorHAnsi" w:hAnsiTheme="majorHAnsi"/>
            </w:rPr>
          </w:pPr>
          <w:r>
            <w:rPr>
              <w:b/>
              <w:bCs/>
            </w:rPr>
            <w:br w:type="page"/>
          </w:r>
        </w:p>
      </w:sdtContent>
    </w:sdt>
    <w:sdt>
      <w:sdtPr>
        <w:id w:val="45862367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eastAsia="en-US"/>
        </w:rPr>
      </w:sdtEndPr>
      <w:sdtContent>
        <w:p w:rsidR="005D62C7" w:rsidRDefault="005D62C7">
          <w:pPr>
            <w:pStyle w:val="TOCHeading"/>
          </w:pPr>
          <w:r>
            <w:t>Conte</w:t>
          </w:r>
          <w:bookmarkStart w:id="0" w:name="_GoBack"/>
          <w:bookmarkEnd w:id="0"/>
          <w:r>
            <w:t>nts</w:t>
          </w:r>
        </w:p>
        <w:p w:rsidR="00835D4B" w:rsidRDefault="005D62C7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0148580" w:history="1">
            <w:r w:rsidR="00835D4B" w:rsidRPr="006B0215">
              <w:rPr>
                <w:rStyle w:val="Hyperlink"/>
                <w:noProof/>
              </w:rPr>
              <w:t>Introduction</w:t>
            </w:r>
            <w:r w:rsidR="00835D4B">
              <w:rPr>
                <w:noProof/>
                <w:webHidden/>
              </w:rPr>
              <w:tab/>
            </w:r>
            <w:r w:rsidR="00835D4B">
              <w:rPr>
                <w:noProof/>
                <w:webHidden/>
              </w:rPr>
              <w:fldChar w:fldCharType="begin"/>
            </w:r>
            <w:r w:rsidR="00835D4B">
              <w:rPr>
                <w:noProof/>
                <w:webHidden/>
              </w:rPr>
              <w:instrText xml:space="preserve"> PAGEREF _Toc380148580 \h </w:instrText>
            </w:r>
            <w:r w:rsidR="00835D4B">
              <w:rPr>
                <w:noProof/>
                <w:webHidden/>
              </w:rPr>
            </w:r>
            <w:r w:rsidR="00835D4B">
              <w:rPr>
                <w:noProof/>
                <w:webHidden/>
              </w:rPr>
              <w:fldChar w:fldCharType="separate"/>
            </w:r>
            <w:r w:rsidR="00835D4B">
              <w:rPr>
                <w:noProof/>
                <w:webHidden/>
              </w:rPr>
              <w:t>2</w:t>
            </w:r>
            <w:r w:rsidR="00835D4B"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1" w:history="1">
            <w:r w:rsidRPr="006B0215">
              <w:rPr>
                <w:rStyle w:val="Hyperlink"/>
                <w:noProof/>
              </w:rPr>
              <w:t>Proposed XML Examples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2" w:history="1">
            <w:r w:rsidRPr="006B0215">
              <w:rPr>
                <w:rStyle w:val="Hyperlink"/>
                <w:noProof/>
              </w:rPr>
              <w:t>Proposed Numbered Thoroughfare Address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3" w:history="1">
            <w:r w:rsidRPr="006B0215">
              <w:rPr>
                <w:rStyle w:val="Hyperlink"/>
                <w:noProof/>
              </w:rPr>
              <w:t>Proposed Intersection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4" w:history="1">
            <w:r w:rsidRPr="006B0215">
              <w:rPr>
                <w:rStyle w:val="Hyperlink"/>
                <w:noProof/>
              </w:rPr>
              <w:t>Proposed Two Number Address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5" w:history="1">
            <w:r w:rsidRPr="006B0215">
              <w:rPr>
                <w:rStyle w:val="Hyperlink"/>
                <w:noProof/>
              </w:rPr>
              <w:t>Proposed Four Number Address Range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6" w:history="1">
            <w:r w:rsidRPr="006B0215">
              <w:rPr>
                <w:rStyle w:val="Hyperlink"/>
                <w:noProof/>
              </w:rPr>
              <w:t>Proposed Unnumbered Thoroughfare Address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7" w:history="1">
            <w:r w:rsidRPr="006B0215">
              <w:rPr>
                <w:rStyle w:val="Hyperlink"/>
                <w:noProof/>
              </w:rPr>
              <w:t>Proposed Landmark Address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8" w:history="1">
            <w:r w:rsidRPr="006B0215">
              <w:rPr>
                <w:rStyle w:val="Hyperlink"/>
                <w:noProof/>
              </w:rPr>
              <w:t>Proposed Community Address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89" w:history="1">
            <w:r w:rsidRPr="006B0215">
              <w:rPr>
                <w:rStyle w:val="Hyperlink"/>
                <w:noProof/>
              </w:rPr>
              <w:t>Proposed USPS Postal Delivery Box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90" w:history="1">
            <w:r w:rsidRPr="006B0215">
              <w:rPr>
                <w:rStyle w:val="Hyperlink"/>
                <w:noProof/>
              </w:rPr>
              <w:t>Proposed USPS Postal Delivery Route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91" w:history="1">
            <w:r w:rsidRPr="006B0215">
              <w:rPr>
                <w:rStyle w:val="Hyperlink"/>
                <w:noProof/>
              </w:rPr>
              <w:t>Proposed USPS General Delivery Office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92" w:history="1">
            <w:r w:rsidRPr="006B0215">
              <w:rPr>
                <w:rStyle w:val="Hyperlink"/>
                <w:noProof/>
              </w:rPr>
              <w:t>Proposed General Address Type 1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93" w:history="1">
            <w:r w:rsidRPr="006B0215">
              <w:rPr>
                <w:rStyle w:val="Hyperlink"/>
                <w:noProof/>
              </w:rPr>
              <w:t>Proposed General Address Type 2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35D4B" w:rsidRDefault="00835D4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80148594" w:history="1">
            <w:r w:rsidRPr="006B0215">
              <w:rPr>
                <w:rStyle w:val="Hyperlink"/>
                <w:noProof/>
              </w:rPr>
              <w:t>Proposed General Address Type 3  XML Example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_Toc380148594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D62C7" w:rsidRDefault="005D62C7">
          <w:r>
            <w:rPr>
              <w:b/>
              <w:bCs/>
              <w:noProof/>
            </w:rPr>
            <w:fldChar w:fldCharType="end"/>
          </w:r>
        </w:p>
      </w:sdtContent>
    </w:sdt>
    <w:p w:rsidR="005D62C7" w:rsidRDefault="005D62C7" w:rsidP="00620477">
      <w:pPr>
        <w:pStyle w:val="Heading1"/>
        <w:jc w:val="center"/>
        <w:rPr>
          <w:color w:val="auto"/>
        </w:rPr>
      </w:pPr>
    </w:p>
    <w:p w:rsidR="005D62C7" w:rsidRDefault="005D62C7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:rsidR="009F63B1" w:rsidRPr="00E928AC" w:rsidRDefault="009F63B1" w:rsidP="00620477">
      <w:pPr>
        <w:pStyle w:val="Heading1"/>
        <w:jc w:val="center"/>
        <w:rPr>
          <w:color w:val="auto"/>
        </w:rPr>
      </w:pPr>
      <w:bookmarkStart w:id="1" w:name="_Toc380148580"/>
      <w:r w:rsidRPr="00E928AC">
        <w:rPr>
          <w:color w:val="auto"/>
        </w:rPr>
        <w:t>Introduction</w:t>
      </w:r>
      <w:bookmarkEnd w:id="1"/>
    </w:p>
    <w:p w:rsidR="00C2309D" w:rsidRPr="00E25C54" w:rsidRDefault="00C2309D" w:rsidP="00C2309D">
      <w:pPr>
        <w:rPr>
          <w:rFonts w:asciiTheme="majorHAnsi" w:hAnsiTheme="majorHAnsi"/>
          <w:sz w:val="24"/>
          <w:szCs w:val="24"/>
        </w:rPr>
      </w:pPr>
    </w:p>
    <w:p w:rsidR="00BE13BA" w:rsidRPr="00E25C54" w:rsidRDefault="009F63B1" w:rsidP="00BE13BA">
      <w:pPr>
        <w:spacing w:after="0"/>
        <w:rPr>
          <w:rFonts w:asciiTheme="majorHAnsi" w:hAnsiTheme="majorHAnsi"/>
          <w:sz w:val="24"/>
          <w:szCs w:val="24"/>
        </w:rPr>
      </w:pPr>
      <w:r w:rsidRPr="00E25C54">
        <w:rPr>
          <w:rFonts w:asciiTheme="majorHAnsi" w:hAnsiTheme="majorHAnsi"/>
          <w:sz w:val="24"/>
          <w:szCs w:val="24"/>
        </w:rPr>
        <w:t>The following are the proposed changes to the</w:t>
      </w:r>
      <w:r w:rsidR="00BE13BA" w:rsidRPr="00E25C54">
        <w:rPr>
          <w:rFonts w:asciiTheme="majorHAnsi" w:hAnsiTheme="majorHAnsi"/>
          <w:sz w:val="24"/>
          <w:szCs w:val="24"/>
        </w:rPr>
        <w:t xml:space="preserve"> XML examples for the</w:t>
      </w:r>
      <w:r w:rsidRPr="00E25C54">
        <w:rPr>
          <w:rFonts w:asciiTheme="majorHAnsi" w:hAnsiTheme="majorHAnsi"/>
          <w:sz w:val="24"/>
          <w:szCs w:val="24"/>
        </w:rPr>
        <w:t xml:space="preserve"> thirteen address classes that comprise the F</w:t>
      </w:r>
      <w:r w:rsidR="00E04EB9" w:rsidRPr="00E25C54">
        <w:rPr>
          <w:rFonts w:asciiTheme="majorHAnsi" w:hAnsiTheme="majorHAnsi"/>
          <w:sz w:val="24"/>
          <w:szCs w:val="24"/>
        </w:rPr>
        <w:t xml:space="preserve">ederal </w:t>
      </w:r>
      <w:r w:rsidRPr="00E25C54">
        <w:rPr>
          <w:rFonts w:asciiTheme="majorHAnsi" w:hAnsiTheme="majorHAnsi"/>
          <w:sz w:val="24"/>
          <w:szCs w:val="24"/>
        </w:rPr>
        <w:t>G</w:t>
      </w:r>
      <w:r w:rsidR="00E04EB9" w:rsidRPr="00E25C54">
        <w:rPr>
          <w:rFonts w:asciiTheme="majorHAnsi" w:hAnsiTheme="majorHAnsi"/>
          <w:sz w:val="24"/>
          <w:szCs w:val="24"/>
        </w:rPr>
        <w:t xml:space="preserve">eographic </w:t>
      </w:r>
      <w:r w:rsidRPr="00E25C54">
        <w:rPr>
          <w:rFonts w:asciiTheme="majorHAnsi" w:hAnsiTheme="majorHAnsi"/>
          <w:sz w:val="24"/>
          <w:szCs w:val="24"/>
        </w:rPr>
        <w:t>D</w:t>
      </w:r>
      <w:r w:rsidR="00E04EB9" w:rsidRPr="00E25C54">
        <w:rPr>
          <w:rFonts w:asciiTheme="majorHAnsi" w:hAnsiTheme="majorHAnsi"/>
          <w:sz w:val="24"/>
          <w:szCs w:val="24"/>
        </w:rPr>
        <w:t xml:space="preserve">ata </w:t>
      </w:r>
      <w:r w:rsidRPr="00E25C54">
        <w:rPr>
          <w:rFonts w:asciiTheme="majorHAnsi" w:hAnsiTheme="majorHAnsi"/>
          <w:sz w:val="24"/>
          <w:szCs w:val="24"/>
        </w:rPr>
        <w:t>C</w:t>
      </w:r>
      <w:r w:rsidR="00E04EB9" w:rsidRPr="00E25C54">
        <w:rPr>
          <w:rFonts w:asciiTheme="majorHAnsi" w:hAnsiTheme="majorHAnsi"/>
          <w:sz w:val="24"/>
          <w:szCs w:val="24"/>
        </w:rPr>
        <w:t>ommittee</w:t>
      </w:r>
      <w:r w:rsidR="0082550E" w:rsidRPr="00E25C54">
        <w:rPr>
          <w:rFonts w:asciiTheme="majorHAnsi" w:hAnsiTheme="majorHAnsi"/>
          <w:sz w:val="24"/>
          <w:szCs w:val="24"/>
        </w:rPr>
        <w:t>’s</w:t>
      </w:r>
      <w:r w:rsidR="00E04EB9" w:rsidRPr="00E25C54">
        <w:rPr>
          <w:rFonts w:asciiTheme="majorHAnsi" w:hAnsiTheme="majorHAnsi"/>
          <w:sz w:val="24"/>
          <w:szCs w:val="24"/>
        </w:rPr>
        <w:t xml:space="preserve"> (FGDC)</w:t>
      </w:r>
      <w:r w:rsidR="0082550E" w:rsidRPr="00E25C54">
        <w:rPr>
          <w:rFonts w:asciiTheme="majorHAnsi" w:hAnsiTheme="majorHAnsi"/>
          <w:sz w:val="24"/>
          <w:szCs w:val="24"/>
        </w:rPr>
        <w:t xml:space="preserve"> </w:t>
      </w:r>
      <w:r w:rsidR="0082550E" w:rsidRPr="00E25C54">
        <w:rPr>
          <w:rFonts w:asciiTheme="majorHAnsi" w:hAnsiTheme="majorHAnsi"/>
          <w:i/>
          <w:sz w:val="24"/>
          <w:szCs w:val="24"/>
        </w:rPr>
        <w:t>United States Thoroughfare, Landmark and Postal Address Data Standard</w:t>
      </w:r>
      <w:r w:rsidRPr="00E25C54">
        <w:rPr>
          <w:rFonts w:asciiTheme="majorHAnsi" w:hAnsiTheme="majorHAnsi"/>
          <w:sz w:val="24"/>
          <w:szCs w:val="24"/>
        </w:rPr>
        <w:t xml:space="preserve"> </w:t>
      </w:r>
      <w:r w:rsidR="0082550E" w:rsidRPr="00E25C54">
        <w:rPr>
          <w:rFonts w:asciiTheme="majorHAnsi" w:hAnsiTheme="majorHAnsi"/>
          <w:sz w:val="24"/>
          <w:szCs w:val="24"/>
        </w:rPr>
        <w:t>(Address S</w:t>
      </w:r>
      <w:r w:rsidRPr="00E25C54">
        <w:rPr>
          <w:rFonts w:asciiTheme="majorHAnsi" w:hAnsiTheme="majorHAnsi"/>
          <w:sz w:val="24"/>
          <w:szCs w:val="24"/>
        </w:rPr>
        <w:t>tandard</w:t>
      </w:r>
      <w:r w:rsidR="0082550E" w:rsidRPr="00E25C54">
        <w:rPr>
          <w:rFonts w:asciiTheme="majorHAnsi" w:hAnsiTheme="majorHAnsi"/>
          <w:sz w:val="24"/>
          <w:szCs w:val="24"/>
        </w:rPr>
        <w:t>)</w:t>
      </w:r>
      <w:r w:rsidR="00F3126D" w:rsidRPr="00E25C54">
        <w:rPr>
          <w:rFonts w:asciiTheme="majorHAnsi" w:hAnsiTheme="majorHAnsi"/>
          <w:sz w:val="24"/>
          <w:szCs w:val="24"/>
        </w:rPr>
        <w:t xml:space="preserve">. For each address class, </w:t>
      </w:r>
      <w:r w:rsidR="00BE13BA" w:rsidRPr="00E25C54">
        <w:rPr>
          <w:rFonts w:asciiTheme="majorHAnsi" w:hAnsiTheme="majorHAnsi"/>
          <w:sz w:val="24"/>
          <w:szCs w:val="24"/>
        </w:rPr>
        <w:t xml:space="preserve">the following information is given: </w:t>
      </w:r>
    </w:p>
    <w:p w:rsidR="009F63B1" w:rsidRPr="00E25C54" w:rsidRDefault="0082550E" w:rsidP="00BE13BA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 w:rsidRPr="00E25C54">
        <w:rPr>
          <w:rFonts w:asciiTheme="majorHAnsi" w:hAnsiTheme="majorHAnsi"/>
          <w:sz w:val="24"/>
          <w:szCs w:val="24"/>
        </w:rPr>
        <w:t>T</w:t>
      </w:r>
      <w:r w:rsidR="00BE13BA" w:rsidRPr="00E25C54">
        <w:rPr>
          <w:rFonts w:asciiTheme="majorHAnsi" w:hAnsiTheme="majorHAnsi"/>
          <w:sz w:val="24"/>
          <w:szCs w:val="24"/>
        </w:rPr>
        <w:t>he pages within the</w:t>
      </w:r>
      <w:r w:rsidRPr="00E25C54">
        <w:rPr>
          <w:rFonts w:asciiTheme="majorHAnsi" w:hAnsiTheme="majorHAnsi"/>
          <w:sz w:val="24"/>
          <w:szCs w:val="24"/>
        </w:rPr>
        <w:t xml:space="preserve"> Address S</w:t>
      </w:r>
      <w:r w:rsidR="00BE13BA" w:rsidRPr="00E25C54">
        <w:rPr>
          <w:rFonts w:asciiTheme="majorHAnsi" w:hAnsiTheme="majorHAnsi"/>
          <w:sz w:val="24"/>
          <w:szCs w:val="24"/>
        </w:rPr>
        <w:t xml:space="preserve">tandard the XML example </w:t>
      </w:r>
      <w:proofErr w:type="gramStart"/>
      <w:r w:rsidR="00BE13BA" w:rsidRPr="00E25C54">
        <w:rPr>
          <w:rFonts w:asciiTheme="majorHAnsi" w:hAnsiTheme="majorHAnsi"/>
          <w:sz w:val="24"/>
          <w:szCs w:val="24"/>
        </w:rPr>
        <w:t>is found</w:t>
      </w:r>
      <w:proofErr w:type="gramEnd"/>
      <w:r w:rsidRPr="00E25C54">
        <w:rPr>
          <w:rFonts w:asciiTheme="majorHAnsi" w:hAnsiTheme="majorHAnsi"/>
          <w:sz w:val="24"/>
          <w:szCs w:val="24"/>
        </w:rPr>
        <w:t>.</w:t>
      </w:r>
      <w:r w:rsidR="00BE13BA" w:rsidRPr="00E25C54">
        <w:rPr>
          <w:rFonts w:asciiTheme="majorHAnsi" w:hAnsiTheme="majorHAnsi"/>
          <w:sz w:val="24"/>
          <w:szCs w:val="24"/>
        </w:rPr>
        <w:t xml:space="preserve"> </w:t>
      </w:r>
    </w:p>
    <w:p w:rsidR="00BE13BA" w:rsidRPr="00E25C54" w:rsidRDefault="00BE13BA" w:rsidP="00620477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 w:rsidRPr="00E25C54">
        <w:rPr>
          <w:rFonts w:asciiTheme="majorHAnsi" w:hAnsiTheme="majorHAnsi"/>
          <w:sz w:val="24"/>
          <w:szCs w:val="24"/>
        </w:rPr>
        <w:t xml:space="preserve">The numbers of the proposed changes in the </w:t>
      </w:r>
      <w:r w:rsidR="00E04EB9" w:rsidRPr="00E25C54">
        <w:rPr>
          <w:rFonts w:asciiTheme="majorHAnsi" w:hAnsiTheme="majorHAnsi"/>
          <w:sz w:val="24"/>
          <w:szCs w:val="24"/>
        </w:rPr>
        <w:t xml:space="preserve">Proposed Changes </w:t>
      </w:r>
      <w:r w:rsidR="00620477" w:rsidRPr="00E25C54">
        <w:rPr>
          <w:rFonts w:asciiTheme="majorHAnsi" w:hAnsiTheme="majorHAnsi"/>
          <w:sz w:val="24"/>
          <w:szCs w:val="24"/>
        </w:rPr>
        <w:t xml:space="preserve">table </w:t>
      </w:r>
      <w:r w:rsidR="0099179F" w:rsidRPr="00E25C54">
        <w:rPr>
          <w:rFonts w:asciiTheme="majorHAnsi" w:hAnsiTheme="majorHAnsi"/>
          <w:sz w:val="24"/>
          <w:szCs w:val="24"/>
        </w:rPr>
        <w:t xml:space="preserve">on the </w:t>
      </w:r>
      <w:r w:rsidR="0099179F" w:rsidRPr="00E25C54">
        <w:rPr>
          <w:rFonts w:asciiTheme="majorHAnsi" w:hAnsiTheme="majorHAnsi"/>
          <w:i/>
          <w:sz w:val="24"/>
          <w:szCs w:val="24"/>
        </w:rPr>
        <w:t>Revision to the FGDC Address Standard</w:t>
      </w:r>
      <w:r w:rsidR="0099179F" w:rsidRPr="00E25C54">
        <w:rPr>
          <w:rFonts w:asciiTheme="majorHAnsi" w:hAnsiTheme="majorHAnsi"/>
          <w:sz w:val="24"/>
          <w:szCs w:val="24"/>
        </w:rPr>
        <w:t xml:space="preserve"> website </w:t>
      </w:r>
      <w:r w:rsidR="00620477" w:rsidRPr="00E25C54">
        <w:rPr>
          <w:rFonts w:asciiTheme="majorHAnsi" w:hAnsiTheme="majorHAnsi"/>
          <w:sz w:val="24"/>
          <w:szCs w:val="24"/>
        </w:rPr>
        <w:t>(</w:t>
      </w:r>
      <w:hyperlink r:id="rId10" w:history="1">
        <w:r w:rsidR="00620477" w:rsidRPr="00E25C54">
          <w:rPr>
            <w:rStyle w:val="Hyperlink"/>
            <w:rFonts w:asciiTheme="majorHAnsi" w:hAnsiTheme="majorHAnsi"/>
            <w:sz w:val="24"/>
            <w:szCs w:val="24"/>
          </w:rPr>
          <w:t>http://addrupdate.vadose.org/proposed-changes</w:t>
        </w:r>
      </w:hyperlink>
      <w:r w:rsidR="00620477" w:rsidRPr="00E25C54">
        <w:rPr>
          <w:rFonts w:asciiTheme="majorHAnsi" w:hAnsiTheme="majorHAnsi"/>
          <w:sz w:val="24"/>
          <w:szCs w:val="24"/>
        </w:rPr>
        <w:t>) that the revised XML</w:t>
      </w:r>
      <w:r w:rsidR="0082550E" w:rsidRPr="00E25C54">
        <w:rPr>
          <w:rFonts w:asciiTheme="majorHAnsi" w:hAnsiTheme="majorHAnsi"/>
          <w:sz w:val="24"/>
          <w:szCs w:val="24"/>
        </w:rPr>
        <w:t xml:space="preserve"> example </w:t>
      </w:r>
      <w:r w:rsidR="00620477" w:rsidRPr="00E25C54">
        <w:rPr>
          <w:rFonts w:asciiTheme="majorHAnsi" w:hAnsiTheme="majorHAnsi"/>
          <w:sz w:val="24"/>
          <w:szCs w:val="24"/>
        </w:rPr>
        <w:t xml:space="preserve">relates </w:t>
      </w:r>
      <w:proofErr w:type="gramStart"/>
      <w:r w:rsidR="00620477" w:rsidRPr="00E25C54">
        <w:rPr>
          <w:rFonts w:asciiTheme="majorHAnsi" w:hAnsiTheme="majorHAnsi"/>
          <w:sz w:val="24"/>
          <w:szCs w:val="24"/>
        </w:rPr>
        <w:t>to</w:t>
      </w:r>
      <w:proofErr w:type="gramEnd"/>
      <w:r w:rsidR="0082550E" w:rsidRPr="00E25C54">
        <w:rPr>
          <w:rFonts w:asciiTheme="majorHAnsi" w:hAnsiTheme="majorHAnsi"/>
          <w:sz w:val="24"/>
          <w:szCs w:val="24"/>
        </w:rPr>
        <w:t>.</w:t>
      </w:r>
    </w:p>
    <w:p w:rsidR="00916BA1" w:rsidRPr="00E25C54" w:rsidRDefault="00916BA1" w:rsidP="00620477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r w:rsidRPr="00E25C54">
        <w:rPr>
          <w:rFonts w:asciiTheme="majorHAnsi" w:hAnsiTheme="majorHAnsi"/>
          <w:sz w:val="24"/>
          <w:szCs w:val="24"/>
        </w:rPr>
        <w:t>The changes made to each XML example. These changes are indicated between</w:t>
      </w:r>
      <w:r w:rsidR="00E25C54" w:rsidRPr="00E25C54">
        <w:rPr>
          <w:rFonts w:asciiTheme="majorHAnsi" w:hAnsiTheme="majorHAnsi"/>
          <w:sz w:val="24"/>
          <w:szCs w:val="24"/>
        </w:rPr>
        <w:t xml:space="preserve"> the XML comment indicators (&lt;</w:t>
      </w:r>
      <w:proofErr w:type="gramStart"/>
      <w:r w:rsidR="00E25C54" w:rsidRPr="00E25C54">
        <w:rPr>
          <w:rFonts w:asciiTheme="majorHAnsi" w:hAnsiTheme="majorHAnsi"/>
          <w:sz w:val="24"/>
          <w:szCs w:val="24"/>
        </w:rPr>
        <w:t>!--</w:t>
      </w:r>
      <w:proofErr w:type="gramEnd"/>
      <w:r w:rsidR="00E25C54" w:rsidRPr="00E25C54">
        <w:rPr>
          <w:rFonts w:asciiTheme="majorHAnsi" w:hAnsiTheme="majorHAnsi"/>
          <w:sz w:val="24"/>
          <w:szCs w:val="24"/>
        </w:rPr>
        <w:t xml:space="preserve"> </w:t>
      </w:r>
      <w:r w:rsidRPr="00E25C54">
        <w:rPr>
          <w:rFonts w:asciiTheme="majorHAnsi" w:hAnsiTheme="majorHAnsi"/>
          <w:sz w:val="24"/>
          <w:szCs w:val="24"/>
        </w:rPr>
        <w:t>and --&gt;).</w:t>
      </w:r>
      <w:r w:rsidR="007B144E" w:rsidRPr="00E25C54">
        <w:rPr>
          <w:rFonts w:asciiTheme="majorHAnsi" w:hAnsiTheme="majorHAnsi"/>
          <w:sz w:val="24"/>
          <w:szCs w:val="24"/>
        </w:rPr>
        <w:t xml:space="preserve"> The comments will not be included in the revised standard. They are included here to document the changes made for each XML example.</w:t>
      </w:r>
    </w:p>
    <w:p w:rsidR="00620477" w:rsidRPr="00E25C54" w:rsidRDefault="00C2309D" w:rsidP="00620477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  <w:sz w:val="24"/>
          <w:szCs w:val="24"/>
        </w:rPr>
      </w:pPr>
      <w:proofErr w:type="gramStart"/>
      <w:r w:rsidRPr="00E25C54">
        <w:rPr>
          <w:rFonts w:asciiTheme="majorHAnsi" w:hAnsiTheme="majorHAnsi"/>
          <w:sz w:val="24"/>
          <w:szCs w:val="24"/>
        </w:rPr>
        <w:t>The proposed</w:t>
      </w:r>
      <w:r w:rsidR="00620477" w:rsidRPr="00E25C54">
        <w:rPr>
          <w:rFonts w:asciiTheme="majorHAnsi" w:hAnsiTheme="majorHAnsi"/>
          <w:sz w:val="24"/>
          <w:szCs w:val="24"/>
        </w:rPr>
        <w:t xml:space="preserve"> XML example</w:t>
      </w:r>
      <w:r w:rsidR="00493B73" w:rsidRPr="00E25C54">
        <w:rPr>
          <w:rFonts w:asciiTheme="majorHAnsi" w:hAnsiTheme="majorHAnsi"/>
          <w:sz w:val="24"/>
          <w:szCs w:val="24"/>
        </w:rPr>
        <w:t xml:space="preserve"> that</w:t>
      </w:r>
      <w:r w:rsidR="00E04EB9" w:rsidRPr="00E25C54">
        <w:rPr>
          <w:rFonts w:asciiTheme="majorHAnsi" w:hAnsiTheme="majorHAnsi"/>
          <w:sz w:val="24"/>
          <w:szCs w:val="24"/>
        </w:rPr>
        <w:t xml:space="preserve"> will appear in the revised standard.</w:t>
      </w:r>
      <w:proofErr w:type="gramEnd"/>
    </w:p>
    <w:p w:rsidR="00620477" w:rsidRPr="00E25C54" w:rsidRDefault="00620477" w:rsidP="00620477">
      <w:pPr>
        <w:spacing w:after="0"/>
        <w:rPr>
          <w:rFonts w:asciiTheme="majorHAnsi" w:hAnsiTheme="majorHAnsi"/>
          <w:sz w:val="24"/>
          <w:szCs w:val="24"/>
        </w:rPr>
      </w:pPr>
    </w:p>
    <w:p w:rsidR="00620477" w:rsidRPr="00E25C54" w:rsidRDefault="00620477" w:rsidP="00620477">
      <w:pPr>
        <w:spacing w:after="0"/>
        <w:rPr>
          <w:rFonts w:asciiTheme="majorHAnsi" w:hAnsiTheme="majorHAnsi"/>
          <w:sz w:val="24"/>
          <w:szCs w:val="24"/>
        </w:rPr>
      </w:pPr>
      <w:r w:rsidRPr="00E25C54">
        <w:rPr>
          <w:rFonts w:asciiTheme="majorHAnsi" w:hAnsiTheme="majorHAnsi"/>
          <w:sz w:val="24"/>
          <w:szCs w:val="24"/>
        </w:rPr>
        <w:t xml:space="preserve">The majority of these changes deal with changing the value of the AddressCollection </w:t>
      </w:r>
      <w:r w:rsidR="00E04EB9" w:rsidRPr="00E25C54">
        <w:rPr>
          <w:rFonts w:asciiTheme="majorHAnsi" w:hAnsiTheme="majorHAnsi"/>
          <w:sz w:val="24"/>
          <w:szCs w:val="24"/>
        </w:rPr>
        <w:t xml:space="preserve">element’s </w:t>
      </w:r>
      <w:r w:rsidRPr="00E25C54">
        <w:rPr>
          <w:rFonts w:asciiTheme="majorHAnsi" w:hAnsiTheme="majorHAnsi"/>
          <w:sz w:val="24"/>
          <w:szCs w:val="24"/>
        </w:rPr>
        <w:t>version attribute from “0.4” to “0.4.4” and inserting the AddressId element.</w:t>
      </w:r>
      <w:r w:rsidR="000854F7" w:rsidRPr="00E25C54">
        <w:rPr>
          <w:rFonts w:asciiTheme="majorHAnsi" w:hAnsiTheme="majorHAnsi"/>
          <w:sz w:val="24"/>
          <w:szCs w:val="24"/>
        </w:rPr>
        <w:t xml:space="preserve"> The AddressId element is the unique identifier assigned to an address and is mandatory for each address</w:t>
      </w:r>
      <w:r w:rsidR="0082550E" w:rsidRPr="00E25C54">
        <w:rPr>
          <w:rFonts w:asciiTheme="majorHAnsi" w:hAnsiTheme="majorHAnsi"/>
          <w:sz w:val="24"/>
          <w:szCs w:val="24"/>
        </w:rPr>
        <w:t xml:space="preserve"> (pg. 113 of the </w:t>
      </w:r>
      <w:r w:rsidR="00E04EB9" w:rsidRPr="00E25C54">
        <w:rPr>
          <w:rFonts w:asciiTheme="majorHAnsi" w:hAnsiTheme="majorHAnsi"/>
          <w:sz w:val="24"/>
          <w:szCs w:val="24"/>
        </w:rPr>
        <w:t>Address Standard</w:t>
      </w:r>
      <w:r w:rsidR="0082550E" w:rsidRPr="00E25C54">
        <w:rPr>
          <w:rFonts w:asciiTheme="majorHAnsi" w:hAnsiTheme="majorHAnsi"/>
          <w:sz w:val="24"/>
          <w:szCs w:val="24"/>
        </w:rPr>
        <w:t>)</w:t>
      </w:r>
      <w:r w:rsidR="000854F7" w:rsidRPr="00E25C54">
        <w:rPr>
          <w:rFonts w:asciiTheme="majorHAnsi" w:hAnsiTheme="majorHAnsi"/>
          <w:sz w:val="24"/>
          <w:szCs w:val="24"/>
        </w:rPr>
        <w:t xml:space="preserve">.  The XML examples currently in the standard omit this element. Including this element would make the XML examples line up with the </w:t>
      </w:r>
      <w:r w:rsidR="00324B9E" w:rsidRPr="00E25C54">
        <w:rPr>
          <w:rFonts w:asciiTheme="majorHAnsi" w:hAnsiTheme="majorHAnsi"/>
          <w:sz w:val="24"/>
          <w:szCs w:val="24"/>
        </w:rPr>
        <w:t xml:space="preserve">text of the standard. </w:t>
      </w:r>
      <w:r w:rsidR="005D62C7" w:rsidRPr="00E25C54">
        <w:rPr>
          <w:rFonts w:asciiTheme="majorHAnsi" w:hAnsiTheme="majorHAnsi"/>
          <w:sz w:val="24"/>
          <w:szCs w:val="24"/>
        </w:rPr>
        <w:t xml:space="preserve"> </w:t>
      </w:r>
      <w:r w:rsidR="00E04EB9" w:rsidRPr="00E25C54">
        <w:rPr>
          <w:rFonts w:asciiTheme="majorHAnsi" w:hAnsiTheme="majorHAnsi"/>
          <w:sz w:val="24"/>
          <w:szCs w:val="24"/>
        </w:rPr>
        <w:t xml:space="preserve">Changing the value of the version attribute indicates the new version of the schema that the XML examples will be valid </w:t>
      </w:r>
      <w:proofErr w:type="gramStart"/>
      <w:r w:rsidR="00E04EB9" w:rsidRPr="00E25C54">
        <w:rPr>
          <w:rFonts w:asciiTheme="majorHAnsi" w:hAnsiTheme="majorHAnsi"/>
          <w:sz w:val="24"/>
          <w:szCs w:val="24"/>
        </w:rPr>
        <w:t>against</w:t>
      </w:r>
      <w:proofErr w:type="gramEnd"/>
      <w:r w:rsidR="00E04EB9" w:rsidRPr="00E25C54">
        <w:rPr>
          <w:rFonts w:asciiTheme="majorHAnsi" w:hAnsiTheme="majorHAnsi"/>
          <w:sz w:val="24"/>
          <w:szCs w:val="24"/>
        </w:rPr>
        <w:t>.</w:t>
      </w:r>
      <w:r w:rsidR="0099179F" w:rsidRPr="00E25C54">
        <w:rPr>
          <w:rFonts w:asciiTheme="majorHAnsi" w:hAnsiTheme="majorHAnsi"/>
          <w:sz w:val="24"/>
          <w:szCs w:val="24"/>
        </w:rPr>
        <w:t xml:space="preserve"> It also ensures that the XML examples supplied in the Address Standard will valid against the schema provided in the standard</w:t>
      </w:r>
      <w:r w:rsidR="004435FE" w:rsidRPr="00E25C54">
        <w:rPr>
          <w:rFonts w:asciiTheme="majorHAnsi" w:hAnsiTheme="majorHAnsi"/>
          <w:sz w:val="24"/>
          <w:szCs w:val="24"/>
        </w:rPr>
        <w:t>, as the examples currently in the Address Standard are invalid against the schema currently in the standard</w:t>
      </w:r>
      <w:r w:rsidR="0099179F" w:rsidRPr="00E25C54">
        <w:rPr>
          <w:rFonts w:asciiTheme="majorHAnsi" w:hAnsiTheme="majorHAnsi"/>
          <w:sz w:val="24"/>
          <w:szCs w:val="24"/>
        </w:rPr>
        <w:t>.</w:t>
      </w:r>
      <w:r w:rsidR="001C6728" w:rsidRPr="00E25C54">
        <w:rPr>
          <w:rFonts w:asciiTheme="majorHAnsi" w:hAnsiTheme="majorHAnsi"/>
          <w:sz w:val="24"/>
          <w:szCs w:val="24"/>
        </w:rPr>
        <w:t xml:space="preserve"> This is </w:t>
      </w:r>
      <w:proofErr w:type="gramStart"/>
      <w:r w:rsidR="001C6728" w:rsidRPr="00E25C54">
        <w:rPr>
          <w:rFonts w:asciiTheme="majorHAnsi" w:hAnsiTheme="majorHAnsi"/>
          <w:sz w:val="24"/>
          <w:szCs w:val="24"/>
        </w:rPr>
        <w:t>due to the fact that</w:t>
      </w:r>
      <w:proofErr w:type="gramEnd"/>
      <w:r w:rsidR="001C6728" w:rsidRPr="00E25C54">
        <w:rPr>
          <w:rFonts w:asciiTheme="majorHAnsi" w:hAnsiTheme="majorHAnsi"/>
          <w:sz w:val="24"/>
          <w:szCs w:val="24"/>
        </w:rPr>
        <w:t xml:space="preserve"> the XML examples have a value of “1” and the schema has a value of “.4”.</w:t>
      </w:r>
      <w:r w:rsidR="0099179F" w:rsidRPr="00E25C54">
        <w:rPr>
          <w:rFonts w:asciiTheme="majorHAnsi" w:hAnsiTheme="majorHAnsi"/>
          <w:sz w:val="24"/>
          <w:szCs w:val="24"/>
        </w:rPr>
        <w:t xml:space="preserve"> </w:t>
      </w:r>
      <w:r w:rsidR="00E04EB9" w:rsidRPr="00E25C54">
        <w:rPr>
          <w:rFonts w:asciiTheme="majorHAnsi" w:hAnsiTheme="majorHAnsi"/>
          <w:sz w:val="24"/>
          <w:szCs w:val="24"/>
        </w:rPr>
        <w:t xml:space="preserve"> </w:t>
      </w:r>
      <w:r w:rsidR="005D62C7" w:rsidRPr="00E25C54">
        <w:rPr>
          <w:rFonts w:asciiTheme="majorHAnsi" w:hAnsiTheme="majorHAnsi"/>
          <w:sz w:val="24"/>
          <w:szCs w:val="24"/>
        </w:rPr>
        <w:t xml:space="preserve">These changes </w:t>
      </w:r>
      <w:proofErr w:type="gramStart"/>
      <w:r w:rsidR="005D62C7" w:rsidRPr="00E25C54">
        <w:rPr>
          <w:rFonts w:asciiTheme="majorHAnsi" w:hAnsiTheme="majorHAnsi"/>
          <w:sz w:val="24"/>
          <w:szCs w:val="24"/>
        </w:rPr>
        <w:t>were made</w:t>
      </w:r>
      <w:proofErr w:type="gramEnd"/>
      <w:r w:rsidR="005D62C7" w:rsidRPr="00E25C54">
        <w:rPr>
          <w:rFonts w:asciiTheme="majorHAnsi" w:hAnsiTheme="majorHAnsi"/>
          <w:sz w:val="24"/>
          <w:szCs w:val="24"/>
        </w:rPr>
        <w:t xml:space="preserve"> for all </w:t>
      </w:r>
      <w:r w:rsidR="003820C9" w:rsidRPr="00E25C54">
        <w:rPr>
          <w:rFonts w:asciiTheme="majorHAnsi" w:hAnsiTheme="majorHAnsi"/>
          <w:sz w:val="24"/>
          <w:szCs w:val="24"/>
        </w:rPr>
        <w:t>thirteen-address</w:t>
      </w:r>
      <w:r w:rsidR="005D62C7" w:rsidRPr="00E25C54">
        <w:rPr>
          <w:rFonts w:asciiTheme="majorHAnsi" w:hAnsiTheme="majorHAnsi"/>
          <w:sz w:val="24"/>
          <w:szCs w:val="24"/>
        </w:rPr>
        <w:t xml:space="preserve"> classes.</w:t>
      </w:r>
    </w:p>
    <w:p w:rsidR="00916BA1" w:rsidRPr="00E25C54" w:rsidRDefault="00916BA1" w:rsidP="00620477">
      <w:pPr>
        <w:spacing w:after="0"/>
        <w:rPr>
          <w:rFonts w:asciiTheme="majorHAnsi" w:hAnsiTheme="majorHAnsi"/>
          <w:sz w:val="24"/>
          <w:szCs w:val="24"/>
        </w:rPr>
      </w:pPr>
    </w:p>
    <w:p w:rsidR="00CC0A6C" w:rsidRPr="00E25C54" w:rsidRDefault="00916BA1" w:rsidP="00620477">
      <w:pPr>
        <w:spacing w:after="0"/>
        <w:rPr>
          <w:rFonts w:asciiTheme="majorHAnsi" w:hAnsiTheme="majorHAnsi"/>
          <w:sz w:val="24"/>
          <w:szCs w:val="24"/>
        </w:rPr>
      </w:pPr>
      <w:r w:rsidRPr="00E25C54">
        <w:rPr>
          <w:rFonts w:asciiTheme="majorHAnsi" w:hAnsiTheme="majorHAnsi"/>
          <w:sz w:val="24"/>
          <w:szCs w:val="24"/>
        </w:rPr>
        <w:t xml:space="preserve">The </w:t>
      </w:r>
      <w:r w:rsidR="0082550E" w:rsidRPr="00E25C54">
        <w:rPr>
          <w:rFonts w:asciiTheme="majorHAnsi" w:hAnsiTheme="majorHAnsi"/>
          <w:sz w:val="24"/>
          <w:szCs w:val="24"/>
        </w:rPr>
        <w:t xml:space="preserve">three </w:t>
      </w:r>
      <w:r w:rsidRPr="00E25C54">
        <w:rPr>
          <w:rFonts w:asciiTheme="majorHAnsi" w:hAnsiTheme="majorHAnsi"/>
          <w:sz w:val="24"/>
          <w:szCs w:val="24"/>
        </w:rPr>
        <w:t>General Address Types needed a little more revision</w:t>
      </w:r>
      <w:r w:rsidR="00656774" w:rsidRPr="00E25C54">
        <w:rPr>
          <w:rFonts w:asciiTheme="majorHAnsi" w:hAnsiTheme="majorHAnsi"/>
          <w:sz w:val="24"/>
          <w:szCs w:val="24"/>
        </w:rPr>
        <w:t xml:space="preserve"> since they</w:t>
      </w:r>
      <w:r w:rsidR="0082550E" w:rsidRPr="00E25C54">
        <w:rPr>
          <w:rFonts w:asciiTheme="majorHAnsi" w:hAnsiTheme="majorHAnsi"/>
          <w:sz w:val="24"/>
          <w:szCs w:val="24"/>
        </w:rPr>
        <w:t xml:space="preserve"> all</w:t>
      </w:r>
      <w:r w:rsidR="00656774" w:rsidRPr="00E25C54">
        <w:rPr>
          <w:rFonts w:asciiTheme="majorHAnsi" w:hAnsiTheme="majorHAnsi"/>
          <w:sz w:val="24"/>
          <w:szCs w:val="24"/>
        </w:rPr>
        <w:t xml:space="preserve"> were invalid according to the schema included in the Address Standard</w:t>
      </w:r>
      <w:r w:rsidRPr="00E25C54">
        <w:rPr>
          <w:rFonts w:asciiTheme="majorHAnsi" w:hAnsiTheme="majorHAnsi"/>
          <w:sz w:val="24"/>
          <w:szCs w:val="24"/>
        </w:rPr>
        <w:t xml:space="preserve">. </w:t>
      </w:r>
      <w:r w:rsidR="00433CCA" w:rsidRPr="00E25C54">
        <w:rPr>
          <w:rFonts w:asciiTheme="majorHAnsi" w:hAnsiTheme="majorHAnsi"/>
          <w:sz w:val="24"/>
          <w:szCs w:val="24"/>
        </w:rPr>
        <w:t xml:space="preserve">For </w:t>
      </w:r>
      <w:r w:rsidR="003A4EC9">
        <w:rPr>
          <w:rFonts w:asciiTheme="majorHAnsi" w:hAnsiTheme="majorHAnsi"/>
          <w:sz w:val="24"/>
          <w:szCs w:val="24"/>
        </w:rPr>
        <w:t xml:space="preserve">General Address </w:t>
      </w:r>
      <w:r w:rsidR="003A4EC9" w:rsidRPr="00E25C54">
        <w:rPr>
          <w:rFonts w:asciiTheme="majorHAnsi" w:hAnsiTheme="majorHAnsi"/>
          <w:sz w:val="24"/>
          <w:szCs w:val="24"/>
        </w:rPr>
        <w:t>Type</w:t>
      </w:r>
      <w:r w:rsidR="003A4EC9" w:rsidRPr="00E25C54">
        <w:rPr>
          <w:rFonts w:asciiTheme="majorHAnsi" w:hAnsiTheme="majorHAnsi"/>
          <w:sz w:val="24"/>
          <w:szCs w:val="24"/>
        </w:rPr>
        <w:t xml:space="preserve"> </w:t>
      </w:r>
      <w:r w:rsidR="00433CCA" w:rsidRPr="00E25C54">
        <w:rPr>
          <w:rFonts w:asciiTheme="majorHAnsi" w:hAnsiTheme="majorHAnsi"/>
          <w:sz w:val="24"/>
          <w:szCs w:val="24"/>
        </w:rPr>
        <w:t xml:space="preserve">1, there was not an XML example given on page </w:t>
      </w:r>
      <w:r w:rsidR="003153E2" w:rsidRPr="00E25C54">
        <w:rPr>
          <w:rFonts w:asciiTheme="majorHAnsi" w:hAnsiTheme="majorHAnsi"/>
          <w:sz w:val="24"/>
          <w:szCs w:val="24"/>
        </w:rPr>
        <w:t xml:space="preserve">259, but an XML example </w:t>
      </w:r>
      <w:proofErr w:type="gramStart"/>
      <w:r w:rsidR="003153E2" w:rsidRPr="00E25C54">
        <w:rPr>
          <w:rFonts w:asciiTheme="majorHAnsi" w:hAnsiTheme="majorHAnsi"/>
          <w:sz w:val="24"/>
          <w:szCs w:val="24"/>
        </w:rPr>
        <w:t>was provided</w:t>
      </w:r>
      <w:proofErr w:type="gramEnd"/>
      <w:r w:rsidR="003153E2" w:rsidRPr="00E25C54">
        <w:rPr>
          <w:rFonts w:asciiTheme="majorHAnsi" w:hAnsiTheme="majorHAnsi"/>
          <w:sz w:val="24"/>
          <w:szCs w:val="24"/>
        </w:rPr>
        <w:t xml:space="preserve"> </w:t>
      </w:r>
      <w:r w:rsidR="0082550E" w:rsidRPr="00E25C54">
        <w:rPr>
          <w:rFonts w:asciiTheme="majorHAnsi" w:hAnsiTheme="majorHAnsi"/>
          <w:sz w:val="24"/>
          <w:szCs w:val="24"/>
        </w:rPr>
        <w:t xml:space="preserve">in the appendix </w:t>
      </w:r>
      <w:r w:rsidR="003153E2" w:rsidRPr="00E25C54">
        <w:rPr>
          <w:rFonts w:asciiTheme="majorHAnsi" w:hAnsiTheme="majorHAnsi"/>
          <w:sz w:val="24"/>
          <w:szCs w:val="24"/>
        </w:rPr>
        <w:t>on page 481. The XML example provided on page 481 would not validate against the schema published in the standard</w:t>
      </w:r>
      <w:r w:rsidR="00E71726" w:rsidRPr="00E25C54">
        <w:rPr>
          <w:rFonts w:asciiTheme="majorHAnsi" w:hAnsiTheme="majorHAnsi"/>
          <w:sz w:val="24"/>
          <w:szCs w:val="24"/>
        </w:rPr>
        <w:t xml:space="preserve">. When the </w:t>
      </w:r>
      <w:r w:rsidR="00E71726" w:rsidRPr="00E25C54">
        <w:rPr>
          <w:rFonts w:asciiTheme="majorHAnsi" w:hAnsiTheme="majorHAnsi" w:cs="Times New Roman"/>
          <w:sz w:val="24"/>
          <w:szCs w:val="24"/>
        </w:rPr>
        <w:t>GeneralAddress</w:t>
      </w:r>
      <w:r w:rsidR="003153E2" w:rsidRPr="00E25C54">
        <w:rPr>
          <w:rFonts w:asciiTheme="majorHAnsi" w:hAnsiTheme="majorHAnsi"/>
          <w:sz w:val="24"/>
          <w:szCs w:val="24"/>
        </w:rPr>
        <w:t xml:space="preserve"> </w:t>
      </w:r>
      <w:r w:rsidR="00E71726" w:rsidRPr="00E25C54">
        <w:rPr>
          <w:rFonts w:asciiTheme="majorHAnsi" w:hAnsiTheme="majorHAnsi"/>
          <w:sz w:val="24"/>
          <w:szCs w:val="24"/>
        </w:rPr>
        <w:t xml:space="preserve">element </w:t>
      </w:r>
      <w:proofErr w:type="gramStart"/>
      <w:r w:rsidR="00E71726" w:rsidRPr="00E25C54">
        <w:rPr>
          <w:rFonts w:asciiTheme="majorHAnsi" w:hAnsiTheme="majorHAnsi"/>
          <w:sz w:val="24"/>
          <w:szCs w:val="24"/>
        </w:rPr>
        <w:t>was inserted</w:t>
      </w:r>
      <w:proofErr w:type="gramEnd"/>
      <w:r w:rsidR="00E71726" w:rsidRPr="00E25C54">
        <w:rPr>
          <w:rFonts w:asciiTheme="majorHAnsi" w:hAnsiTheme="majorHAnsi"/>
          <w:sz w:val="24"/>
          <w:szCs w:val="24"/>
        </w:rPr>
        <w:t xml:space="preserve"> after the GeneralAddressClass element, however, the XML example would validate against the address standard schema.</w:t>
      </w:r>
    </w:p>
    <w:p w:rsidR="00CC0A6C" w:rsidRPr="00E25C54" w:rsidRDefault="00CC0A6C" w:rsidP="00620477">
      <w:pPr>
        <w:spacing w:after="0"/>
        <w:rPr>
          <w:rFonts w:asciiTheme="majorHAnsi" w:hAnsiTheme="majorHAnsi"/>
          <w:sz w:val="24"/>
          <w:szCs w:val="24"/>
        </w:rPr>
      </w:pPr>
    </w:p>
    <w:p w:rsidR="00916BA1" w:rsidRPr="00E25C54" w:rsidRDefault="00656774" w:rsidP="00620477">
      <w:pPr>
        <w:spacing w:after="0"/>
        <w:rPr>
          <w:rFonts w:asciiTheme="majorHAnsi" w:hAnsiTheme="majorHAnsi" w:cs="Times New Roman"/>
          <w:sz w:val="24"/>
          <w:szCs w:val="24"/>
        </w:rPr>
      </w:pPr>
      <w:r w:rsidRPr="00E25C54">
        <w:rPr>
          <w:rFonts w:asciiTheme="majorHAnsi" w:hAnsiTheme="majorHAnsi"/>
          <w:sz w:val="24"/>
          <w:szCs w:val="24"/>
        </w:rPr>
        <w:t xml:space="preserve"> For General Address Type</w:t>
      </w:r>
      <w:r w:rsidR="00CC0A6C" w:rsidRPr="00E25C54">
        <w:rPr>
          <w:rFonts w:asciiTheme="majorHAnsi" w:hAnsiTheme="majorHAnsi"/>
          <w:sz w:val="24"/>
          <w:szCs w:val="24"/>
        </w:rPr>
        <w:t xml:space="preserve"> 2, the example given in the Appendix (</w:t>
      </w:r>
      <w:r w:rsidR="00C2309D" w:rsidRPr="00E25C54">
        <w:rPr>
          <w:rFonts w:asciiTheme="majorHAnsi" w:hAnsiTheme="majorHAnsi"/>
          <w:sz w:val="24"/>
          <w:szCs w:val="24"/>
        </w:rPr>
        <w:t>pages 481</w:t>
      </w:r>
      <w:r w:rsidR="00CC0A6C" w:rsidRPr="00E25C54">
        <w:rPr>
          <w:rFonts w:asciiTheme="majorHAnsi" w:hAnsiTheme="majorHAnsi"/>
          <w:sz w:val="24"/>
          <w:szCs w:val="24"/>
        </w:rPr>
        <w:t xml:space="preserve"> -482) does not match the example given on page 259. </w:t>
      </w:r>
      <w:r w:rsidR="00A1102C" w:rsidRPr="00E25C54">
        <w:rPr>
          <w:rFonts w:asciiTheme="majorHAnsi" w:hAnsiTheme="majorHAnsi"/>
          <w:sz w:val="24"/>
          <w:szCs w:val="24"/>
        </w:rPr>
        <w:t xml:space="preserve">The example on page 259 also would not validate against the address schema. To correct this, the DeliveryAddress element </w:t>
      </w:r>
      <w:proofErr w:type="gramStart"/>
      <w:r w:rsidR="00A1102C" w:rsidRPr="00E25C54">
        <w:rPr>
          <w:rFonts w:asciiTheme="majorHAnsi" w:hAnsiTheme="majorHAnsi"/>
          <w:sz w:val="24"/>
          <w:szCs w:val="24"/>
        </w:rPr>
        <w:t>was replaced</w:t>
      </w:r>
      <w:proofErr w:type="gramEnd"/>
      <w:r w:rsidR="00A1102C" w:rsidRPr="00E25C54">
        <w:rPr>
          <w:rFonts w:asciiTheme="majorHAnsi" w:hAnsiTheme="majorHAnsi"/>
          <w:sz w:val="24"/>
          <w:szCs w:val="24"/>
        </w:rPr>
        <w:t xml:space="preserve"> with the </w:t>
      </w:r>
      <w:r w:rsidR="00A1102C" w:rsidRPr="00E25C54">
        <w:rPr>
          <w:rFonts w:asciiTheme="majorHAnsi" w:hAnsiTheme="majorHAnsi" w:cs="Times New Roman"/>
          <w:sz w:val="24"/>
          <w:szCs w:val="24"/>
        </w:rPr>
        <w:t xml:space="preserve">USPSGeneralDeliveryPoint element and the CompletePlaceName element was eliminated. When all these changes </w:t>
      </w:r>
      <w:proofErr w:type="gramStart"/>
      <w:r w:rsidR="00A1102C" w:rsidRPr="00E25C54">
        <w:rPr>
          <w:rFonts w:asciiTheme="majorHAnsi" w:hAnsiTheme="majorHAnsi" w:cs="Times New Roman"/>
          <w:sz w:val="24"/>
          <w:szCs w:val="24"/>
        </w:rPr>
        <w:t>were made</w:t>
      </w:r>
      <w:proofErr w:type="gramEnd"/>
      <w:r w:rsidR="00A1102C" w:rsidRPr="00E25C54">
        <w:rPr>
          <w:rFonts w:asciiTheme="majorHAnsi" w:hAnsiTheme="majorHAnsi" w:cs="Times New Roman"/>
          <w:sz w:val="24"/>
          <w:szCs w:val="24"/>
        </w:rPr>
        <w:t>, the XML example became valid against the schema.</w:t>
      </w:r>
    </w:p>
    <w:p w:rsidR="0048229B" w:rsidRPr="00E928AC" w:rsidRDefault="0048229B" w:rsidP="0062047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48229B" w:rsidRPr="00E25C54" w:rsidRDefault="0048229B" w:rsidP="00620477">
      <w:pPr>
        <w:spacing w:after="0"/>
        <w:rPr>
          <w:rFonts w:asciiTheme="majorHAnsi" w:hAnsiTheme="majorHAnsi" w:cs="Times New Roman"/>
          <w:sz w:val="24"/>
          <w:szCs w:val="24"/>
        </w:rPr>
      </w:pPr>
      <w:r w:rsidRPr="00E25C54">
        <w:rPr>
          <w:rFonts w:asciiTheme="majorHAnsi" w:hAnsiTheme="majorHAnsi" w:cs="Times New Roman"/>
          <w:sz w:val="24"/>
          <w:szCs w:val="24"/>
        </w:rPr>
        <w:t xml:space="preserve">For General Address Type 3, the example given on page 259 and page 482 is not valid against the address schema. This problem was resolved with replacing </w:t>
      </w:r>
      <w:r w:rsidRPr="00E25C54">
        <w:rPr>
          <w:rFonts w:asciiTheme="majorHAnsi" w:hAnsiTheme="majorHAnsi"/>
          <w:sz w:val="24"/>
          <w:szCs w:val="24"/>
        </w:rPr>
        <w:t xml:space="preserve">the DeliveryAddress element with the </w:t>
      </w:r>
      <w:r w:rsidRPr="00E25C54">
        <w:rPr>
          <w:rFonts w:asciiTheme="majorHAnsi" w:hAnsiTheme="majorHAnsi" w:cs="Times New Roman"/>
          <w:sz w:val="24"/>
          <w:szCs w:val="24"/>
        </w:rPr>
        <w:t>USPSGeneralDeliveryPoint element.</w:t>
      </w:r>
    </w:p>
    <w:p w:rsidR="004727CA" w:rsidRPr="00E25C54" w:rsidRDefault="004727CA" w:rsidP="00620477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A1102C" w:rsidRPr="00E25C54" w:rsidRDefault="004727CA" w:rsidP="00620477">
      <w:pPr>
        <w:spacing w:after="0"/>
        <w:rPr>
          <w:rFonts w:asciiTheme="majorHAnsi" w:hAnsiTheme="majorHAnsi" w:cs="Times New Roman"/>
          <w:sz w:val="24"/>
          <w:szCs w:val="24"/>
        </w:rPr>
      </w:pPr>
      <w:r w:rsidRPr="00E25C54">
        <w:rPr>
          <w:rFonts w:asciiTheme="majorHAnsi" w:hAnsiTheme="majorHAnsi" w:cs="Times New Roman"/>
          <w:sz w:val="24"/>
          <w:szCs w:val="24"/>
        </w:rPr>
        <w:t xml:space="preserve">Census believes that accepting these proposed changes will make the XML examples included in the </w:t>
      </w:r>
      <w:r w:rsidR="00472157" w:rsidRPr="00E25C54">
        <w:rPr>
          <w:rFonts w:asciiTheme="majorHAnsi" w:hAnsiTheme="majorHAnsi" w:cs="Times New Roman"/>
          <w:sz w:val="24"/>
          <w:szCs w:val="24"/>
        </w:rPr>
        <w:t xml:space="preserve">Address Standard </w:t>
      </w:r>
      <w:r w:rsidRPr="00E25C54">
        <w:rPr>
          <w:rFonts w:asciiTheme="majorHAnsi" w:hAnsiTheme="majorHAnsi" w:cs="Times New Roman"/>
          <w:sz w:val="24"/>
          <w:szCs w:val="24"/>
        </w:rPr>
        <w:t>more usable since they will agree with the schema published in the standard.</w:t>
      </w:r>
      <w:r w:rsidR="00493B73" w:rsidRPr="00E25C54">
        <w:rPr>
          <w:rFonts w:asciiTheme="majorHAnsi" w:hAnsiTheme="majorHAnsi" w:cs="Times New Roman"/>
          <w:sz w:val="24"/>
          <w:szCs w:val="24"/>
        </w:rPr>
        <w:t xml:space="preserve">  </w:t>
      </w:r>
      <w:r w:rsidR="00CB07CD" w:rsidRPr="00E25C54">
        <w:rPr>
          <w:rFonts w:asciiTheme="majorHAnsi" w:hAnsiTheme="majorHAnsi" w:cs="Times New Roman"/>
          <w:sz w:val="24"/>
          <w:szCs w:val="24"/>
        </w:rPr>
        <w:t>In addition</w:t>
      </w:r>
      <w:r w:rsidR="00E04EB9" w:rsidRPr="00E25C54">
        <w:rPr>
          <w:rFonts w:asciiTheme="majorHAnsi" w:hAnsiTheme="majorHAnsi" w:cs="Times New Roman"/>
          <w:sz w:val="24"/>
          <w:szCs w:val="24"/>
        </w:rPr>
        <w:t xml:space="preserve">, showing the AddressId element in each example makes it clearer that this element is mandatory. </w:t>
      </w:r>
      <w:r w:rsidR="00472157" w:rsidRPr="00E25C54">
        <w:rPr>
          <w:rFonts w:asciiTheme="majorHAnsi" w:hAnsiTheme="majorHAnsi" w:cs="Times New Roman"/>
          <w:sz w:val="24"/>
          <w:szCs w:val="24"/>
        </w:rPr>
        <w:t>Census therefore recommends accepting these proposed changes.</w:t>
      </w:r>
    </w:p>
    <w:p w:rsidR="00620477" w:rsidRPr="00E25C54" w:rsidRDefault="00620477" w:rsidP="00620477">
      <w:pPr>
        <w:spacing w:after="0"/>
        <w:rPr>
          <w:sz w:val="24"/>
          <w:szCs w:val="24"/>
        </w:rPr>
      </w:pPr>
    </w:p>
    <w:p w:rsidR="00620477" w:rsidRDefault="00620477" w:rsidP="00620477">
      <w:pPr>
        <w:pStyle w:val="Heading1"/>
        <w:jc w:val="center"/>
        <w:rPr>
          <w:color w:val="auto"/>
        </w:rPr>
      </w:pPr>
      <w:bookmarkStart w:id="2" w:name="_Toc380148581"/>
      <w:r w:rsidRPr="00620477">
        <w:rPr>
          <w:color w:val="auto"/>
        </w:rPr>
        <w:t>Proposed XML Examples</w:t>
      </w:r>
      <w:bookmarkEnd w:id="2"/>
    </w:p>
    <w:p w:rsidR="00620477" w:rsidRPr="00620477" w:rsidRDefault="00620477" w:rsidP="00620477"/>
    <w:p w:rsidR="00053341" w:rsidRDefault="00F74353" w:rsidP="00F74353">
      <w:pPr>
        <w:pStyle w:val="Heading2"/>
        <w:jc w:val="center"/>
      </w:pPr>
      <w:bookmarkStart w:id="3" w:name="_Toc380148582"/>
      <w:r>
        <w:rPr>
          <w:color w:val="auto"/>
        </w:rPr>
        <w:t xml:space="preserve">Proposed </w:t>
      </w:r>
      <w:r w:rsidR="00974B56" w:rsidRPr="00422EC1">
        <w:rPr>
          <w:color w:val="auto"/>
        </w:rPr>
        <w:t>Numbered Th</w:t>
      </w:r>
      <w:r w:rsidR="00053341" w:rsidRPr="00422EC1">
        <w:rPr>
          <w:color w:val="auto"/>
        </w:rPr>
        <w:t>oroughfare Address XML Example</w:t>
      </w:r>
      <w:bookmarkEnd w:id="3"/>
    </w:p>
    <w:p w:rsidR="00400977" w:rsidRDefault="005668A3" w:rsidP="005C58C9">
      <w:pPr>
        <w:pStyle w:val="ListParagraph"/>
        <w:numPr>
          <w:ilvl w:val="1"/>
          <w:numId w:val="3"/>
        </w:numPr>
      </w:pPr>
      <w:r>
        <w:t>F</w:t>
      </w:r>
      <w:r w:rsidR="00974B56">
        <w:t xml:space="preserve">ound on </w:t>
      </w:r>
      <w:r w:rsidR="00301719">
        <w:t>pages</w:t>
      </w:r>
      <w:r w:rsidR="00400977">
        <w:t xml:space="preserve"> 231 and 476</w:t>
      </w:r>
    </w:p>
    <w:p w:rsidR="00053341" w:rsidRDefault="00053341" w:rsidP="005C58C9">
      <w:pPr>
        <w:pStyle w:val="ListParagraph"/>
        <w:numPr>
          <w:ilvl w:val="1"/>
          <w:numId w:val="3"/>
        </w:numPr>
      </w:pPr>
      <w:r>
        <w:t>Proposed changes 30,31,57</w:t>
      </w:r>
    </w:p>
    <w:p w:rsidR="00053341" w:rsidRDefault="00053341" w:rsidP="00053341">
      <w:pPr>
        <w:pStyle w:val="ListParagraph"/>
      </w:pPr>
    </w:p>
    <w:p w:rsidR="00400977" w:rsidRPr="005668A3" w:rsidRDefault="005668A3" w:rsidP="00400977">
      <w:pPr>
        <w:pStyle w:val="ListParagraph"/>
        <w:rPr>
          <w:sz w:val="18"/>
        </w:rPr>
      </w:pPr>
      <w:r w:rsidRPr="005668A3">
        <w:rPr>
          <w:rFonts w:ascii="Times New Roman" w:hAnsi="Times New Roman" w:cs="Times New Roman"/>
          <w:color w:val="8B26C9"/>
          <w:sz w:val="20"/>
          <w:szCs w:val="24"/>
        </w:rPr>
        <w:t>&lt;?xml version="1.0" encoding="UTF-8"?&gt;</w:t>
      </w:r>
    </w:p>
    <w:p w:rsidR="00400977" w:rsidRDefault="00400977" w:rsidP="00400977">
      <w:pPr>
        <w:pStyle w:val="ListParagraph"/>
        <w:rPr>
          <w:rFonts w:ascii="Times New Roman" w:hAnsi="Times New Roman" w:cs="Times New Roman"/>
          <w:color w:val="000096"/>
          <w:sz w:val="20"/>
          <w:szCs w:val="24"/>
        </w:rPr>
      </w:pP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&lt;!-- </w:t>
      </w:r>
      <w:r w:rsidR="009F63B1" w:rsidRPr="00400977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40097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       Date Made        Revised By            Revision       </w:t>
      </w:r>
      <w:r w:rsidRPr="0040097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     </w:t>
      </w:r>
      <w:r w:rsidR="00053341">
        <w:rPr>
          <w:rFonts w:ascii="Times New Roman" w:hAnsi="Times New Roman" w:cs="Times New Roman"/>
          <w:color w:val="006400"/>
          <w:sz w:val="16"/>
          <w:szCs w:val="24"/>
        </w:rPr>
        <w:t xml:space="preserve">             </w:t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  1/30/14          </w:t>
      </w:r>
      <w:r w:rsidR="00053341">
        <w:rPr>
          <w:rFonts w:ascii="Times New Roman" w:hAnsi="Times New Roman" w:cs="Times New Roman"/>
          <w:color w:val="006400"/>
          <w:sz w:val="16"/>
          <w:szCs w:val="24"/>
        </w:rPr>
        <w:t xml:space="preserve">  Census             </w:t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      Changed the AddressCollection's version attribute from "0.4" to "0.4.4"</w:t>
      </w:r>
      <w:r w:rsidRPr="0040097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        </w:t>
      </w:r>
      <w:r w:rsidR="00053341">
        <w:rPr>
          <w:rFonts w:ascii="Times New Roman" w:hAnsi="Times New Roman" w:cs="Times New Roman"/>
          <w:color w:val="006400"/>
          <w:sz w:val="16"/>
          <w:szCs w:val="24"/>
        </w:rPr>
        <w:t xml:space="preserve">             </w:t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1/30/14          </w:t>
      </w:r>
      <w:r w:rsidR="00053341">
        <w:rPr>
          <w:rFonts w:ascii="Times New Roman" w:hAnsi="Times New Roman" w:cs="Times New Roman"/>
          <w:color w:val="006400"/>
          <w:sz w:val="16"/>
          <w:szCs w:val="24"/>
        </w:rPr>
        <w:t xml:space="preserve"> Census</w:t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="00053341">
        <w:rPr>
          <w:rFonts w:ascii="Times New Roman" w:hAnsi="Times New Roman" w:cs="Times New Roman"/>
          <w:color w:val="006400"/>
          <w:sz w:val="16"/>
          <w:szCs w:val="24"/>
        </w:rPr>
        <w:t xml:space="preserve">              </w:t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 xml:space="preserve">Inserted the AddressId element      </w:t>
      </w:r>
      <w:r w:rsidRPr="0040097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400977">
        <w:rPr>
          <w:rFonts w:ascii="Times New Roman" w:hAnsi="Times New Roman" w:cs="Times New Roman"/>
          <w:color w:val="006400"/>
          <w:sz w:val="16"/>
          <w:szCs w:val="24"/>
        </w:rPr>
        <w:t>--&gt;</w:t>
      </w:r>
      <w:r w:rsidRPr="0040097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&lt;addr:AddressCollection</w:t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400977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400977">
        <w:rPr>
          <w:rFonts w:ascii="Times New Roman" w:hAnsi="Times New Roman" w:cs="Times New Roman"/>
          <w:color w:val="F5844C"/>
          <w:sz w:val="20"/>
          <w:szCs w:val="24"/>
        </w:rPr>
        <w:t xml:space="preserve"> xsi:schemaLocation</w:t>
      </w:r>
      <w:r w:rsidRPr="0040097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400977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&lt;NumberedThoroughfareAddress&gt;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t>123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&lt;CompleteStreetName&gt;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&lt;StreetName&gt;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t>Main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&lt;/StreetName&gt;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&lt;StreetNamePostType&gt;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t>Street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&lt;/StreetNamePostType&gt;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&lt;/CompleteStreetName&gt;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t>Buffalo Lake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t>MN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t>55314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t>0111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&lt;/NumberedThoroughfareAddress&gt;</w:t>
      </w:r>
      <w:r w:rsidRPr="0040097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400977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p w:rsidR="00053341" w:rsidRPr="00400977" w:rsidRDefault="00053341" w:rsidP="00400977">
      <w:pPr>
        <w:pStyle w:val="ListParagraph"/>
        <w:rPr>
          <w:sz w:val="18"/>
        </w:rPr>
      </w:pPr>
    </w:p>
    <w:p w:rsidR="00053341" w:rsidRPr="00E928AC" w:rsidRDefault="00F74353" w:rsidP="00E928AC">
      <w:pPr>
        <w:pStyle w:val="Heading2"/>
        <w:jc w:val="center"/>
        <w:rPr>
          <w:color w:val="auto"/>
        </w:rPr>
      </w:pPr>
      <w:bookmarkStart w:id="4" w:name="_Toc380148583"/>
      <w:r>
        <w:rPr>
          <w:color w:val="auto"/>
        </w:rPr>
        <w:t>Proposed</w:t>
      </w:r>
      <w:r w:rsidRPr="00E928AC">
        <w:rPr>
          <w:color w:val="auto"/>
        </w:rPr>
        <w:t xml:space="preserve"> </w:t>
      </w:r>
      <w:r w:rsidR="00053341" w:rsidRPr="00E928AC">
        <w:rPr>
          <w:color w:val="auto"/>
        </w:rPr>
        <w:t>Intersection XML Example</w:t>
      </w:r>
      <w:bookmarkEnd w:id="4"/>
    </w:p>
    <w:p w:rsidR="00974B56" w:rsidRDefault="005668A3" w:rsidP="005C58C9">
      <w:pPr>
        <w:pStyle w:val="ListParagraph"/>
        <w:numPr>
          <w:ilvl w:val="1"/>
          <w:numId w:val="4"/>
        </w:numPr>
      </w:pPr>
      <w:r>
        <w:t xml:space="preserve">Found </w:t>
      </w:r>
      <w:r w:rsidR="00053341">
        <w:t xml:space="preserve"> </w:t>
      </w:r>
      <w:r>
        <w:t>on pages 234 and 476</w:t>
      </w:r>
    </w:p>
    <w:p w:rsidR="005668A3" w:rsidRDefault="005668A3" w:rsidP="005C58C9">
      <w:pPr>
        <w:pStyle w:val="ListParagraph"/>
        <w:numPr>
          <w:ilvl w:val="1"/>
          <w:numId w:val="4"/>
        </w:numPr>
      </w:pPr>
      <w:r>
        <w:t>Proposed changes 32, 33, 58</w:t>
      </w:r>
    </w:p>
    <w:p w:rsidR="005668A3" w:rsidRPr="005668A3" w:rsidRDefault="005668A3" w:rsidP="005668A3">
      <w:pPr>
        <w:rPr>
          <w:sz w:val="18"/>
        </w:rPr>
      </w:pPr>
      <w:r w:rsidRPr="005668A3">
        <w:rPr>
          <w:sz w:val="18"/>
        </w:rPr>
        <w:t xml:space="preserve">             </w:t>
      </w:r>
      <w:r w:rsidRPr="005668A3">
        <w:rPr>
          <w:rFonts w:ascii="Times New Roman" w:hAnsi="Times New Roman" w:cs="Times New Roman"/>
          <w:color w:val="8B26C9"/>
          <w:sz w:val="20"/>
          <w:szCs w:val="24"/>
        </w:rPr>
        <w:t>&lt;?xml version="1.0" encoding="UTF-8"?&gt;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&lt;!-- </w:t>
      </w:r>
      <w:r w:rsidR="009F63B1" w:rsidRPr="00D809FC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D809FC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Date Made        Revised By            Revision       </w:t>
      </w:r>
      <w:r w:rsidRPr="00D809FC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</w:t>
      </w:r>
      <w:r w:rsidR="00D809FC">
        <w:rPr>
          <w:rFonts w:ascii="Times New Roman" w:hAnsi="Times New Roman" w:cs="Times New Roman"/>
          <w:color w:val="006400"/>
          <w:sz w:val="16"/>
          <w:szCs w:val="24"/>
        </w:rPr>
        <w:t xml:space="preserve">          </w:t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1/30/14         </w:t>
      </w:r>
      <w:r w:rsidR="00D809FC"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 Census                </w:t>
      </w:r>
      <w:r w:rsidR="00D809FC"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>Changed the AddressCollection's version attribute from "0.4" to "0.4.4"</w:t>
      </w:r>
      <w:r w:rsidRPr="00D809FC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</w:t>
      </w:r>
      <w:r w:rsidR="00D809FC">
        <w:rPr>
          <w:rFonts w:ascii="Times New Roman" w:hAnsi="Times New Roman" w:cs="Times New Roman"/>
          <w:color w:val="006400"/>
          <w:sz w:val="16"/>
          <w:szCs w:val="24"/>
        </w:rPr>
        <w:t xml:space="preserve">          </w:t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 1/30/14         </w:t>
      </w:r>
      <w:r w:rsidR="00D809FC"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 Census                </w:t>
      </w:r>
      <w:r w:rsidR="00D809FC"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 xml:space="preserve">Inserted the AddressId element      </w:t>
      </w:r>
      <w:r w:rsidRPr="00D809FC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809FC">
        <w:rPr>
          <w:rFonts w:ascii="Times New Roman" w:hAnsi="Times New Roman" w:cs="Times New Roman"/>
          <w:color w:val="006400"/>
          <w:sz w:val="16"/>
          <w:szCs w:val="24"/>
        </w:rPr>
        <w:t>--&gt;</w:t>
      </w:r>
      <w:r w:rsidRPr="00D809FC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&lt;addr:AddressCollection</w:t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668A3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5668A3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668A3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&lt;IntersectionAddress&gt;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&lt;CompleteStreetName&gt;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t>Boardwalk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&lt;/CompleteStreetName&gt;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&lt;SeparatorElement&gt;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t>and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&lt;/SeparatorElement&gt;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&lt;CompleteStreetName&gt;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t>Park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&lt;StreetNamePostType&gt;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t>Place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&lt;/StreetNamePostType&gt;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&lt;/CompleteStreetName&gt;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t>Atlantic City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t>NJ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t>0112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&lt;/IntersectionAddress&gt;</w:t>
      </w:r>
      <w:r w:rsidRPr="005668A3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668A3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p w:rsidR="00053341" w:rsidRPr="00E928AC" w:rsidRDefault="00F74353" w:rsidP="00E928AC">
      <w:pPr>
        <w:pStyle w:val="Heading2"/>
        <w:jc w:val="center"/>
        <w:rPr>
          <w:color w:val="auto"/>
        </w:rPr>
      </w:pPr>
      <w:bookmarkStart w:id="5" w:name="_Toc380148584"/>
      <w:r>
        <w:rPr>
          <w:color w:val="auto"/>
        </w:rPr>
        <w:t>Proposed</w:t>
      </w:r>
      <w:r w:rsidRPr="00E928AC">
        <w:rPr>
          <w:color w:val="auto"/>
        </w:rPr>
        <w:t xml:space="preserve"> </w:t>
      </w:r>
      <w:r w:rsidR="00D809FC" w:rsidRPr="00E928AC">
        <w:rPr>
          <w:color w:val="auto"/>
        </w:rPr>
        <w:t>Two Number Address XML Example</w:t>
      </w:r>
      <w:bookmarkEnd w:id="5"/>
    </w:p>
    <w:p w:rsidR="00D809FC" w:rsidRDefault="00D809FC" w:rsidP="005C58C9">
      <w:pPr>
        <w:pStyle w:val="ListParagraph"/>
        <w:numPr>
          <w:ilvl w:val="1"/>
          <w:numId w:val="5"/>
        </w:numPr>
      </w:pPr>
      <w:r>
        <w:t>Found on pages 237 and 477</w:t>
      </w:r>
    </w:p>
    <w:p w:rsidR="00D809FC" w:rsidRDefault="00D809FC" w:rsidP="005C58C9">
      <w:pPr>
        <w:pStyle w:val="ListParagraph"/>
        <w:numPr>
          <w:ilvl w:val="1"/>
          <w:numId w:val="5"/>
        </w:numPr>
      </w:pPr>
      <w:r>
        <w:t>Proposed changes 34,35 and 59</w:t>
      </w:r>
    </w:p>
    <w:p w:rsidR="00F74353" w:rsidRDefault="00D809FC" w:rsidP="00D809FC">
      <w:pPr>
        <w:rPr>
          <w:rFonts w:ascii="Times New Roman" w:hAnsi="Times New Roman" w:cs="Times New Roman"/>
          <w:color w:val="8B26C9"/>
          <w:sz w:val="20"/>
          <w:szCs w:val="20"/>
        </w:rPr>
      </w:pPr>
      <w:proofErr w:type="gramStart"/>
      <w:r w:rsidRPr="00A65351">
        <w:rPr>
          <w:rFonts w:ascii="Times New Roman" w:hAnsi="Times New Roman" w:cs="Times New Roman"/>
          <w:color w:val="8B26C9"/>
          <w:sz w:val="20"/>
          <w:szCs w:val="20"/>
        </w:rPr>
        <w:t>&lt;?xml</w:t>
      </w:r>
      <w:proofErr w:type="gramEnd"/>
      <w:r w:rsidRPr="00A65351">
        <w:rPr>
          <w:rFonts w:ascii="Times New Roman" w:hAnsi="Times New Roman" w:cs="Times New Roman"/>
          <w:color w:val="8B26C9"/>
          <w:sz w:val="20"/>
          <w:szCs w:val="20"/>
        </w:rPr>
        <w:t xml:space="preserve"> version="1.0" encoding="UTF-8"?&gt;</w:t>
      </w:r>
    </w:p>
    <w:p w:rsidR="00F74353" w:rsidRDefault="00D809FC" w:rsidP="00D809FC">
      <w:pPr>
        <w:rPr>
          <w:rFonts w:ascii="Times New Roman" w:hAnsi="Times New Roman" w:cs="Times New Roman"/>
          <w:color w:val="006400"/>
          <w:sz w:val="16"/>
          <w:szCs w:val="24"/>
        </w:rPr>
      </w:pPr>
      <w:r w:rsidRPr="00A65351">
        <w:rPr>
          <w:rFonts w:ascii="Times New Roman" w:hAnsi="Times New Roman" w:cs="Times New Roman"/>
          <w:color w:val="000000"/>
          <w:sz w:val="20"/>
          <w:szCs w:val="20"/>
        </w:rPr>
        <w:br/>
      </w:r>
      <w:proofErr w:type="gramStart"/>
      <w:r w:rsidRPr="00A65351">
        <w:rPr>
          <w:rFonts w:ascii="Times New Roman" w:hAnsi="Times New Roman" w:cs="Times New Roman"/>
          <w:color w:val="006400"/>
          <w:sz w:val="16"/>
          <w:szCs w:val="24"/>
        </w:rPr>
        <w:t>&lt;!--</w:t>
      </w:r>
      <w:proofErr w:type="gramEnd"/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="009F63B1" w:rsidRPr="00A65351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    Date Made        Revised By        Revision       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                1/30/14             Census                Changed the AddressCollection's version attribute from "0.4" to 0.4.4"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           </w:t>
      </w:r>
      <w:r w:rsidR="00D17E0B"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   1/30/14             Census                Inserted the AddressId element      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CB07CD" w:rsidRDefault="00D809FC" w:rsidP="00D809FC">
      <w:pPr>
        <w:rPr>
          <w:rFonts w:ascii="Times New Roman" w:hAnsi="Times New Roman" w:cs="Times New Roman"/>
          <w:color w:val="000096"/>
          <w:sz w:val="20"/>
          <w:szCs w:val="24"/>
        </w:rPr>
      </w:pP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&lt;addr</w:t>
      </w:r>
      <w:proofErr w:type="gramStart"/>
      <w:r w:rsidRPr="00D17E0B">
        <w:rPr>
          <w:rFonts w:ascii="Times New Roman" w:hAnsi="Times New Roman" w:cs="Times New Roman"/>
          <w:color w:val="000096"/>
          <w:sz w:val="20"/>
          <w:szCs w:val="24"/>
        </w:rPr>
        <w:t>:AddressCollection</w:t>
      </w:r>
      <w:proofErr w:type="gramEnd"/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D17E0B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D17E0B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D17E0B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D809FC" w:rsidRDefault="00D809FC" w:rsidP="00D809FC">
      <w:pPr>
        <w:rPr>
          <w:rFonts w:ascii="Times New Roman" w:hAnsi="Times New Roman" w:cs="Times New Roman"/>
          <w:color w:val="000096"/>
          <w:sz w:val="20"/>
          <w:szCs w:val="24"/>
        </w:rPr>
      </w:pP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&lt;TwoNumberAddressRange&gt;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401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&lt;SeparatorElement&gt;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-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&lt;/SeparatorElement&gt;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418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&lt;CompleteStreetName&gt;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&lt;StreetName&gt;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Green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&lt;/StreetName&gt;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&lt;StreetNamePostType&gt;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Street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&lt;/StreetNamePostType&gt;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&lt;/CompleteStreetName&gt;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Flint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MI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48503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t>0113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&lt;/TwoNumberAddressRange&gt;</w:t>
      </w:r>
      <w:r w:rsidRPr="00D17E0B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D17E0B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p w:rsidR="005C58C9" w:rsidRPr="00D17E0B" w:rsidRDefault="005C58C9" w:rsidP="00D809FC">
      <w:pPr>
        <w:rPr>
          <w:sz w:val="18"/>
        </w:rPr>
      </w:pPr>
    </w:p>
    <w:p w:rsidR="00D809FC" w:rsidRPr="005C58C9" w:rsidRDefault="00F74353" w:rsidP="005C58C9">
      <w:pPr>
        <w:pStyle w:val="Heading2"/>
        <w:jc w:val="center"/>
        <w:rPr>
          <w:color w:val="auto"/>
        </w:rPr>
      </w:pPr>
      <w:bookmarkStart w:id="6" w:name="_Toc380148585"/>
      <w:r>
        <w:rPr>
          <w:color w:val="auto"/>
        </w:rPr>
        <w:t>Proposed</w:t>
      </w:r>
      <w:r w:rsidRPr="005C58C9">
        <w:rPr>
          <w:color w:val="auto"/>
        </w:rPr>
        <w:t xml:space="preserve"> </w:t>
      </w:r>
      <w:r w:rsidR="00A65351" w:rsidRPr="005C58C9">
        <w:rPr>
          <w:color w:val="auto"/>
        </w:rPr>
        <w:t>Four Number Address Range</w:t>
      </w:r>
      <w:r>
        <w:rPr>
          <w:color w:val="auto"/>
        </w:rPr>
        <w:t xml:space="preserve"> XML Example</w:t>
      </w:r>
      <w:bookmarkEnd w:id="6"/>
    </w:p>
    <w:p w:rsidR="00A65351" w:rsidRDefault="00A65351" w:rsidP="005C58C9">
      <w:pPr>
        <w:pStyle w:val="ListParagraph"/>
        <w:numPr>
          <w:ilvl w:val="1"/>
          <w:numId w:val="6"/>
        </w:numPr>
      </w:pPr>
      <w:r>
        <w:t>Found on pages 240 and 477</w:t>
      </w:r>
    </w:p>
    <w:p w:rsidR="00A65351" w:rsidRDefault="00A65351" w:rsidP="005C58C9">
      <w:pPr>
        <w:pStyle w:val="ListParagraph"/>
        <w:numPr>
          <w:ilvl w:val="1"/>
          <w:numId w:val="6"/>
        </w:numPr>
      </w:pPr>
      <w:r>
        <w:t>Proposed changes 36, 37, 60</w:t>
      </w:r>
    </w:p>
    <w:p w:rsidR="00F74353" w:rsidRDefault="00A65351" w:rsidP="00A65351">
      <w:pPr>
        <w:rPr>
          <w:rFonts w:ascii="Times New Roman" w:hAnsi="Times New Roman" w:cs="Times New Roman"/>
          <w:color w:val="8B26C9"/>
          <w:sz w:val="20"/>
          <w:szCs w:val="24"/>
        </w:rPr>
      </w:pPr>
      <w:r w:rsidRPr="00A65351">
        <w:rPr>
          <w:sz w:val="20"/>
        </w:rPr>
        <w:t xml:space="preserve">   </w:t>
      </w:r>
      <w:proofErr w:type="gramStart"/>
      <w:r w:rsidRPr="00A65351">
        <w:rPr>
          <w:rFonts w:ascii="Times New Roman" w:hAnsi="Times New Roman" w:cs="Times New Roman"/>
          <w:color w:val="8B26C9"/>
          <w:sz w:val="20"/>
          <w:szCs w:val="24"/>
        </w:rPr>
        <w:t>&lt;?xml</w:t>
      </w:r>
      <w:proofErr w:type="gramEnd"/>
      <w:r w:rsidRPr="00A65351">
        <w:rPr>
          <w:rFonts w:ascii="Times New Roman" w:hAnsi="Times New Roman" w:cs="Times New Roman"/>
          <w:color w:val="8B26C9"/>
          <w:sz w:val="20"/>
          <w:szCs w:val="24"/>
        </w:rPr>
        <w:t xml:space="preserve"> version="1.0" encoding="UTF-8"?&gt;</w:t>
      </w:r>
    </w:p>
    <w:p w:rsidR="00F74353" w:rsidRDefault="00A65351" w:rsidP="00A65351">
      <w:pPr>
        <w:rPr>
          <w:rFonts w:ascii="Times New Roman" w:hAnsi="Times New Roman" w:cs="Times New Roman"/>
          <w:color w:val="006400"/>
          <w:sz w:val="16"/>
          <w:szCs w:val="24"/>
        </w:rPr>
      </w:pPr>
      <w:r w:rsidRPr="00A65351">
        <w:rPr>
          <w:rFonts w:ascii="Times New Roman" w:hAnsi="Times New Roman" w:cs="Times New Roman"/>
          <w:color w:val="000000"/>
          <w:szCs w:val="24"/>
        </w:rPr>
        <w:br/>
      </w:r>
      <w:proofErr w:type="gramStart"/>
      <w:r w:rsidRPr="00A65351">
        <w:rPr>
          <w:rFonts w:ascii="Times New Roman" w:hAnsi="Times New Roman" w:cs="Times New Roman"/>
          <w:color w:val="006400"/>
          <w:sz w:val="16"/>
          <w:szCs w:val="24"/>
        </w:rPr>
        <w:t>&lt;!--</w:t>
      </w:r>
      <w:proofErr w:type="gramEnd"/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="009F63B1" w:rsidRPr="00A65351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       Date Made        Revised By            Revision       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</w:t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1/30/14          Census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     </w:t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Changed the AddressCollection's version attribute from "0.4" to "0.4.4"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</w:t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  1/30/14          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     </w:t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 xml:space="preserve">Inserted the AddressId element      </w:t>
      </w: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CB07CD" w:rsidRDefault="00A65351" w:rsidP="00A65351">
      <w:pPr>
        <w:rPr>
          <w:rFonts w:ascii="Times New Roman" w:hAnsi="Times New Roman" w:cs="Times New Roman"/>
          <w:color w:val="000096"/>
          <w:sz w:val="20"/>
          <w:szCs w:val="24"/>
        </w:rPr>
      </w:pPr>
      <w:r w:rsidRPr="00A65351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&lt;addr</w:t>
      </w:r>
      <w:proofErr w:type="gramStart"/>
      <w:r w:rsidRPr="00A65351">
        <w:rPr>
          <w:rFonts w:ascii="Times New Roman" w:hAnsi="Times New Roman" w:cs="Times New Roman"/>
          <w:color w:val="000096"/>
          <w:sz w:val="20"/>
          <w:szCs w:val="24"/>
        </w:rPr>
        <w:t>:AddressCollection</w:t>
      </w:r>
      <w:proofErr w:type="gramEnd"/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65351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A65351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65351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A65351" w:rsidRPr="00A65351" w:rsidRDefault="00A65351" w:rsidP="00A65351">
      <w:pPr>
        <w:rPr>
          <w:sz w:val="18"/>
        </w:rPr>
      </w:pP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&lt;FourNumberAddressRange&gt;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1900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&lt;SeparatorElement&gt;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-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&lt;/SeparatorElement&gt;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1908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1901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&lt;SeparatorElement&gt;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-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&lt;/SeparatorElement&gt;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1909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&lt;CompleteStreetName&gt;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&lt;StreetName&gt;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Bear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&lt;/StreetName&gt;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&lt;StreetNamePostType&gt;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court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&lt;/StreetNamePostType&gt;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&lt;/CompleteStreetName&gt;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Fort Collins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CO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80525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t>0114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&lt;/FourNumberAddressRange&gt;</w:t>
      </w:r>
      <w:r w:rsidRPr="00A65351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65351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p w:rsidR="00A65351" w:rsidRPr="005C58C9" w:rsidRDefault="00F74353" w:rsidP="005C58C9">
      <w:pPr>
        <w:pStyle w:val="Heading2"/>
        <w:jc w:val="center"/>
        <w:rPr>
          <w:color w:val="auto"/>
        </w:rPr>
      </w:pPr>
      <w:bookmarkStart w:id="7" w:name="_Toc380148586"/>
      <w:r>
        <w:rPr>
          <w:color w:val="auto"/>
        </w:rPr>
        <w:t>Proposed</w:t>
      </w:r>
      <w:r w:rsidRPr="005C58C9">
        <w:rPr>
          <w:color w:val="auto"/>
        </w:rPr>
        <w:t xml:space="preserve"> </w:t>
      </w:r>
      <w:r w:rsidR="00A65351" w:rsidRPr="005C58C9">
        <w:rPr>
          <w:color w:val="auto"/>
        </w:rPr>
        <w:t>Unnumbered Thoroughfare Address XML Example</w:t>
      </w:r>
      <w:bookmarkEnd w:id="7"/>
    </w:p>
    <w:p w:rsidR="00A65351" w:rsidRDefault="00A65351" w:rsidP="005C58C9">
      <w:pPr>
        <w:pStyle w:val="ListParagraph"/>
        <w:numPr>
          <w:ilvl w:val="1"/>
          <w:numId w:val="7"/>
        </w:numPr>
      </w:pPr>
      <w:r>
        <w:t xml:space="preserve">Found on </w:t>
      </w:r>
      <w:r w:rsidR="00EB1E80">
        <w:t>pages 243 and 478</w:t>
      </w:r>
    </w:p>
    <w:p w:rsidR="00EB1E80" w:rsidRDefault="00EB1E80" w:rsidP="005C58C9">
      <w:pPr>
        <w:pStyle w:val="ListParagraph"/>
        <w:numPr>
          <w:ilvl w:val="1"/>
          <w:numId w:val="7"/>
        </w:numPr>
      </w:pPr>
      <w:r>
        <w:t>Proposed changes 38, 41 and 61</w:t>
      </w:r>
    </w:p>
    <w:p w:rsidR="00F74353" w:rsidRDefault="00EB1E80" w:rsidP="00EB1E80">
      <w:pPr>
        <w:rPr>
          <w:rFonts w:ascii="Times New Roman" w:hAnsi="Times New Roman" w:cs="Times New Roman"/>
          <w:color w:val="8B26C9"/>
          <w:sz w:val="20"/>
          <w:szCs w:val="24"/>
        </w:rPr>
      </w:pPr>
      <w:proofErr w:type="gramStart"/>
      <w:r w:rsidRPr="00EB1E80">
        <w:rPr>
          <w:rFonts w:ascii="Times New Roman" w:hAnsi="Times New Roman" w:cs="Times New Roman"/>
          <w:color w:val="8B26C9"/>
          <w:sz w:val="20"/>
          <w:szCs w:val="24"/>
        </w:rPr>
        <w:t>&lt;?xml</w:t>
      </w:r>
      <w:proofErr w:type="gramEnd"/>
      <w:r w:rsidRPr="00EB1E80">
        <w:rPr>
          <w:rFonts w:ascii="Times New Roman" w:hAnsi="Times New Roman" w:cs="Times New Roman"/>
          <w:color w:val="8B26C9"/>
          <w:sz w:val="20"/>
          <w:szCs w:val="24"/>
        </w:rPr>
        <w:t xml:space="preserve"> version="1.0" encoding="UTF-8"?&gt;</w:t>
      </w:r>
    </w:p>
    <w:p w:rsidR="00F74353" w:rsidRDefault="00EB1E80" w:rsidP="00EB1E80">
      <w:pPr>
        <w:rPr>
          <w:rFonts w:ascii="Times New Roman" w:hAnsi="Times New Roman" w:cs="Times New Roman"/>
          <w:color w:val="006400"/>
          <w:sz w:val="18"/>
          <w:szCs w:val="24"/>
        </w:rPr>
      </w:pP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&lt;!-- </w:t>
      </w:r>
      <w:r w:rsidR="009F63B1" w:rsidRPr="00EB1E80">
        <w:rPr>
          <w:rFonts w:ascii="Times New Roman" w:hAnsi="Times New Roman" w:cs="Times New Roman"/>
          <w:color w:val="006400"/>
          <w:sz w:val="18"/>
          <w:szCs w:val="24"/>
        </w:rPr>
        <w:t>Revision</w:t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 Info</w:t>
      </w:r>
      <w:r w:rsidRPr="00EB1E80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    Revision Number       Date Made      Revised By          Revision       </w:t>
      </w:r>
      <w:r w:rsidRPr="00EB1E80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    1                     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 </w:t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  1/30/14          Census  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       </w:t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Changed the AddressCollection's version attribute from "0.4" to </w:t>
      </w:r>
      <w:r>
        <w:rPr>
          <w:rFonts w:ascii="Times New Roman" w:hAnsi="Times New Roman" w:cs="Times New Roman"/>
          <w:color w:val="006400"/>
          <w:sz w:val="18"/>
          <w:szCs w:val="24"/>
        </w:rPr>
        <w:t>“</w:t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>0.4.4"</w:t>
      </w:r>
      <w:r w:rsidRPr="00EB1E80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    2                       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 </w:t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1/30/14          Census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        </w:t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 xml:space="preserve">   Inserted the AddressId element      </w:t>
      </w:r>
      <w:r w:rsidRPr="00EB1E80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EB1E80">
        <w:rPr>
          <w:rFonts w:ascii="Times New Roman" w:hAnsi="Times New Roman" w:cs="Times New Roman"/>
          <w:color w:val="006400"/>
          <w:sz w:val="18"/>
          <w:szCs w:val="24"/>
        </w:rPr>
        <w:t>--&gt;</w:t>
      </w:r>
    </w:p>
    <w:p w:rsidR="004F5499" w:rsidRDefault="00EB1E80" w:rsidP="00EB1E80">
      <w:pPr>
        <w:rPr>
          <w:rFonts w:ascii="Times New Roman" w:hAnsi="Times New Roman" w:cs="Times New Roman"/>
          <w:color w:val="000096"/>
          <w:sz w:val="20"/>
          <w:szCs w:val="24"/>
        </w:rPr>
      </w:pPr>
      <w:r w:rsidRPr="00EB1E80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&lt;addr</w:t>
      </w:r>
      <w:proofErr w:type="gramStart"/>
      <w:r w:rsidRPr="00EB1E80">
        <w:rPr>
          <w:rFonts w:ascii="Times New Roman" w:hAnsi="Times New Roman" w:cs="Times New Roman"/>
          <w:color w:val="000096"/>
          <w:sz w:val="20"/>
          <w:szCs w:val="24"/>
        </w:rPr>
        <w:t>:AddressCollection</w:t>
      </w:r>
      <w:proofErr w:type="gramEnd"/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EB1E80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EB1E80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EB1E80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EB1E80" w:rsidRPr="00EB1E80" w:rsidRDefault="00EB1E80" w:rsidP="00EB1E80">
      <w:pPr>
        <w:rPr>
          <w:sz w:val="18"/>
        </w:rPr>
      </w:pP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&lt;UnnumberedThoroughfareAddress&gt;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&lt;CompleteStreetName&gt;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&lt;StreetName&gt;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t>Fagaima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&lt;/StreetName&gt;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&lt;StreetNamePostType&gt;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t>Road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&lt;/StreetNamePostType&gt;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&lt;/CompleteStreetName&gt;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t>Nu'uli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t>AS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t>96799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t>0115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&lt;/UnnumberedThoroughfareAddress&gt;</w:t>
      </w:r>
      <w:r w:rsidRPr="00EB1E80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EB1E80">
        <w:rPr>
          <w:rFonts w:ascii="Times New Roman" w:hAnsi="Times New Roman" w:cs="Times New Roman"/>
          <w:color w:val="000096"/>
          <w:sz w:val="20"/>
          <w:szCs w:val="24"/>
        </w:rPr>
        <w:t>&lt;/addr</w:t>
      </w:r>
      <w:proofErr w:type="gramStart"/>
      <w:r w:rsidRPr="00EB1E80">
        <w:rPr>
          <w:rFonts w:ascii="Times New Roman" w:hAnsi="Times New Roman" w:cs="Times New Roman"/>
          <w:color w:val="000096"/>
          <w:sz w:val="20"/>
          <w:szCs w:val="24"/>
        </w:rPr>
        <w:t>:AddressCollection</w:t>
      </w:r>
      <w:proofErr w:type="gramEnd"/>
      <w:r w:rsidRPr="00EB1E80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A65351" w:rsidRPr="005C58C9" w:rsidRDefault="00F74353" w:rsidP="005C58C9">
      <w:pPr>
        <w:pStyle w:val="Heading2"/>
        <w:jc w:val="center"/>
        <w:rPr>
          <w:color w:val="auto"/>
        </w:rPr>
      </w:pPr>
      <w:bookmarkStart w:id="8" w:name="_Toc380148587"/>
      <w:r>
        <w:rPr>
          <w:color w:val="auto"/>
        </w:rPr>
        <w:t>Proposed</w:t>
      </w:r>
      <w:r w:rsidRPr="005C58C9">
        <w:rPr>
          <w:color w:val="auto"/>
        </w:rPr>
        <w:t xml:space="preserve"> </w:t>
      </w:r>
      <w:r w:rsidR="00D81AE9" w:rsidRPr="005C58C9">
        <w:rPr>
          <w:color w:val="auto"/>
        </w:rPr>
        <w:t>Landmark Address</w:t>
      </w:r>
      <w:r>
        <w:rPr>
          <w:color w:val="auto"/>
        </w:rPr>
        <w:t xml:space="preserve"> XML Example</w:t>
      </w:r>
      <w:bookmarkEnd w:id="8"/>
    </w:p>
    <w:p w:rsidR="00D81AE9" w:rsidRDefault="00D81AE9" w:rsidP="005C58C9">
      <w:pPr>
        <w:pStyle w:val="ListParagraph"/>
        <w:numPr>
          <w:ilvl w:val="1"/>
          <w:numId w:val="8"/>
        </w:numPr>
      </w:pPr>
      <w:r>
        <w:t xml:space="preserve">Found on pages 245  and </w:t>
      </w:r>
      <w:r w:rsidR="00BF26D6">
        <w:t>478-479</w:t>
      </w:r>
    </w:p>
    <w:p w:rsidR="00BF26D6" w:rsidRDefault="00BF26D6" w:rsidP="005C58C9">
      <w:pPr>
        <w:pStyle w:val="ListParagraph"/>
        <w:numPr>
          <w:ilvl w:val="1"/>
          <w:numId w:val="8"/>
        </w:numPr>
      </w:pPr>
      <w:r>
        <w:t>Proposed changes  39, 40  and 62</w:t>
      </w:r>
    </w:p>
    <w:p w:rsidR="00F74353" w:rsidRDefault="00BF26D6" w:rsidP="00BF26D6">
      <w:pPr>
        <w:rPr>
          <w:rFonts w:ascii="Times New Roman" w:hAnsi="Times New Roman" w:cs="Times New Roman"/>
          <w:color w:val="8B26C9"/>
          <w:sz w:val="20"/>
          <w:szCs w:val="24"/>
        </w:rPr>
      </w:pPr>
      <w:r>
        <w:t xml:space="preserve">       </w:t>
      </w:r>
      <w:proofErr w:type="gramStart"/>
      <w:r w:rsidRPr="00BF26D6">
        <w:rPr>
          <w:rFonts w:ascii="Times New Roman" w:hAnsi="Times New Roman" w:cs="Times New Roman"/>
          <w:color w:val="8B26C9"/>
          <w:sz w:val="20"/>
          <w:szCs w:val="24"/>
        </w:rPr>
        <w:t>&lt;?xml</w:t>
      </w:r>
      <w:proofErr w:type="gramEnd"/>
      <w:r w:rsidRPr="00BF26D6">
        <w:rPr>
          <w:rFonts w:ascii="Times New Roman" w:hAnsi="Times New Roman" w:cs="Times New Roman"/>
          <w:color w:val="8B26C9"/>
          <w:sz w:val="20"/>
          <w:szCs w:val="24"/>
        </w:rPr>
        <w:t xml:space="preserve"> version="1.0" encoding="UTF-8"?&gt;</w:t>
      </w:r>
    </w:p>
    <w:p w:rsidR="00F74353" w:rsidRDefault="00BF26D6" w:rsidP="00BF26D6">
      <w:pPr>
        <w:rPr>
          <w:rFonts w:ascii="Times New Roman" w:hAnsi="Times New Roman" w:cs="Times New Roman"/>
          <w:color w:val="0064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BF26D6">
        <w:rPr>
          <w:rFonts w:ascii="Times New Roman" w:hAnsi="Times New Roman" w:cs="Times New Roman"/>
          <w:color w:val="006400"/>
          <w:sz w:val="16"/>
          <w:szCs w:val="24"/>
        </w:rPr>
        <w:t>&lt;!--</w:t>
      </w:r>
      <w:proofErr w:type="gramEnd"/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="009F63B1" w:rsidRPr="00BF26D6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BF26D6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       Date Made        Revised By            Revision       </w:t>
      </w:r>
      <w:r w:rsidRPr="00BF26D6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</w:t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  1/30/14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 </w:t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>Changed the AddressCollection's version attribute from "0.4" to "0.4.4"</w:t>
      </w:r>
      <w:r w:rsidRPr="00BF26D6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</w:t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  1/30/14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</w:t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  </w:t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 xml:space="preserve">Inserted the AddressId element      </w:t>
      </w:r>
      <w:r w:rsidRPr="00BF26D6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BF26D6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CB07CD" w:rsidRDefault="00BF26D6" w:rsidP="00BF26D6">
      <w:pPr>
        <w:rPr>
          <w:rFonts w:ascii="Times New Roman" w:hAnsi="Times New Roman" w:cs="Times New Roman"/>
          <w:color w:val="000096"/>
          <w:sz w:val="20"/>
          <w:szCs w:val="24"/>
        </w:rPr>
      </w:pPr>
      <w:r w:rsidRPr="00BF26D6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&lt;addr</w:t>
      </w:r>
      <w:proofErr w:type="gramStart"/>
      <w:r w:rsidRPr="00BF26D6">
        <w:rPr>
          <w:rFonts w:ascii="Times New Roman" w:hAnsi="Times New Roman" w:cs="Times New Roman"/>
          <w:color w:val="000096"/>
          <w:sz w:val="20"/>
          <w:szCs w:val="24"/>
        </w:rPr>
        <w:t>:AddressCollection</w:t>
      </w:r>
      <w:proofErr w:type="gramEnd"/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BF26D6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BF26D6" w:rsidRDefault="00BF26D6" w:rsidP="00BF26D6"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&lt;LandmarkAddress&gt;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&lt;CompleteLandmarkName&gt;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&lt;LandmarkName&gt;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Condominium Garden Hills Plaza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&lt;/LandmarkName&gt;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&lt;/CompleteLandmarkName&gt;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&lt;CompleteSubaddress&gt;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&lt;SubaddressElement</w:t>
      </w:r>
      <w:r w:rsidRPr="00BF26D6">
        <w:rPr>
          <w:rFonts w:ascii="Times New Roman" w:hAnsi="Times New Roman" w:cs="Times New Roman"/>
          <w:color w:val="F5844C"/>
          <w:sz w:val="20"/>
          <w:szCs w:val="24"/>
        </w:rPr>
        <w:t xml:space="preserve"> SubaddressComponentOrder</w:t>
      </w:r>
      <w:r w:rsidRPr="00BF26D6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BF26D6">
        <w:rPr>
          <w:rFonts w:ascii="Times New Roman" w:hAnsi="Times New Roman" w:cs="Times New Roman"/>
          <w:color w:val="993300"/>
          <w:sz w:val="20"/>
          <w:szCs w:val="24"/>
        </w:rPr>
        <w:t>"1"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&lt;SubaddressType&gt;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Torre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&lt;/SubaddressType&gt;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&lt;SubaddressIdentifier&gt;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2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&lt;/SubaddressIdentifier&gt;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&lt;/SubaddressElement&gt;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&lt;SubaddressElement&gt;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&lt;SubaddressType&gt;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Apartamento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&lt;/SubaddressType&gt;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&lt;SubaddressIdentifier&gt;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905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&lt;/SubaddressIdentifier&gt;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&lt;/SubaddressElement&gt;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&lt;/CompleteSubaddress&gt;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Mayaguez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PR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00608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&lt;ZipPlus4&gt;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1233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&lt;/ZipPlus4&gt;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t>0116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&lt;/LandmarkAddress&gt;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BF26D6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  <w:r w:rsidRPr="00BF26D6">
        <w:rPr>
          <w:rFonts w:ascii="Times New Roman" w:hAnsi="Times New Roman" w:cs="Times New Roman"/>
          <w:color w:val="000000"/>
          <w:sz w:val="20"/>
          <w:szCs w:val="24"/>
        </w:rPr>
        <w:br/>
      </w:r>
    </w:p>
    <w:p w:rsidR="00D81AE9" w:rsidRPr="005C58C9" w:rsidRDefault="001E30DC" w:rsidP="005C58C9">
      <w:pPr>
        <w:pStyle w:val="Heading2"/>
        <w:jc w:val="center"/>
        <w:rPr>
          <w:color w:val="auto"/>
        </w:rPr>
      </w:pPr>
      <w:bookmarkStart w:id="9" w:name="_Toc380148588"/>
      <w:r>
        <w:rPr>
          <w:color w:val="auto"/>
        </w:rPr>
        <w:t>Proposed</w:t>
      </w:r>
      <w:r w:rsidRPr="005C58C9">
        <w:rPr>
          <w:color w:val="auto"/>
        </w:rPr>
        <w:t xml:space="preserve"> </w:t>
      </w:r>
      <w:r w:rsidR="00AA198F" w:rsidRPr="005C58C9">
        <w:rPr>
          <w:color w:val="auto"/>
        </w:rPr>
        <w:t>Community Address</w:t>
      </w:r>
      <w:r>
        <w:rPr>
          <w:color w:val="auto"/>
        </w:rPr>
        <w:t xml:space="preserve"> XML Example</w:t>
      </w:r>
      <w:bookmarkEnd w:id="9"/>
    </w:p>
    <w:p w:rsidR="00AA198F" w:rsidRDefault="00AA198F" w:rsidP="005C58C9">
      <w:pPr>
        <w:pStyle w:val="ListParagraph"/>
        <w:numPr>
          <w:ilvl w:val="1"/>
          <w:numId w:val="9"/>
        </w:numPr>
      </w:pPr>
      <w:r>
        <w:t>Found on pages 247 and 479</w:t>
      </w:r>
    </w:p>
    <w:p w:rsidR="00AA198F" w:rsidRDefault="00AA198F" w:rsidP="005C58C9">
      <w:pPr>
        <w:pStyle w:val="ListParagraph"/>
        <w:numPr>
          <w:ilvl w:val="1"/>
          <w:numId w:val="9"/>
        </w:numPr>
      </w:pPr>
      <w:r>
        <w:t>Proposed changes 42, 43 and 63</w:t>
      </w:r>
    </w:p>
    <w:p w:rsidR="001E30DC" w:rsidRDefault="00AA198F" w:rsidP="00AA198F">
      <w:pPr>
        <w:ind w:left="1080"/>
        <w:rPr>
          <w:rFonts w:ascii="Times New Roman" w:hAnsi="Times New Roman" w:cs="Times New Roman"/>
          <w:color w:val="8B26C9"/>
          <w:sz w:val="20"/>
          <w:szCs w:val="24"/>
        </w:rPr>
      </w:pPr>
      <w:proofErr w:type="gramStart"/>
      <w:r w:rsidRPr="00AA198F">
        <w:rPr>
          <w:rFonts w:ascii="Times New Roman" w:hAnsi="Times New Roman" w:cs="Times New Roman"/>
          <w:color w:val="8B26C9"/>
          <w:sz w:val="20"/>
          <w:szCs w:val="24"/>
        </w:rPr>
        <w:t>&lt;?xml</w:t>
      </w:r>
      <w:proofErr w:type="gramEnd"/>
      <w:r w:rsidRPr="00AA198F">
        <w:rPr>
          <w:rFonts w:ascii="Times New Roman" w:hAnsi="Times New Roman" w:cs="Times New Roman"/>
          <w:color w:val="8B26C9"/>
          <w:sz w:val="20"/>
          <w:szCs w:val="24"/>
        </w:rPr>
        <w:t xml:space="preserve"> version="1.0" encoding="UTF-8"?&gt;</w:t>
      </w:r>
    </w:p>
    <w:p w:rsidR="001E30DC" w:rsidRDefault="00AA198F" w:rsidP="00AA198F">
      <w:pPr>
        <w:ind w:left="1080"/>
        <w:rPr>
          <w:rFonts w:ascii="Times New Roman" w:hAnsi="Times New Roman" w:cs="Times New Roman"/>
          <w:color w:val="0064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AA198F">
        <w:rPr>
          <w:rFonts w:ascii="Times New Roman" w:hAnsi="Times New Roman" w:cs="Times New Roman"/>
          <w:color w:val="006400"/>
          <w:sz w:val="16"/>
          <w:szCs w:val="24"/>
        </w:rPr>
        <w:t>&lt;!--</w:t>
      </w:r>
      <w:proofErr w:type="gramEnd"/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="009F63B1" w:rsidRPr="00AA198F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AA198F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  Date Made        Revised By         Revision       </w:t>
      </w:r>
      <w:r w:rsidRPr="00AA198F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 1/30/14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Changed the AddressCollection's version attribute from "0.4" to </w:t>
      </w:r>
      <w:r>
        <w:rPr>
          <w:rFonts w:ascii="Times New Roman" w:hAnsi="Times New Roman" w:cs="Times New Roman"/>
          <w:color w:val="006400"/>
          <w:sz w:val="16"/>
          <w:szCs w:val="24"/>
        </w:rPr>
        <w:t>: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>0.4.4"</w:t>
      </w:r>
      <w:r w:rsidRPr="00AA198F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1/30/14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    Census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      </w:t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 xml:space="preserve"> Inserted the AddressId element      </w:t>
      </w:r>
      <w:r w:rsidRPr="00AA198F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A198F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1E30DC" w:rsidRDefault="00AA198F" w:rsidP="00AA198F">
      <w:pPr>
        <w:ind w:left="1080"/>
        <w:rPr>
          <w:rFonts w:ascii="Times New Roman" w:hAnsi="Times New Roman" w:cs="Times New Roman"/>
          <w:color w:val="000096"/>
          <w:sz w:val="20"/>
          <w:szCs w:val="24"/>
        </w:rPr>
      </w:pPr>
      <w:r w:rsidRPr="00AA198F">
        <w:rPr>
          <w:rFonts w:ascii="Times New Roman" w:hAnsi="Times New Roman" w:cs="Times New Roman"/>
          <w:color w:val="000096"/>
          <w:sz w:val="24"/>
          <w:szCs w:val="24"/>
        </w:rPr>
        <w:br/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&lt;addr</w:t>
      </w:r>
      <w:proofErr w:type="gramStart"/>
      <w:r w:rsidRPr="00AA198F">
        <w:rPr>
          <w:rFonts w:ascii="Times New Roman" w:hAnsi="Times New Roman" w:cs="Times New Roman"/>
          <w:color w:val="000096"/>
          <w:sz w:val="20"/>
          <w:szCs w:val="24"/>
        </w:rPr>
        <w:t>:AddressCollection</w:t>
      </w:r>
      <w:proofErr w:type="gramEnd"/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AA198F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AA198F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AA198F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AA198F" w:rsidRPr="00AA198F" w:rsidRDefault="00AA198F" w:rsidP="00AA198F">
      <w:pPr>
        <w:ind w:left="1080"/>
        <w:rPr>
          <w:sz w:val="18"/>
        </w:rPr>
      </w:pP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&lt;CommunityAddress&gt;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&lt;CompleteAddressNumber&gt;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&lt;AddressNumberPrefix&gt;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t>A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&lt;/AddressNumberPrefix&gt;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&lt;AddressNumber&gt;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t>17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&lt;/AddressNumber&gt;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&lt;/CompleteAddressNumber&gt;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&lt;CompleteLandmarkName&gt;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&lt;LandmarkName&gt;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t>Jardine Fagota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&lt;/LandmarkName&gt;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&lt;/CompleteLandmarkName&gt;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t>Ponce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t>PR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t>00731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t>0117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&lt;/CommunityAddress&gt;</w:t>
      </w:r>
      <w:r w:rsidRPr="00AA198F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A198F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p w:rsidR="00AA198F" w:rsidRPr="004B017C" w:rsidRDefault="001E30DC" w:rsidP="004B017C">
      <w:pPr>
        <w:pStyle w:val="Heading2"/>
        <w:jc w:val="center"/>
        <w:rPr>
          <w:color w:val="auto"/>
        </w:rPr>
      </w:pPr>
      <w:bookmarkStart w:id="10" w:name="_Toc380148589"/>
      <w:r>
        <w:rPr>
          <w:color w:val="auto"/>
        </w:rPr>
        <w:t>Proposed</w:t>
      </w:r>
      <w:r w:rsidRPr="004B017C">
        <w:rPr>
          <w:color w:val="auto"/>
        </w:rPr>
        <w:t xml:space="preserve"> </w:t>
      </w:r>
      <w:r w:rsidR="00D40C08" w:rsidRPr="004B017C">
        <w:rPr>
          <w:color w:val="auto"/>
        </w:rPr>
        <w:t>USPS Postal Delivery Box</w:t>
      </w:r>
      <w:r>
        <w:rPr>
          <w:color w:val="auto"/>
        </w:rPr>
        <w:t xml:space="preserve"> XML Example</w:t>
      </w:r>
      <w:bookmarkEnd w:id="10"/>
    </w:p>
    <w:p w:rsidR="00D40C08" w:rsidRDefault="001D4CA5" w:rsidP="004B017C">
      <w:pPr>
        <w:pStyle w:val="ListParagraph"/>
        <w:numPr>
          <w:ilvl w:val="1"/>
          <w:numId w:val="10"/>
        </w:numPr>
      </w:pPr>
      <w:r>
        <w:t>Found on p</w:t>
      </w:r>
      <w:r w:rsidR="00D40C08">
        <w:t>ages 250 and 480</w:t>
      </w:r>
    </w:p>
    <w:p w:rsidR="00D40C08" w:rsidRDefault="00D40C08" w:rsidP="004B017C">
      <w:pPr>
        <w:pStyle w:val="ListParagraph"/>
        <w:numPr>
          <w:ilvl w:val="1"/>
          <w:numId w:val="10"/>
        </w:numPr>
      </w:pPr>
      <w:r>
        <w:t>Proposed changes 44, 45 and 64</w:t>
      </w:r>
    </w:p>
    <w:p w:rsidR="004B017C" w:rsidRDefault="004B017C" w:rsidP="004B017C">
      <w:pPr>
        <w:pStyle w:val="ListParagraph"/>
        <w:ind w:left="1440"/>
      </w:pPr>
    </w:p>
    <w:p w:rsidR="001E30DC" w:rsidRDefault="00D40C08" w:rsidP="00D40C08">
      <w:pPr>
        <w:pStyle w:val="ListParagraph"/>
        <w:ind w:left="1440"/>
        <w:rPr>
          <w:rFonts w:ascii="Times New Roman" w:hAnsi="Times New Roman" w:cs="Times New Roman"/>
          <w:color w:val="8B26C9"/>
          <w:sz w:val="20"/>
          <w:szCs w:val="24"/>
        </w:rPr>
      </w:pPr>
      <w:proofErr w:type="gramStart"/>
      <w:r w:rsidRPr="00D40C08">
        <w:rPr>
          <w:rFonts w:ascii="Times New Roman" w:hAnsi="Times New Roman" w:cs="Times New Roman"/>
          <w:color w:val="8B26C9"/>
          <w:sz w:val="20"/>
          <w:szCs w:val="24"/>
        </w:rPr>
        <w:t>&lt;?xml</w:t>
      </w:r>
      <w:proofErr w:type="gramEnd"/>
      <w:r w:rsidRPr="00D40C08">
        <w:rPr>
          <w:rFonts w:ascii="Times New Roman" w:hAnsi="Times New Roman" w:cs="Times New Roman"/>
          <w:color w:val="8B26C9"/>
          <w:sz w:val="20"/>
          <w:szCs w:val="24"/>
        </w:rPr>
        <w:t xml:space="preserve"> version="1.0" encoding="UTF-8"?&gt;</w:t>
      </w:r>
    </w:p>
    <w:p w:rsidR="001E30DC" w:rsidRDefault="00D40C08" w:rsidP="00D40C08">
      <w:pPr>
        <w:pStyle w:val="ListParagraph"/>
        <w:ind w:left="1440"/>
        <w:rPr>
          <w:rFonts w:ascii="Times New Roman" w:hAnsi="Times New Roman" w:cs="Times New Roman"/>
          <w:color w:val="006400"/>
          <w:sz w:val="16"/>
          <w:szCs w:val="24"/>
        </w:rPr>
      </w:pPr>
      <w:r w:rsidRPr="00D40C08">
        <w:rPr>
          <w:rFonts w:ascii="Times New Roman" w:hAnsi="Times New Roman" w:cs="Times New Roman"/>
          <w:color w:val="000000"/>
          <w:sz w:val="20"/>
          <w:szCs w:val="24"/>
        </w:rPr>
        <w:br/>
      </w:r>
      <w:proofErr w:type="gramStart"/>
      <w:r w:rsidRPr="00D40C08">
        <w:rPr>
          <w:rFonts w:ascii="Times New Roman" w:hAnsi="Times New Roman" w:cs="Times New Roman"/>
          <w:color w:val="006400"/>
          <w:sz w:val="16"/>
          <w:szCs w:val="24"/>
        </w:rPr>
        <w:t>&lt;!--</w:t>
      </w:r>
      <w:proofErr w:type="gramEnd"/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="009F63B1" w:rsidRPr="00D40C08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D40C08">
        <w:rPr>
          <w:rFonts w:ascii="Times New Roman" w:hAnsi="Times New Roman" w:cs="Times New Roman"/>
          <w:color w:val="000000"/>
          <w:sz w:val="16"/>
          <w:szCs w:val="24"/>
        </w:rPr>
        <w:br/>
      </w:r>
      <w:r w:rsidR="00303EA7">
        <w:rPr>
          <w:rFonts w:ascii="Times New Roman" w:hAnsi="Times New Roman" w:cs="Times New Roman"/>
          <w:color w:val="006400"/>
          <w:sz w:val="16"/>
          <w:szCs w:val="24"/>
        </w:rPr>
        <w:t>R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evision Number     Date Made       Revised By     Revision       </w:t>
      </w:r>
      <w:r w:rsidRPr="00D40C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  1 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1/30/14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>Changed the AddressCollection's version attribute from "0.4" to "0.4.4"</w:t>
      </w:r>
      <w:r w:rsidRPr="00D40C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  2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 1/30/14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 Census     </w:t>
      </w:r>
      <w:r w:rsidR="00303EA7">
        <w:rPr>
          <w:rFonts w:ascii="Times New Roman" w:hAnsi="Times New Roman" w:cs="Times New Roman"/>
          <w:color w:val="006400"/>
          <w:sz w:val="16"/>
          <w:szCs w:val="24"/>
        </w:rPr>
        <w:t xml:space="preserve">       </w:t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 xml:space="preserve">Inserted the AddressId element      </w:t>
      </w:r>
      <w:r w:rsidRPr="00D40C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D40C08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4727CA" w:rsidRDefault="00D40C08" w:rsidP="00D40C08">
      <w:pPr>
        <w:pStyle w:val="ListParagraph"/>
        <w:ind w:left="1440"/>
        <w:rPr>
          <w:rFonts w:ascii="Times New Roman" w:hAnsi="Times New Roman" w:cs="Times New Roman"/>
          <w:color w:val="000096"/>
          <w:sz w:val="20"/>
          <w:szCs w:val="24"/>
        </w:rPr>
      </w:pPr>
      <w:r w:rsidRPr="00D40C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&lt;addr</w:t>
      </w:r>
      <w:proofErr w:type="gramStart"/>
      <w:r w:rsidRPr="00303EA7">
        <w:rPr>
          <w:rFonts w:ascii="Times New Roman" w:hAnsi="Times New Roman" w:cs="Times New Roman"/>
          <w:color w:val="000096"/>
          <w:sz w:val="20"/>
          <w:szCs w:val="24"/>
        </w:rPr>
        <w:t>:AddressCollection</w:t>
      </w:r>
      <w:proofErr w:type="gramEnd"/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303EA7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303EA7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303EA7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D40C08" w:rsidRDefault="00D40C08" w:rsidP="00D40C08">
      <w:pPr>
        <w:pStyle w:val="ListParagraph"/>
        <w:ind w:left="1440"/>
      </w:pP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&lt;USPSPostalDeliveryBox&gt;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&lt;USPSBox&gt;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&lt;USPSBoxType&gt;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PO BOX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&lt;/USPSBoxType&gt;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&lt;USPSBoxId&gt;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159753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&lt;/USPSBoxId&gt;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&lt;/USPSBox&gt;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&lt;CompleteSubaddress&gt;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&lt;SubaddressElement&gt;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&lt;SubaddressType&gt;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PMB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&lt;/SubaddressType&gt;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&lt;SubaddressIdentifier&gt;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3571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&lt;/SubaddressIdentifier&gt;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&lt;/SubaddressElement&gt;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&lt;/CompleteSubaddress&gt;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Herndon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VA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22071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t>0118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&lt;/USPSPostalDeliveryBox&gt;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303EA7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  <w:r w:rsidRPr="00303EA7">
        <w:rPr>
          <w:rFonts w:ascii="Times New Roman" w:hAnsi="Times New Roman" w:cs="Times New Roman"/>
          <w:color w:val="000000"/>
          <w:sz w:val="20"/>
          <w:szCs w:val="24"/>
        </w:rPr>
        <w:br/>
      </w:r>
    </w:p>
    <w:p w:rsidR="00D40C08" w:rsidRPr="004B017C" w:rsidRDefault="001E30DC" w:rsidP="004B017C">
      <w:pPr>
        <w:pStyle w:val="Heading2"/>
        <w:jc w:val="center"/>
        <w:rPr>
          <w:color w:val="auto"/>
        </w:rPr>
      </w:pPr>
      <w:bookmarkStart w:id="11" w:name="_Toc380148590"/>
      <w:r>
        <w:rPr>
          <w:color w:val="auto"/>
        </w:rPr>
        <w:t>Proposed</w:t>
      </w:r>
      <w:r w:rsidRPr="004B017C">
        <w:rPr>
          <w:color w:val="auto"/>
        </w:rPr>
        <w:t xml:space="preserve"> </w:t>
      </w:r>
      <w:r w:rsidR="001D4CA5" w:rsidRPr="004B017C">
        <w:rPr>
          <w:color w:val="auto"/>
        </w:rPr>
        <w:t>USPS Postal Delivery Route</w:t>
      </w:r>
      <w:r>
        <w:rPr>
          <w:color w:val="auto"/>
        </w:rPr>
        <w:t xml:space="preserve"> XML Example</w:t>
      </w:r>
      <w:bookmarkEnd w:id="11"/>
    </w:p>
    <w:p w:rsidR="001D4CA5" w:rsidRDefault="001D4CA5" w:rsidP="004B017C">
      <w:pPr>
        <w:pStyle w:val="ListParagraph"/>
        <w:numPr>
          <w:ilvl w:val="1"/>
          <w:numId w:val="11"/>
        </w:numPr>
      </w:pPr>
      <w:r>
        <w:t>Found on pages 254 and 480</w:t>
      </w:r>
    </w:p>
    <w:p w:rsidR="001D4CA5" w:rsidRDefault="001D4CA5" w:rsidP="004B017C">
      <w:pPr>
        <w:pStyle w:val="ListParagraph"/>
        <w:numPr>
          <w:ilvl w:val="1"/>
          <w:numId w:val="11"/>
        </w:numPr>
      </w:pPr>
      <w:r>
        <w:t>Proposed changes 46, 47</w:t>
      </w:r>
      <w:r w:rsidR="00280129">
        <w:t xml:space="preserve"> and 65</w:t>
      </w:r>
    </w:p>
    <w:p w:rsidR="004B017C" w:rsidRDefault="00280129" w:rsidP="00280129">
      <w:pPr>
        <w:rPr>
          <w:rFonts w:ascii="Times New Roman" w:hAnsi="Times New Roman" w:cs="Times New Roman"/>
          <w:color w:val="8B26C9"/>
          <w:sz w:val="20"/>
          <w:szCs w:val="24"/>
        </w:rPr>
      </w:pPr>
      <w:r w:rsidRPr="00280129">
        <w:rPr>
          <w:sz w:val="18"/>
        </w:rPr>
        <w:t xml:space="preserve">   </w:t>
      </w:r>
      <w:r w:rsidRPr="00280129">
        <w:rPr>
          <w:rFonts w:ascii="Times New Roman" w:hAnsi="Times New Roman" w:cs="Times New Roman"/>
          <w:color w:val="8B26C9"/>
          <w:sz w:val="20"/>
          <w:szCs w:val="24"/>
        </w:rPr>
        <w:t>&lt;?xml version="1.0" encoding="UTF-8"?&gt;</w:t>
      </w:r>
    </w:p>
    <w:p w:rsidR="004B017C" w:rsidRDefault="00280129" w:rsidP="00280129">
      <w:pPr>
        <w:rPr>
          <w:rFonts w:ascii="Times New Roman" w:hAnsi="Times New Roman" w:cs="Times New Roman"/>
          <w:color w:val="006400"/>
          <w:sz w:val="18"/>
          <w:szCs w:val="24"/>
        </w:rPr>
      </w:pP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&lt;!-- </w:t>
      </w:r>
      <w:r w:rsidR="009F63B1" w:rsidRPr="00280129">
        <w:rPr>
          <w:rFonts w:ascii="Times New Roman" w:hAnsi="Times New Roman" w:cs="Times New Roman"/>
          <w:color w:val="006400"/>
          <w:sz w:val="18"/>
          <w:szCs w:val="24"/>
        </w:rPr>
        <w:t>Revision</w:t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 Info</w:t>
      </w:r>
      <w:r w:rsidRPr="00280129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    Revision Number       Date Made     Revised By          Revision       </w:t>
      </w:r>
      <w:r w:rsidRPr="00280129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    1                       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</w:t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1/30/14    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</w:t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  Census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      </w:t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  Changed the AddressCollection's version attribute from "0.4" to "0.4.4"</w:t>
      </w:r>
      <w:r w:rsidRPr="00280129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    2                      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</w:t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 1/30/14          Census     </w:t>
      </w:r>
      <w:r>
        <w:rPr>
          <w:rFonts w:ascii="Times New Roman" w:hAnsi="Times New Roman" w:cs="Times New Roman"/>
          <w:color w:val="006400"/>
          <w:sz w:val="18"/>
          <w:szCs w:val="24"/>
        </w:rPr>
        <w:t xml:space="preserve">             </w:t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 xml:space="preserve">Inserted the AddressId element      </w:t>
      </w:r>
      <w:r w:rsidRPr="00280129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280129">
        <w:rPr>
          <w:rFonts w:ascii="Times New Roman" w:hAnsi="Times New Roman" w:cs="Times New Roman"/>
          <w:color w:val="006400"/>
          <w:sz w:val="18"/>
          <w:szCs w:val="24"/>
        </w:rPr>
        <w:t>--&gt;</w:t>
      </w:r>
    </w:p>
    <w:p w:rsidR="004B017C" w:rsidRDefault="00280129" w:rsidP="00280129">
      <w:pPr>
        <w:rPr>
          <w:rFonts w:ascii="Times New Roman" w:hAnsi="Times New Roman" w:cs="Times New Roman"/>
          <w:color w:val="000096"/>
          <w:sz w:val="20"/>
          <w:szCs w:val="24"/>
        </w:rPr>
      </w:pPr>
      <w:r w:rsidRPr="00280129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&lt;addr:AddressCollection</w:t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280129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280129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280129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280129" w:rsidRPr="00280129" w:rsidRDefault="00280129" w:rsidP="00280129">
      <w:pPr>
        <w:rPr>
          <w:sz w:val="18"/>
        </w:rPr>
      </w:pP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&lt;USPSPostalDeliveryRoute&gt;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&lt;USPSAddress&gt;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&lt;USPSRoute&gt;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&lt;USPSBoxGroupType&gt;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RR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&lt;/USPSBoxGroupType&gt;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&lt;USPSBoxGroupId&gt;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2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&lt;/USPSBoxGroupId&gt;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&lt;/USPSRoute&gt;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&lt;USPSBox&gt;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&lt;USPSBoxType&gt;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Box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&lt;/USPSBoxType&gt;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&lt;USPSBoxId&gt;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18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&lt;/USPSBoxId&gt;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&lt;/USPSBox&gt;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&lt;/USPSAddress&gt;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Largo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FL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33777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t>0119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&lt;/USPSPostalDeliveryRoute&gt;</w:t>
      </w:r>
      <w:r w:rsidRPr="00280129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280129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p w:rsidR="001D4CA5" w:rsidRPr="004B017C" w:rsidRDefault="001E30DC" w:rsidP="004B017C">
      <w:pPr>
        <w:pStyle w:val="Heading2"/>
        <w:jc w:val="center"/>
        <w:rPr>
          <w:color w:val="auto"/>
        </w:rPr>
      </w:pPr>
      <w:bookmarkStart w:id="12" w:name="_Toc380148591"/>
      <w:r>
        <w:rPr>
          <w:color w:val="auto"/>
        </w:rPr>
        <w:t>Proposed</w:t>
      </w:r>
      <w:r w:rsidRPr="004B017C">
        <w:rPr>
          <w:color w:val="auto"/>
        </w:rPr>
        <w:t xml:space="preserve"> </w:t>
      </w:r>
      <w:r w:rsidR="009162AD" w:rsidRPr="004B017C">
        <w:rPr>
          <w:color w:val="auto"/>
        </w:rPr>
        <w:t>USPS General Delivery Office</w:t>
      </w:r>
      <w:r>
        <w:rPr>
          <w:color w:val="auto"/>
        </w:rPr>
        <w:t xml:space="preserve"> XML Example</w:t>
      </w:r>
      <w:bookmarkEnd w:id="12"/>
    </w:p>
    <w:p w:rsidR="009162AD" w:rsidRDefault="009162AD" w:rsidP="004B017C">
      <w:pPr>
        <w:pStyle w:val="ListParagraph"/>
        <w:numPr>
          <w:ilvl w:val="1"/>
          <w:numId w:val="12"/>
        </w:numPr>
      </w:pPr>
      <w:r>
        <w:t xml:space="preserve">Found on pages 257 and </w:t>
      </w:r>
      <w:r w:rsidR="00A278AE">
        <w:t>481</w:t>
      </w:r>
    </w:p>
    <w:p w:rsidR="00A278AE" w:rsidRDefault="00A278AE" w:rsidP="004B017C">
      <w:pPr>
        <w:pStyle w:val="ListParagraph"/>
        <w:numPr>
          <w:ilvl w:val="1"/>
          <w:numId w:val="12"/>
        </w:numPr>
      </w:pPr>
      <w:r>
        <w:t>Proposed changes 49, 50 and 66</w:t>
      </w:r>
    </w:p>
    <w:p w:rsidR="004B017C" w:rsidRDefault="004B017C" w:rsidP="004B017C">
      <w:pPr>
        <w:pStyle w:val="ListParagraph"/>
        <w:ind w:left="1440"/>
      </w:pPr>
    </w:p>
    <w:p w:rsidR="001E30DC" w:rsidRDefault="00A278AE" w:rsidP="00A278AE">
      <w:pPr>
        <w:pStyle w:val="ListParagraph"/>
        <w:ind w:left="1440"/>
        <w:rPr>
          <w:rFonts w:ascii="Times New Roman" w:hAnsi="Times New Roman" w:cs="Times New Roman"/>
          <w:color w:val="8B26C9"/>
          <w:sz w:val="20"/>
          <w:szCs w:val="24"/>
        </w:rPr>
      </w:pPr>
      <w:proofErr w:type="gramStart"/>
      <w:r w:rsidRPr="00A278AE">
        <w:rPr>
          <w:rFonts w:ascii="Times New Roman" w:hAnsi="Times New Roman" w:cs="Times New Roman"/>
          <w:color w:val="8B26C9"/>
          <w:sz w:val="20"/>
          <w:szCs w:val="24"/>
        </w:rPr>
        <w:t>&lt;?xml</w:t>
      </w:r>
      <w:proofErr w:type="gramEnd"/>
      <w:r w:rsidRPr="00A278AE">
        <w:rPr>
          <w:rFonts w:ascii="Times New Roman" w:hAnsi="Times New Roman" w:cs="Times New Roman"/>
          <w:color w:val="8B26C9"/>
          <w:sz w:val="20"/>
          <w:szCs w:val="24"/>
        </w:rPr>
        <w:t xml:space="preserve"> version="1.0" encoding="UTF-8"?&gt;</w:t>
      </w:r>
    </w:p>
    <w:p w:rsidR="001E30DC" w:rsidRDefault="00A278AE" w:rsidP="00A278AE">
      <w:pPr>
        <w:pStyle w:val="ListParagraph"/>
        <w:ind w:left="1440"/>
        <w:rPr>
          <w:rFonts w:ascii="Times New Roman" w:hAnsi="Times New Roman" w:cs="Times New Roman"/>
          <w:color w:val="006400"/>
          <w:sz w:val="16"/>
          <w:szCs w:val="24"/>
        </w:rPr>
      </w:pPr>
      <w:r w:rsidRPr="00A278AE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&lt;!-- </w:t>
      </w:r>
      <w:r w:rsidR="009F63B1" w:rsidRPr="00A278AE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A278AE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Date Made     Revised By      Revision       </w:t>
      </w:r>
      <w:r w:rsidRPr="00A278AE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            1/30/14           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Changed the AddressCollection's version attribute from "0.4" to </w:t>
      </w:r>
      <w:r>
        <w:rPr>
          <w:rFonts w:ascii="Times New Roman" w:hAnsi="Times New Roman" w:cs="Times New Roman"/>
          <w:color w:val="006400"/>
          <w:sz w:val="16"/>
          <w:szCs w:val="24"/>
        </w:rPr>
        <w:t>“</w:t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>0.4.4"</w:t>
      </w:r>
      <w:r w:rsidRPr="00A278AE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        1/30/14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 Census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 xml:space="preserve"> Inserted the AddressId element      </w:t>
      </w:r>
      <w:r w:rsidRPr="00A278AE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278AE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1E30DC" w:rsidRDefault="00A278AE" w:rsidP="00A278AE">
      <w:pPr>
        <w:pStyle w:val="ListParagraph"/>
        <w:ind w:left="1440"/>
        <w:rPr>
          <w:rFonts w:ascii="Times New Roman" w:hAnsi="Times New Roman" w:cs="Times New Roman"/>
          <w:color w:val="000096"/>
          <w:sz w:val="18"/>
          <w:szCs w:val="24"/>
        </w:rPr>
      </w:pPr>
      <w:r w:rsidRPr="00A278AE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&lt;addr</w:t>
      </w:r>
      <w:proofErr w:type="gramStart"/>
      <w:r w:rsidRPr="00A278AE">
        <w:rPr>
          <w:rFonts w:ascii="Times New Roman" w:hAnsi="Times New Roman" w:cs="Times New Roman"/>
          <w:color w:val="000096"/>
          <w:sz w:val="18"/>
          <w:szCs w:val="24"/>
        </w:rPr>
        <w:t>:AddressCollection</w:t>
      </w:r>
      <w:proofErr w:type="gramEnd"/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version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"0.4.4"</w:t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xmlns:addr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"addr"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  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xmlns:addr_type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"addr_type"</w:t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xmlns:gml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"http://www.opengis.net/gml"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  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xmlns:smil20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"http://www.w3.org/2001/SMIL20/"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  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xmlns:smil20lang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"http://www.w3.org/2001/SMIL20/Language"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  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xmlns:xlink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"http://www.w3.org/1999/xlink"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  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xmlns:xml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"http://www.w3.org/XML/1998/namespace"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   </w:t>
      </w:r>
      <w:r w:rsidRPr="00A278AE">
        <w:rPr>
          <w:rFonts w:ascii="Times New Roman" w:hAnsi="Times New Roman" w:cs="Times New Roman"/>
          <w:color w:val="0099CC"/>
          <w:sz w:val="18"/>
          <w:szCs w:val="24"/>
        </w:rPr>
        <w:t>xmlns:xsi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"http://www.w3.org/2001/XMLSchema-instance"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F5844C"/>
          <w:sz w:val="18"/>
          <w:szCs w:val="24"/>
        </w:rPr>
        <w:t xml:space="preserve">    xsi:schemaLocation</w:t>
      </w:r>
      <w:r w:rsidRPr="00A278AE">
        <w:rPr>
          <w:rFonts w:ascii="Times New Roman" w:hAnsi="Times New Roman" w:cs="Times New Roman"/>
          <w:color w:val="FF8040"/>
          <w:sz w:val="18"/>
          <w:szCs w:val="24"/>
        </w:rPr>
        <w:t>=</w:t>
      </w:r>
      <w:r w:rsidRPr="00A278AE">
        <w:rPr>
          <w:rFonts w:ascii="Times New Roman" w:hAnsi="Times New Roman" w:cs="Times New Roman"/>
          <w:color w:val="993300"/>
          <w:sz w:val="18"/>
          <w:szCs w:val="24"/>
        </w:rPr>
        <w:t>"addr addr.xsd "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&gt;</w:t>
      </w:r>
    </w:p>
    <w:p w:rsidR="00A278AE" w:rsidRDefault="00A278AE" w:rsidP="00A278AE">
      <w:pPr>
        <w:pStyle w:val="ListParagraph"/>
        <w:ind w:left="1440"/>
        <w:rPr>
          <w:rFonts w:ascii="Times New Roman" w:hAnsi="Times New Roman" w:cs="Times New Roman"/>
          <w:color w:val="000096"/>
          <w:sz w:val="18"/>
          <w:szCs w:val="24"/>
        </w:rPr>
      </w:pP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&lt;USPSGeneralDeliveryOffice&gt;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&lt;USPSGeneralDeliveryPoint&gt;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t>General Delivery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&lt;/USPSGeneralDeliveryPoint&gt;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&lt;CompletePlaceName&gt;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&lt;PlaceName&gt;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t>Tampa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&lt;/PlaceName&gt;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&lt;/CompletePlaceName&gt;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&lt;StateName&gt;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t>FL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&lt;/StateName&gt;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&lt;ZipCode&gt;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t>33602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&lt;/ZipCode&gt;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&lt;ZipPlus4&gt;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t>9999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&lt;/ZipPlus4&gt;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&lt;AddressId&gt;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t>0120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&lt;/AddressId&gt;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  <w:t xml:space="preserve">    </w:t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&lt;/USPSGeneralDeliveryOffice&gt;</w:t>
      </w:r>
      <w:r w:rsidRPr="00A278AE">
        <w:rPr>
          <w:rFonts w:ascii="Times New Roman" w:hAnsi="Times New Roman" w:cs="Times New Roman"/>
          <w:color w:val="000000"/>
          <w:sz w:val="18"/>
          <w:szCs w:val="24"/>
        </w:rPr>
        <w:br/>
      </w:r>
      <w:r w:rsidRPr="00A278AE">
        <w:rPr>
          <w:rFonts w:ascii="Times New Roman" w:hAnsi="Times New Roman" w:cs="Times New Roman"/>
          <w:color w:val="000096"/>
          <w:sz w:val="18"/>
          <w:szCs w:val="24"/>
        </w:rPr>
        <w:t>&lt;/addr</w:t>
      </w:r>
      <w:proofErr w:type="gramStart"/>
      <w:r w:rsidRPr="00A278AE">
        <w:rPr>
          <w:rFonts w:ascii="Times New Roman" w:hAnsi="Times New Roman" w:cs="Times New Roman"/>
          <w:color w:val="000096"/>
          <w:sz w:val="18"/>
          <w:szCs w:val="24"/>
        </w:rPr>
        <w:t>:AddressCollection</w:t>
      </w:r>
      <w:proofErr w:type="gramEnd"/>
      <w:r w:rsidRPr="00A278AE">
        <w:rPr>
          <w:rFonts w:ascii="Times New Roman" w:hAnsi="Times New Roman" w:cs="Times New Roman"/>
          <w:color w:val="000096"/>
          <w:sz w:val="18"/>
          <w:szCs w:val="24"/>
        </w:rPr>
        <w:t>&gt;</w:t>
      </w:r>
    </w:p>
    <w:p w:rsidR="00892DA2" w:rsidRDefault="00892DA2" w:rsidP="00A278AE">
      <w:pPr>
        <w:pStyle w:val="ListParagraph"/>
        <w:ind w:left="1440"/>
      </w:pPr>
    </w:p>
    <w:p w:rsidR="009162AD" w:rsidRPr="004B017C" w:rsidRDefault="004727CA" w:rsidP="004B017C">
      <w:pPr>
        <w:pStyle w:val="Heading2"/>
        <w:jc w:val="center"/>
        <w:rPr>
          <w:color w:val="auto"/>
        </w:rPr>
      </w:pPr>
      <w:bookmarkStart w:id="13" w:name="_Toc380148592"/>
      <w:r>
        <w:rPr>
          <w:color w:val="auto"/>
        </w:rPr>
        <w:t>Proposed</w:t>
      </w:r>
      <w:r w:rsidRPr="004B017C">
        <w:rPr>
          <w:color w:val="auto"/>
        </w:rPr>
        <w:t xml:space="preserve"> </w:t>
      </w:r>
      <w:r w:rsidR="00897645" w:rsidRPr="004B017C">
        <w:rPr>
          <w:color w:val="auto"/>
        </w:rPr>
        <w:t>General Address Type 1</w:t>
      </w:r>
      <w:r>
        <w:rPr>
          <w:color w:val="auto"/>
        </w:rPr>
        <w:t xml:space="preserve"> XML Example</w:t>
      </w:r>
      <w:bookmarkEnd w:id="13"/>
    </w:p>
    <w:p w:rsidR="00897645" w:rsidRDefault="0080513A" w:rsidP="004B017C">
      <w:pPr>
        <w:pStyle w:val="ListParagraph"/>
        <w:numPr>
          <w:ilvl w:val="1"/>
          <w:numId w:val="13"/>
        </w:numPr>
      </w:pPr>
      <w:r>
        <w:t xml:space="preserve">Found on pages </w:t>
      </w:r>
      <w:r w:rsidR="008177DA">
        <w:t xml:space="preserve"> 259  and 481</w:t>
      </w:r>
    </w:p>
    <w:p w:rsidR="008177DA" w:rsidRDefault="008177DA" w:rsidP="004B017C">
      <w:pPr>
        <w:pStyle w:val="ListParagraph"/>
        <w:numPr>
          <w:ilvl w:val="1"/>
          <w:numId w:val="13"/>
        </w:numPr>
      </w:pPr>
      <w:r>
        <w:t>Proposed changes 50, 51 and 93</w:t>
      </w:r>
    </w:p>
    <w:p w:rsidR="004B017C" w:rsidRDefault="004B017C" w:rsidP="004B017C">
      <w:pPr>
        <w:pStyle w:val="ListParagraph"/>
        <w:ind w:left="1440"/>
      </w:pPr>
    </w:p>
    <w:p w:rsidR="00C2309D" w:rsidRDefault="00C2309D" w:rsidP="008177DA">
      <w:pPr>
        <w:pStyle w:val="ListParagraph"/>
        <w:ind w:left="1440"/>
        <w:rPr>
          <w:rFonts w:ascii="Times New Roman" w:hAnsi="Times New Roman" w:cs="Times New Roman"/>
          <w:color w:val="006400"/>
          <w:sz w:val="16"/>
          <w:szCs w:val="24"/>
        </w:rPr>
      </w:pPr>
      <w:r w:rsidRPr="008177DA">
        <w:rPr>
          <w:rFonts w:ascii="Times New Roman" w:hAnsi="Times New Roman" w:cs="Times New Roman"/>
          <w:color w:val="8B26C9"/>
          <w:sz w:val="20"/>
          <w:szCs w:val="24"/>
        </w:rPr>
        <w:t>&lt;?xml version="1.0" encoding="UTF-8"?&gt;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>&lt;!-- Revision Info</w:t>
      </w:r>
      <w:r w:rsidRPr="008177DA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  Revision Number     Date Made     Revised By    Revision       </w:t>
      </w:r>
      <w:r w:rsidRPr="008177DA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  1                                2/3/14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Census            Changed the AddressCollection's version attribute from "0.4" to "0.4.4"</w:t>
      </w:r>
      <w:r w:rsidRPr="008177DA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  2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2/3/14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Census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    Inserted the GeneralAddress element  </w:t>
      </w:r>
      <w:r w:rsidRPr="008177DA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  3 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2/3/14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Census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   Inserted the AddressId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 xml:space="preserve">Element </w:t>
      </w:r>
      <w:r w:rsidRPr="008177DA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8177DA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C2309D" w:rsidRDefault="00C2309D" w:rsidP="008177DA">
      <w:pPr>
        <w:pStyle w:val="ListParagraph"/>
        <w:ind w:left="1440"/>
        <w:rPr>
          <w:rFonts w:ascii="Times New Roman" w:hAnsi="Times New Roman" w:cs="Times New Roman"/>
          <w:color w:val="000096"/>
          <w:sz w:val="20"/>
          <w:szCs w:val="24"/>
        </w:rPr>
      </w:pPr>
      <w:r w:rsidRPr="008177DA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&lt;addr:AddressCollection</w:t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177DA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8177DA">
        <w:rPr>
          <w:rFonts w:ascii="Times New Roman" w:hAnsi="Times New Roman" w:cs="Times New Roman"/>
          <w:color w:val="F5844C"/>
          <w:sz w:val="20"/>
          <w:szCs w:val="24"/>
        </w:rPr>
        <w:t xml:space="preserve"> xsi:schemaLocation</w:t>
      </w:r>
      <w:r w:rsidRPr="008177DA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177DA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8177DA" w:rsidRPr="008177DA" w:rsidRDefault="00C2309D" w:rsidP="008177DA">
      <w:pPr>
        <w:pStyle w:val="ListParagraph"/>
        <w:ind w:left="1440"/>
        <w:rPr>
          <w:sz w:val="18"/>
        </w:rPr>
      </w:pP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&lt;GeneralAddressClass&gt;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&lt;GeneralAddress&gt;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t>123 Main Street, Apt 1, Ames, IA 50010</w:t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&lt;/GeneralAddress&gt;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</w:t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t>0121</w:t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&lt;/GeneralAddressClass&gt;</w:t>
      </w:r>
      <w:r w:rsidRPr="008177DA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177DA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p w:rsidR="008177DA" w:rsidRPr="008177DA" w:rsidRDefault="008177DA" w:rsidP="008177DA">
      <w:pPr>
        <w:pStyle w:val="ListParagraph"/>
        <w:ind w:left="1440"/>
        <w:rPr>
          <w:sz w:val="18"/>
        </w:rPr>
      </w:pPr>
    </w:p>
    <w:p w:rsidR="00897645" w:rsidRPr="004B017C" w:rsidRDefault="004727CA" w:rsidP="004B017C">
      <w:pPr>
        <w:pStyle w:val="Heading2"/>
        <w:jc w:val="center"/>
        <w:rPr>
          <w:color w:val="auto"/>
        </w:rPr>
      </w:pPr>
      <w:bookmarkStart w:id="14" w:name="_Toc380148593"/>
      <w:r>
        <w:rPr>
          <w:color w:val="auto"/>
        </w:rPr>
        <w:t>Proposed</w:t>
      </w:r>
      <w:r w:rsidRPr="004B017C">
        <w:rPr>
          <w:color w:val="auto"/>
        </w:rPr>
        <w:t xml:space="preserve"> </w:t>
      </w:r>
      <w:r w:rsidR="0071645D" w:rsidRPr="004B017C">
        <w:rPr>
          <w:color w:val="auto"/>
        </w:rPr>
        <w:t>General Address Type 2</w:t>
      </w:r>
      <w:r>
        <w:rPr>
          <w:color w:val="auto"/>
        </w:rPr>
        <w:t xml:space="preserve"> </w:t>
      </w:r>
      <w:r w:rsidR="00835D4B">
        <w:rPr>
          <w:color w:val="auto"/>
        </w:rPr>
        <w:t xml:space="preserve">XML </w:t>
      </w:r>
      <w:r>
        <w:rPr>
          <w:color w:val="auto"/>
        </w:rPr>
        <w:t>Example</w:t>
      </w:r>
      <w:bookmarkEnd w:id="14"/>
    </w:p>
    <w:p w:rsidR="0071645D" w:rsidRDefault="002637F9" w:rsidP="004B017C">
      <w:pPr>
        <w:pStyle w:val="ListParagraph"/>
        <w:numPr>
          <w:ilvl w:val="1"/>
          <w:numId w:val="14"/>
        </w:numPr>
      </w:pPr>
      <w:r>
        <w:t>Found on pages 259  and 481</w:t>
      </w:r>
    </w:p>
    <w:p w:rsidR="002637F9" w:rsidRDefault="002637F9" w:rsidP="004B017C">
      <w:pPr>
        <w:pStyle w:val="ListParagraph"/>
        <w:numPr>
          <w:ilvl w:val="1"/>
          <w:numId w:val="14"/>
        </w:numPr>
      </w:pPr>
      <w:r>
        <w:t>Proposed changes 52,53  and 67</w:t>
      </w:r>
    </w:p>
    <w:p w:rsidR="004B017C" w:rsidRDefault="004B017C" w:rsidP="004B017C">
      <w:pPr>
        <w:pStyle w:val="ListParagraph"/>
        <w:ind w:left="1440"/>
      </w:pPr>
    </w:p>
    <w:p w:rsidR="00C2309D" w:rsidRDefault="002637F9" w:rsidP="002637F9">
      <w:pPr>
        <w:pStyle w:val="ListParagraph"/>
        <w:ind w:left="1440"/>
        <w:rPr>
          <w:rFonts w:ascii="Times New Roman" w:hAnsi="Times New Roman" w:cs="Times New Roman"/>
          <w:color w:val="006400"/>
          <w:sz w:val="16"/>
          <w:szCs w:val="24"/>
        </w:rPr>
      </w:pPr>
      <w:r w:rsidRPr="00064917">
        <w:rPr>
          <w:rFonts w:ascii="Times New Roman" w:hAnsi="Times New Roman" w:cs="Times New Roman"/>
          <w:color w:val="8B26C9"/>
          <w:sz w:val="20"/>
          <w:szCs w:val="24"/>
        </w:rPr>
        <w:t>&lt;?xml version="1.0" encoding="UTF-8"?&gt;</w:t>
      </w:r>
      <w:r w:rsidRPr="00064917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&lt;!-- </w:t>
      </w:r>
      <w:r w:rsidR="009F63B1" w:rsidRPr="00064917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 Revision Number    Date Made       Revised By   Revision       </w:t>
      </w: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 1                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2/3/14 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Census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>Changed the AddressCollection's version attribute from "0.4" to "0.4.4"</w:t>
      </w: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 2                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2/3/14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Census     </w:t>
      </w:r>
      <w:r w:rsidR="00E41869"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Inserted the USPSGeneralDeliveryPoint element    </w:t>
      </w: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 3                 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2/3/14 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Census     </w:t>
      </w:r>
      <w:r w:rsidR="00E41869"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="00C2309D" w:rsidRPr="00064917">
        <w:rPr>
          <w:rFonts w:ascii="Times New Roman" w:hAnsi="Times New Roman" w:cs="Times New Roman"/>
          <w:color w:val="006400"/>
          <w:sz w:val="16"/>
          <w:szCs w:val="24"/>
        </w:rPr>
        <w:t>Eliminated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the CompletePlaceName element</w:t>
      </w: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 4                 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2/3/14         </w:t>
      </w:r>
      <w:r w:rsidR="00064917"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Census    </w:t>
      </w:r>
      <w:r w:rsidR="00E41869"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Inserted the AddressId element</w:t>
      </w: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 xml:space="preserve">   </w:t>
      </w: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064917">
        <w:rPr>
          <w:rFonts w:ascii="Times New Roman" w:hAnsi="Times New Roman" w:cs="Times New Roman"/>
          <w:color w:val="006400"/>
          <w:sz w:val="16"/>
          <w:szCs w:val="24"/>
        </w:rPr>
        <w:t>--&gt;</w:t>
      </w:r>
    </w:p>
    <w:p w:rsidR="00C2309D" w:rsidRDefault="002637F9" w:rsidP="002637F9">
      <w:pPr>
        <w:pStyle w:val="ListParagraph"/>
        <w:ind w:left="1440"/>
        <w:rPr>
          <w:rFonts w:ascii="Times New Roman" w:hAnsi="Times New Roman" w:cs="Times New Roman"/>
          <w:color w:val="006400"/>
          <w:sz w:val="24"/>
          <w:szCs w:val="24"/>
        </w:rPr>
      </w:pPr>
      <w:r w:rsidRPr="00064917">
        <w:rPr>
          <w:rFonts w:ascii="Times New Roman" w:hAnsi="Times New Roman" w:cs="Times New Roman"/>
          <w:color w:val="000000"/>
          <w:sz w:val="16"/>
          <w:szCs w:val="24"/>
        </w:rPr>
        <w:br/>
      </w:r>
      <w:r>
        <w:rPr>
          <w:rFonts w:ascii="Times New Roman" w:hAnsi="Times New Roman" w:cs="Times New Roman"/>
          <w:color w:val="006400"/>
          <w:sz w:val="24"/>
          <w:szCs w:val="24"/>
        </w:rPr>
        <w:t xml:space="preserve">&lt;!-- The examples of this address class differ </w:t>
      </w:r>
      <w:r w:rsidR="003820C9">
        <w:rPr>
          <w:rFonts w:ascii="Times New Roman" w:hAnsi="Times New Roman" w:cs="Times New Roman"/>
          <w:color w:val="006400"/>
          <w:sz w:val="24"/>
          <w:szCs w:val="24"/>
        </w:rPr>
        <w:t>in pages</w:t>
      </w:r>
      <w:r>
        <w:rPr>
          <w:rFonts w:ascii="Times New Roman" w:hAnsi="Times New Roman" w:cs="Times New Roman"/>
          <w:color w:val="006400"/>
          <w:sz w:val="24"/>
          <w:szCs w:val="24"/>
        </w:rPr>
        <w:t xml:space="preserve"> 259 and 481--&gt;</w:t>
      </w:r>
    </w:p>
    <w:p w:rsidR="00C2309D" w:rsidRDefault="002637F9" w:rsidP="002637F9">
      <w:pPr>
        <w:pStyle w:val="ListParagraph"/>
        <w:ind w:left="1440"/>
        <w:rPr>
          <w:rFonts w:ascii="Times New Roman" w:hAnsi="Times New Roman" w:cs="Times New Roman"/>
          <w:color w:val="000096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&lt;addr:AddressCollection</w:t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82799D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82799D">
        <w:rPr>
          <w:rFonts w:ascii="Times New Roman" w:hAnsi="Times New Roman" w:cs="Times New Roman"/>
          <w:color w:val="F5844C"/>
          <w:sz w:val="20"/>
          <w:szCs w:val="24"/>
        </w:rPr>
        <w:t xml:space="preserve"> xsi:schemaLocation</w:t>
      </w:r>
      <w:r w:rsidRPr="0082799D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82799D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&gt;</w:t>
      </w:r>
    </w:p>
    <w:p w:rsidR="002637F9" w:rsidRDefault="002637F9" w:rsidP="002637F9">
      <w:pPr>
        <w:pStyle w:val="ListParagraph"/>
        <w:ind w:left="1440"/>
      </w:pP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&lt;GeneralAddressClass&gt;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&lt;USPSGeneralDeliveryPoint&gt;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t>123 Main Street, Apt 1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&lt;/USPSGeneralDeliveryPoint&gt;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&lt;PlaceStateZip&gt;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t>Ames, IA 50010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&lt;/PlaceStateZip&gt;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t>0125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&lt;/GeneralAddressClass&gt;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82799D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  <w:r w:rsidRPr="0082799D">
        <w:rPr>
          <w:rFonts w:ascii="Times New Roman" w:hAnsi="Times New Roman" w:cs="Times New Roman"/>
          <w:color w:val="000000"/>
          <w:sz w:val="20"/>
          <w:szCs w:val="24"/>
        </w:rPr>
        <w:br/>
      </w:r>
    </w:p>
    <w:p w:rsidR="0071645D" w:rsidRPr="004B017C" w:rsidRDefault="004727CA" w:rsidP="004B017C">
      <w:pPr>
        <w:pStyle w:val="Heading2"/>
        <w:jc w:val="center"/>
        <w:rPr>
          <w:color w:val="auto"/>
        </w:rPr>
      </w:pPr>
      <w:bookmarkStart w:id="15" w:name="_Toc380148594"/>
      <w:r>
        <w:rPr>
          <w:color w:val="auto"/>
        </w:rPr>
        <w:t>Proposed</w:t>
      </w:r>
      <w:r w:rsidRPr="004B017C">
        <w:rPr>
          <w:color w:val="auto"/>
        </w:rPr>
        <w:t xml:space="preserve"> </w:t>
      </w:r>
      <w:r w:rsidR="0082799D" w:rsidRPr="004B017C">
        <w:rPr>
          <w:color w:val="auto"/>
        </w:rPr>
        <w:t xml:space="preserve">General Address Type </w:t>
      </w:r>
      <w:proofErr w:type="gramStart"/>
      <w:r w:rsidR="0082799D" w:rsidRPr="004B017C">
        <w:rPr>
          <w:color w:val="auto"/>
        </w:rPr>
        <w:t>3</w:t>
      </w:r>
      <w:r>
        <w:rPr>
          <w:color w:val="auto"/>
        </w:rPr>
        <w:t xml:space="preserve"> </w:t>
      </w:r>
      <w:r w:rsidR="00835D4B">
        <w:rPr>
          <w:color w:val="auto"/>
        </w:rPr>
        <w:t xml:space="preserve"> XML</w:t>
      </w:r>
      <w:proofErr w:type="gramEnd"/>
      <w:r w:rsidR="00835D4B">
        <w:rPr>
          <w:color w:val="auto"/>
        </w:rPr>
        <w:t xml:space="preserve"> </w:t>
      </w:r>
      <w:r>
        <w:rPr>
          <w:color w:val="auto"/>
        </w:rPr>
        <w:t>Example</w:t>
      </w:r>
      <w:bookmarkEnd w:id="15"/>
    </w:p>
    <w:p w:rsidR="0082799D" w:rsidRDefault="0082799D" w:rsidP="004B017C">
      <w:pPr>
        <w:pStyle w:val="ListParagraph"/>
        <w:numPr>
          <w:ilvl w:val="1"/>
          <w:numId w:val="15"/>
        </w:numPr>
      </w:pPr>
      <w:r>
        <w:t>Found on pages 259-260 and 482</w:t>
      </w:r>
    </w:p>
    <w:p w:rsidR="0082799D" w:rsidRDefault="0082799D" w:rsidP="004B017C">
      <w:pPr>
        <w:pStyle w:val="ListParagraph"/>
        <w:numPr>
          <w:ilvl w:val="1"/>
          <w:numId w:val="15"/>
        </w:numPr>
      </w:pPr>
      <w:r>
        <w:t>Proposed changes 54,55 and 68</w:t>
      </w:r>
    </w:p>
    <w:p w:rsidR="0082799D" w:rsidRDefault="0082799D" w:rsidP="00575505">
      <w:pPr>
        <w:pStyle w:val="ListParagraph"/>
      </w:pPr>
    </w:p>
    <w:p w:rsidR="00575505" w:rsidRPr="00575505" w:rsidRDefault="00575505" w:rsidP="00575505">
      <w:pPr>
        <w:pStyle w:val="ListParagraph"/>
        <w:rPr>
          <w:sz w:val="18"/>
        </w:rPr>
      </w:pPr>
      <w:r w:rsidRPr="00575505">
        <w:rPr>
          <w:rFonts w:ascii="Times New Roman" w:hAnsi="Times New Roman" w:cs="Times New Roman"/>
          <w:color w:val="8B26C9"/>
          <w:szCs w:val="24"/>
        </w:rPr>
        <w:t>&lt;?xml version="1.0" encoding="UTF-8"?&gt;</w:t>
      </w:r>
      <w:r w:rsidRPr="00575505">
        <w:rPr>
          <w:rFonts w:ascii="Times New Roman" w:hAnsi="Times New Roman" w:cs="Times New Roman"/>
          <w:color w:val="000000"/>
          <w:szCs w:val="24"/>
        </w:rPr>
        <w:br/>
      </w:r>
      <w:r w:rsidRPr="00575505"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&lt;!-- </w:t>
      </w:r>
      <w:r w:rsidR="009F63B1" w:rsidRPr="00575505">
        <w:rPr>
          <w:rFonts w:ascii="Times New Roman" w:hAnsi="Times New Roman" w:cs="Times New Roman"/>
          <w:color w:val="006400"/>
          <w:sz w:val="16"/>
          <w:szCs w:val="24"/>
        </w:rPr>
        <w:t>Revision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Info</w:t>
      </w:r>
      <w:r w:rsidRPr="00575505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     Revision Number    Date Made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Revised By      Revision       </w:t>
      </w:r>
      <w:r w:rsidRPr="00575505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     1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2/3/14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 Census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Changed the AddressCollection's version attribute from "0.4" to "0.4.4"</w:t>
      </w:r>
      <w:r w:rsidRPr="00575505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     2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2/3/14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Inserted the USPSGeneralDeliveryPoint element    </w:t>
      </w:r>
      <w:r w:rsidRPr="00575505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     3                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2/3/14    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Census     </w:t>
      </w:r>
      <w:r>
        <w:rPr>
          <w:rFonts w:ascii="Times New Roman" w:hAnsi="Times New Roman" w:cs="Times New Roman"/>
          <w:color w:val="006400"/>
          <w:sz w:val="16"/>
          <w:szCs w:val="24"/>
        </w:rPr>
        <w:t xml:space="preserve">         </w:t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Inserted the AddressId element    </w:t>
      </w:r>
      <w:r w:rsidRPr="00575505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575505">
        <w:rPr>
          <w:rFonts w:ascii="Times New Roman" w:hAnsi="Times New Roman" w:cs="Times New Roman"/>
          <w:color w:val="006400"/>
          <w:sz w:val="16"/>
          <w:szCs w:val="24"/>
        </w:rPr>
        <w:t xml:space="preserve">    --&gt;</w:t>
      </w:r>
      <w:r w:rsidRPr="00575505">
        <w:rPr>
          <w:rFonts w:ascii="Times New Roman" w:hAnsi="Times New Roman" w:cs="Times New Roman"/>
          <w:color w:val="000000"/>
          <w:sz w:val="16"/>
          <w:szCs w:val="24"/>
        </w:rPr>
        <w:br/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addr:AddressCollection</w:t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version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"0.4.4"</w:t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xmlns:addr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"addr"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xmlns:addr_type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"addr_type"</w:t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xmlns:gml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"http://www.opengis.net/gml"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xmlns:smil20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"http://www.w3.org/2001/SMIL20/"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xmlns:smil20lang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"http://www.w3.org/2001/SMIL20/Language"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xmlns:xlink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"http://www.w3.org/1999/xlink"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xmlns:xml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"http://www.w3.org/XML/1998/namespace"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   </w:t>
      </w:r>
      <w:r w:rsidRPr="00575505">
        <w:rPr>
          <w:rFonts w:ascii="Times New Roman" w:hAnsi="Times New Roman" w:cs="Times New Roman"/>
          <w:color w:val="0099CC"/>
          <w:sz w:val="20"/>
          <w:szCs w:val="24"/>
        </w:rPr>
        <w:t>xmlns:xsi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"http://www.w3.org/2001/XMLSchema-instance"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F5844C"/>
          <w:sz w:val="20"/>
          <w:szCs w:val="24"/>
        </w:rPr>
        <w:t xml:space="preserve">    xsi:schemaLocation</w:t>
      </w:r>
      <w:r w:rsidRPr="00575505">
        <w:rPr>
          <w:rFonts w:ascii="Times New Roman" w:hAnsi="Times New Roman" w:cs="Times New Roman"/>
          <w:color w:val="FF8040"/>
          <w:sz w:val="20"/>
          <w:szCs w:val="24"/>
        </w:rPr>
        <w:t>=</w:t>
      </w:r>
      <w:r w:rsidRPr="00575505">
        <w:rPr>
          <w:rFonts w:ascii="Times New Roman" w:hAnsi="Times New Roman" w:cs="Times New Roman"/>
          <w:color w:val="993300"/>
          <w:sz w:val="20"/>
          <w:szCs w:val="24"/>
        </w:rPr>
        <w:t>"addr addr.xsd "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&lt;GeneralAddressClass&gt;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&lt;USPSGeneralDeliveryPoint&gt;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t>123 Main Street, Apt 1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&lt;/USPSGeneralDeliveryPoint&gt;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&lt;CompletePlaceName&gt;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&lt;PlaceName&gt;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t>Ames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&lt;/PlaceName&gt;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&lt;/CompletePlaceName&gt;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&lt;StateName&gt;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t>IA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&lt;/StateName&gt;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&lt;ZipCode&gt;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t>50010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&lt;/ZipCode&gt;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&lt;AddressId&gt;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t>0126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&lt;/AddressId&gt;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  <w:t xml:space="preserve">    </w:t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&lt;/GeneralAddressClass&gt;</w:t>
      </w:r>
      <w:r w:rsidRPr="00575505">
        <w:rPr>
          <w:rFonts w:ascii="Times New Roman" w:hAnsi="Times New Roman" w:cs="Times New Roman"/>
          <w:color w:val="000000"/>
          <w:sz w:val="20"/>
          <w:szCs w:val="24"/>
        </w:rPr>
        <w:br/>
      </w:r>
      <w:r w:rsidRPr="00575505">
        <w:rPr>
          <w:rFonts w:ascii="Times New Roman" w:hAnsi="Times New Roman" w:cs="Times New Roman"/>
          <w:color w:val="000096"/>
          <w:sz w:val="20"/>
          <w:szCs w:val="24"/>
        </w:rPr>
        <w:t>&lt;/addr:AddressCollection&gt;</w:t>
      </w:r>
    </w:p>
    <w:sectPr w:rsidR="00575505" w:rsidRPr="00575505" w:rsidSect="00886D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79F" w:rsidRDefault="0099179F" w:rsidP="00C2309D">
      <w:pPr>
        <w:spacing w:after="0" w:line="240" w:lineRule="auto"/>
      </w:pPr>
      <w:r>
        <w:separator/>
      </w:r>
    </w:p>
  </w:endnote>
  <w:endnote w:type="continuationSeparator" w:id="0">
    <w:p w:rsidR="0099179F" w:rsidRDefault="0099179F" w:rsidP="00C2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79F" w:rsidRDefault="009917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79F" w:rsidRDefault="009917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79F" w:rsidRDefault="009917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79F" w:rsidRDefault="0099179F" w:rsidP="00C2309D">
      <w:pPr>
        <w:spacing w:after="0" w:line="240" w:lineRule="auto"/>
      </w:pPr>
      <w:r>
        <w:separator/>
      </w:r>
    </w:p>
  </w:footnote>
  <w:footnote w:type="continuationSeparator" w:id="0">
    <w:p w:rsidR="0099179F" w:rsidRDefault="0099179F" w:rsidP="00C2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79F" w:rsidRDefault="009917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79F" w:rsidRDefault="0099179F">
    <w:pPr>
      <w:pStyle w:val="Header"/>
    </w:pPr>
    <w:r>
      <w:t xml:space="preserve">Proposed Changes to the XML examples found in the Address Standard             </w:t>
    </w:r>
    <w:r>
      <w:fldChar w:fldCharType="begin"/>
    </w:r>
    <w:r>
      <w:instrText xml:space="preserve"> PAGE   \* MERGEFORMAT </w:instrText>
    </w:r>
    <w:r>
      <w:fldChar w:fldCharType="separate"/>
    </w:r>
    <w:r w:rsidR="00835D4B">
      <w:rPr>
        <w:noProof/>
      </w:rPr>
      <w:t>2</w:t>
    </w:r>
    <w:r>
      <w:rPr>
        <w:noProof/>
      </w:rPr>
      <w:fldChar w:fldCharType="end"/>
    </w:r>
  </w:p>
  <w:p w:rsidR="0099179F" w:rsidRDefault="0099179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79F" w:rsidRDefault="0099179F">
    <w:pPr>
      <w:pStyle w:val="Header"/>
    </w:pPr>
  </w:p>
  <w:p w:rsidR="0099179F" w:rsidRDefault="009917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0744"/>
    <w:multiLevelType w:val="hybridMultilevel"/>
    <w:tmpl w:val="B89A6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A292F"/>
    <w:multiLevelType w:val="hybridMultilevel"/>
    <w:tmpl w:val="2F262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26DF9"/>
    <w:multiLevelType w:val="hybridMultilevel"/>
    <w:tmpl w:val="77906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6A28A2"/>
    <w:multiLevelType w:val="hybridMultilevel"/>
    <w:tmpl w:val="F75AD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C3429"/>
    <w:multiLevelType w:val="hybridMultilevel"/>
    <w:tmpl w:val="94226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D4309"/>
    <w:multiLevelType w:val="hybridMultilevel"/>
    <w:tmpl w:val="F2926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CE3FF8"/>
    <w:multiLevelType w:val="hybridMultilevel"/>
    <w:tmpl w:val="C062E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D85FBD"/>
    <w:multiLevelType w:val="hybridMultilevel"/>
    <w:tmpl w:val="2BEA2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185994"/>
    <w:multiLevelType w:val="hybridMultilevel"/>
    <w:tmpl w:val="ACA0F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F95953"/>
    <w:multiLevelType w:val="hybridMultilevel"/>
    <w:tmpl w:val="0A6AF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72D03"/>
    <w:multiLevelType w:val="hybridMultilevel"/>
    <w:tmpl w:val="EF926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FA2E9A"/>
    <w:multiLevelType w:val="hybridMultilevel"/>
    <w:tmpl w:val="F2BCE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E5622"/>
    <w:multiLevelType w:val="hybridMultilevel"/>
    <w:tmpl w:val="9E189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070865"/>
    <w:multiLevelType w:val="hybridMultilevel"/>
    <w:tmpl w:val="82F0D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FF2D67"/>
    <w:multiLevelType w:val="hybridMultilevel"/>
    <w:tmpl w:val="EBF47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13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7"/>
  </w:num>
  <w:num w:numId="10">
    <w:abstractNumId w:val="11"/>
  </w:num>
  <w:num w:numId="11">
    <w:abstractNumId w:val="4"/>
  </w:num>
  <w:num w:numId="12">
    <w:abstractNumId w:val="0"/>
  </w:num>
  <w:num w:numId="13">
    <w:abstractNumId w:val="9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B56"/>
    <w:rsid w:val="00015261"/>
    <w:rsid w:val="00053341"/>
    <w:rsid w:val="00064917"/>
    <w:rsid w:val="000854F7"/>
    <w:rsid w:val="001C6728"/>
    <w:rsid w:val="001D4CA5"/>
    <w:rsid w:val="001E30DC"/>
    <w:rsid w:val="00221FC7"/>
    <w:rsid w:val="002637F9"/>
    <w:rsid w:val="00280129"/>
    <w:rsid w:val="00301719"/>
    <w:rsid w:val="00303EA7"/>
    <w:rsid w:val="003153E2"/>
    <w:rsid w:val="00324B9E"/>
    <w:rsid w:val="003820C9"/>
    <w:rsid w:val="003A4EC9"/>
    <w:rsid w:val="003B061F"/>
    <w:rsid w:val="00400977"/>
    <w:rsid w:val="00422EC1"/>
    <w:rsid w:val="00433CCA"/>
    <w:rsid w:val="004435FE"/>
    <w:rsid w:val="00472157"/>
    <w:rsid w:val="004727CA"/>
    <w:rsid w:val="0048229B"/>
    <w:rsid w:val="00493B73"/>
    <w:rsid w:val="004B017C"/>
    <w:rsid w:val="004F5499"/>
    <w:rsid w:val="005616AF"/>
    <w:rsid w:val="005668A3"/>
    <w:rsid w:val="00575505"/>
    <w:rsid w:val="00590CC6"/>
    <w:rsid w:val="005C58C9"/>
    <w:rsid w:val="005D62C7"/>
    <w:rsid w:val="00620477"/>
    <w:rsid w:val="00656774"/>
    <w:rsid w:val="006864B1"/>
    <w:rsid w:val="0071645D"/>
    <w:rsid w:val="00747329"/>
    <w:rsid w:val="007B144E"/>
    <w:rsid w:val="007E4FBF"/>
    <w:rsid w:val="0080513A"/>
    <w:rsid w:val="008177DA"/>
    <w:rsid w:val="0082550E"/>
    <w:rsid w:val="0082799D"/>
    <w:rsid w:val="00835D4B"/>
    <w:rsid w:val="00886DF0"/>
    <w:rsid w:val="00892DA2"/>
    <w:rsid w:val="00897645"/>
    <w:rsid w:val="009162AD"/>
    <w:rsid w:val="00916BA1"/>
    <w:rsid w:val="00932DDB"/>
    <w:rsid w:val="00974B56"/>
    <w:rsid w:val="0099179F"/>
    <w:rsid w:val="009943BD"/>
    <w:rsid w:val="009D7E55"/>
    <w:rsid w:val="009F63B1"/>
    <w:rsid w:val="00A1102C"/>
    <w:rsid w:val="00A278AE"/>
    <w:rsid w:val="00A65351"/>
    <w:rsid w:val="00AA198F"/>
    <w:rsid w:val="00AB7873"/>
    <w:rsid w:val="00AC4C14"/>
    <w:rsid w:val="00BE13BA"/>
    <w:rsid w:val="00BF26D6"/>
    <w:rsid w:val="00C2309D"/>
    <w:rsid w:val="00CB07CD"/>
    <w:rsid w:val="00CC0A6C"/>
    <w:rsid w:val="00D17E0B"/>
    <w:rsid w:val="00D40C08"/>
    <w:rsid w:val="00D809FC"/>
    <w:rsid w:val="00D81AE9"/>
    <w:rsid w:val="00D96FBE"/>
    <w:rsid w:val="00E02926"/>
    <w:rsid w:val="00E04EB9"/>
    <w:rsid w:val="00E23AEA"/>
    <w:rsid w:val="00E25C54"/>
    <w:rsid w:val="00E41869"/>
    <w:rsid w:val="00E71726"/>
    <w:rsid w:val="00E928AC"/>
    <w:rsid w:val="00EB1E80"/>
    <w:rsid w:val="00EC05B0"/>
    <w:rsid w:val="00F2093E"/>
    <w:rsid w:val="00F30B40"/>
    <w:rsid w:val="00F3126D"/>
    <w:rsid w:val="00F629E9"/>
    <w:rsid w:val="00F7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4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E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B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47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204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2E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23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09D"/>
  </w:style>
  <w:style w:type="paragraph" w:styleId="Footer">
    <w:name w:val="footer"/>
    <w:basedOn w:val="Normal"/>
    <w:link w:val="FooterChar"/>
    <w:uiPriority w:val="99"/>
    <w:unhideWhenUsed/>
    <w:rsid w:val="00C23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09D"/>
  </w:style>
  <w:style w:type="paragraph" w:styleId="BalloonText">
    <w:name w:val="Balloon Text"/>
    <w:basedOn w:val="Normal"/>
    <w:link w:val="BalloonTextChar"/>
    <w:uiPriority w:val="99"/>
    <w:semiHidden/>
    <w:unhideWhenUsed/>
    <w:rsid w:val="00C2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09D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E23AE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23AEA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62C7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D62C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D62C7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4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E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B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47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204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2E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23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09D"/>
  </w:style>
  <w:style w:type="paragraph" w:styleId="Footer">
    <w:name w:val="footer"/>
    <w:basedOn w:val="Normal"/>
    <w:link w:val="FooterChar"/>
    <w:uiPriority w:val="99"/>
    <w:unhideWhenUsed/>
    <w:rsid w:val="00C23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09D"/>
  </w:style>
  <w:style w:type="paragraph" w:styleId="BalloonText">
    <w:name w:val="Balloon Text"/>
    <w:basedOn w:val="Normal"/>
    <w:link w:val="BalloonTextChar"/>
    <w:uiPriority w:val="99"/>
    <w:semiHidden/>
    <w:unhideWhenUsed/>
    <w:rsid w:val="00C2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09D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E23AEA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23AEA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62C7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D62C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D62C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://addrupdate.vadose.org/proposed-change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B346E7B595243B7A7380987E7BBF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09D9C-320E-4E43-9C11-9E4ACE6EA141}"/>
      </w:docPartPr>
      <w:docPartBody>
        <w:p w:rsidR="0099301A" w:rsidRDefault="0099301A" w:rsidP="0099301A">
          <w:pPr>
            <w:pStyle w:val="9B346E7B595243B7A7380987E7BBF311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2FCF25E28D1649FF99416A170A1C7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1F491-EF16-41EF-BA6D-C0A2ADDC142F}"/>
      </w:docPartPr>
      <w:docPartBody>
        <w:p w:rsidR="0099301A" w:rsidRDefault="0099301A" w:rsidP="0099301A">
          <w:pPr>
            <w:pStyle w:val="2FCF25E28D1649FF99416A170A1C7CA7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  <w:docPart>
      <w:docPartPr>
        <w:name w:val="D8DB6B13C2CC44D08CDB1FBDCCC3A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C73C6-241F-4FEF-BA98-A6B22DBB7C51}"/>
      </w:docPartPr>
      <w:docPartBody>
        <w:p w:rsidR="0099301A" w:rsidRDefault="0099301A" w:rsidP="0099301A">
          <w:pPr>
            <w:pStyle w:val="D8DB6B13C2CC44D08CDB1FBDCCC3A83E"/>
          </w:pPr>
          <w:r>
            <w:rPr>
              <w:b/>
              <w:bCs/>
            </w:rPr>
            <w:t>[Type the author name]</w:t>
          </w:r>
        </w:p>
      </w:docPartBody>
    </w:docPart>
    <w:docPart>
      <w:docPartPr>
        <w:name w:val="F3320B37597E4FAA940CD1FE5739D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A9DF1-3581-4214-9875-121D9FD244AF}"/>
      </w:docPartPr>
      <w:docPartBody>
        <w:p w:rsidR="0099301A" w:rsidRDefault="0099301A" w:rsidP="0099301A">
          <w:pPr>
            <w:pStyle w:val="F3320B37597E4FAA940CD1FE5739DBB8"/>
          </w:pPr>
          <w:r>
            <w:rPr>
              <w:b/>
              <w:bCs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1A"/>
    <w:rsid w:val="0099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12BDB5B1524315BE7DA78082D26100">
    <w:name w:val="B212BDB5B1524315BE7DA78082D26100"/>
    <w:rsid w:val="0099301A"/>
  </w:style>
  <w:style w:type="paragraph" w:customStyle="1" w:styleId="0B3F044AF0B54E598F11C8E13E4B89EF">
    <w:name w:val="0B3F044AF0B54E598F11C8E13E4B89EF"/>
    <w:rsid w:val="0099301A"/>
  </w:style>
  <w:style w:type="paragraph" w:customStyle="1" w:styleId="73127705B41147268680E15579E5F8B4">
    <w:name w:val="73127705B41147268680E15579E5F8B4"/>
    <w:rsid w:val="0099301A"/>
  </w:style>
  <w:style w:type="paragraph" w:customStyle="1" w:styleId="EA6F2A011EB04F01B3A560DCA0CA2E0C">
    <w:name w:val="EA6F2A011EB04F01B3A560DCA0CA2E0C"/>
    <w:rsid w:val="0099301A"/>
  </w:style>
  <w:style w:type="paragraph" w:customStyle="1" w:styleId="8DE0FA9C9550490E83C32C6031CC1D2F">
    <w:name w:val="8DE0FA9C9550490E83C32C6031CC1D2F"/>
    <w:rsid w:val="0099301A"/>
  </w:style>
  <w:style w:type="paragraph" w:customStyle="1" w:styleId="D19074F714B24915BAB2DDDF42429713">
    <w:name w:val="D19074F714B24915BAB2DDDF42429713"/>
    <w:rsid w:val="0099301A"/>
  </w:style>
  <w:style w:type="paragraph" w:customStyle="1" w:styleId="BABE74264A054A6891C991470C02FF8B">
    <w:name w:val="BABE74264A054A6891C991470C02FF8B"/>
    <w:rsid w:val="0099301A"/>
  </w:style>
  <w:style w:type="paragraph" w:customStyle="1" w:styleId="A52DD6E256FE44769D940B8FCD04463B">
    <w:name w:val="A52DD6E256FE44769D940B8FCD04463B"/>
    <w:rsid w:val="0099301A"/>
  </w:style>
  <w:style w:type="paragraph" w:customStyle="1" w:styleId="504E8403A1704F8BBD19E44A61B7FE2E">
    <w:name w:val="504E8403A1704F8BBD19E44A61B7FE2E"/>
    <w:rsid w:val="0099301A"/>
  </w:style>
  <w:style w:type="paragraph" w:customStyle="1" w:styleId="17FBBB8E372F41A29686FEE991E3A6BC">
    <w:name w:val="17FBBB8E372F41A29686FEE991E3A6BC"/>
    <w:rsid w:val="0099301A"/>
  </w:style>
  <w:style w:type="paragraph" w:customStyle="1" w:styleId="9B346E7B595243B7A7380987E7BBF311">
    <w:name w:val="9B346E7B595243B7A7380987E7BBF311"/>
    <w:rsid w:val="0099301A"/>
  </w:style>
  <w:style w:type="paragraph" w:customStyle="1" w:styleId="2FCF25E28D1649FF99416A170A1C7CA7">
    <w:name w:val="2FCF25E28D1649FF99416A170A1C7CA7"/>
    <w:rsid w:val="0099301A"/>
  </w:style>
  <w:style w:type="paragraph" w:customStyle="1" w:styleId="D8DB6B13C2CC44D08CDB1FBDCCC3A83E">
    <w:name w:val="D8DB6B13C2CC44D08CDB1FBDCCC3A83E"/>
    <w:rsid w:val="0099301A"/>
  </w:style>
  <w:style w:type="paragraph" w:customStyle="1" w:styleId="F3320B37597E4FAA940CD1FE5739DBB8">
    <w:name w:val="F3320B37597E4FAA940CD1FE5739DBB8"/>
    <w:rsid w:val="0099301A"/>
  </w:style>
  <w:style w:type="paragraph" w:customStyle="1" w:styleId="5864D3055F334F52946362610C39A9E1">
    <w:name w:val="5864D3055F334F52946362610C39A9E1"/>
    <w:rsid w:val="0099301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12BDB5B1524315BE7DA78082D26100">
    <w:name w:val="B212BDB5B1524315BE7DA78082D26100"/>
    <w:rsid w:val="0099301A"/>
  </w:style>
  <w:style w:type="paragraph" w:customStyle="1" w:styleId="0B3F044AF0B54E598F11C8E13E4B89EF">
    <w:name w:val="0B3F044AF0B54E598F11C8E13E4B89EF"/>
    <w:rsid w:val="0099301A"/>
  </w:style>
  <w:style w:type="paragraph" w:customStyle="1" w:styleId="73127705B41147268680E15579E5F8B4">
    <w:name w:val="73127705B41147268680E15579E5F8B4"/>
    <w:rsid w:val="0099301A"/>
  </w:style>
  <w:style w:type="paragraph" w:customStyle="1" w:styleId="EA6F2A011EB04F01B3A560DCA0CA2E0C">
    <w:name w:val="EA6F2A011EB04F01B3A560DCA0CA2E0C"/>
    <w:rsid w:val="0099301A"/>
  </w:style>
  <w:style w:type="paragraph" w:customStyle="1" w:styleId="8DE0FA9C9550490E83C32C6031CC1D2F">
    <w:name w:val="8DE0FA9C9550490E83C32C6031CC1D2F"/>
    <w:rsid w:val="0099301A"/>
  </w:style>
  <w:style w:type="paragraph" w:customStyle="1" w:styleId="D19074F714B24915BAB2DDDF42429713">
    <w:name w:val="D19074F714B24915BAB2DDDF42429713"/>
    <w:rsid w:val="0099301A"/>
  </w:style>
  <w:style w:type="paragraph" w:customStyle="1" w:styleId="BABE74264A054A6891C991470C02FF8B">
    <w:name w:val="BABE74264A054A6891C991470C02FF8B"/>
    <w:rsid w:val="0099301A"/>
  </w:style>
  <w:style w:type="paragraph" w:customStyle="1" w:styleId="A52DD6E256FE44769D940B8FCD04463B">
    <w:name w:val="A52DD6E256FE44769D940B8FCD04463B"/>
    <w:rsid w:val="0099301A"/>
  </w:style>
  <w:style w:type="paragraph" w:customStyle="1" w:styleId="504E8403A1704F8BBD19E44A61B7FE2E">
    <w:name w:val="504E8403A1704F8BBD19E44A61B7FE2E"/>
    <w:rsid w:val="0099301A"/>
  </w:style>
  <w:style w:type="paragraph" w:customStyle="1" w:styleId="17FBBB8E372F41A29686FEE991E3A6BC">
    <w:name w:val="17FBBB8E372F41A29686FEE991E3A6BC"/>
    <w:rsid w:val="0099301A"/>
  </w:style>
  <w:style w:type="paragraph" w:customStyle="1" w:styleId="9B346E7B595243B7A7380987E7BBF311">
    <w:name w:val="9B346E7B595243B7A7380987E7BBF311"/>
    <w:rsid w:val="0099301A"/>
  </w:style>
  <w:style w:type="paragraph" w:customStyle="1" w:styleId="2FCF25E28D1649FF99416A170A1C7CA7">
    <w:name w:val="2FCF25E28D1649FF99416A170A1C7CA7"/>
    <w:rsid w:val="0099301A"/>
  </w:style>
  <w:style w:type="paragraph" w:customStyle="1" w:styleId="D8DB6B13C2CC44D08CDB1FBDCCC3A83E">
    <w:name w:val="D8DB6B13C2CC44D08CDB1FBDCCC3A83E"/>
    <w:rsid w:val="0099301A"/>
  </w:style>
  <w:style w:type="paragraph" w:customStyle="1" w:styleId="F3320B37597E4FAA940CD1FE5739DBB8">
    <w:name w:val="F3320B37597E4FAA940CD1FE5739DBB8"/>
    <w:rsid w:val="0099301A"/>
  </w:style>
  <w:style w:type="paragraph" w:customStyle="1" w:styleId="5864D3055F334F52946362610C39A9E1">
    <w:name w:val="5864D3055F334F52946362610C39A9E1"/>
    <w:rsid w:val="009930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3900D8-1D6E-4B86-92EF-F41D5C91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B230D544.dotm</Template>
  <TotalTime>471</TotalTime>
  <Pages>14</Pages>
  <Words>3824</Words>
  <Characters>21798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Proposed XML Corrections for the 2014 Revision of the United States Thoroughfare, Landmark, and Postal Address Data Standard</vt:lpstr>
    </vt:vector>
  </TitlesOfParts>
  <Company>U.S. Department of Commerce</Company>
  <LinksUpToDate>false</LinksUpToDate>
  <CharactersWithSpaces>25571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XML Corrections for the 2014 Revision of the United States Thoroughfare, Landmark, and Postal Address Data Standard</dc:title>
  <dc:subject>(FGDC-STD-016-2011)</dc:subject>
  <dc:creator>Submitted by US Census Bureau</dc:creator>
  <cp:keywords/>
  <dc:description/>
  <cp:lastModifiedBy>Matthew J McCready</cp:lastModifiedBy>
  <cp:revision>35</cp:revision>
  <dcterms:created xsi:type="dcterms:W3CDTF">2014-02-12T17:23:00Z</dcterms:created>
  <dcterms:modified xsi:type="dcterms:W3CDTF">2014-02-14T18:43:00Z</dcterms:modified>
</cp:coreProperties>
</file>