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508872631"/>
        <w:docPartObj>
          <w:docPartGallery w:val="Cover Pages"/>
          <w:docPartUnique/>
        </w:docPartObj>
      </w:sdtPr>
      <w:sdtEndPr/>
      <w:sdtContent>
        <w:p w:rsidR="00B17BEE" w:rsidRPr="007C5728" w:rsidRDefault="00B17BEE" w:rsidP="00CC21A2"/>
        <w:p w:rsidR="00CD3B82" w:rsidRDefault="006C2D28" w:rsidP="00CD3B82">
          <w:pPr>
            <w:spacing w:after="0"/>
            <w:jc w:val="center"/>
            <w:rPr>
              <w:sz w:val="40"/>
              <w:szCs w:val="40"/>
            </w:rPr>
          </w:pPr>
          <w:r>
            <w:rPr>
              <w:sz w:val="40"/>
              <w:szCs w:val="40"/>
            </w:rPr>
            <w:t>Map</w:t>
          </w:r>
          <w:r w:rsidR="00A66F79" w:rsidRPr="00A66F79">
            <w:rPr>
              <w:sz w:val="40"/>
              <w:szCs w:val="40"/>
            </w:rPr>
            <w:t xml:space="preserve"> Position Proposal for</w:t>
          </w:r>
          <w:r w:rsidR="00A66F79">
            <w:rPr>
              <w:sz w:val="40"/>
              <w:szCs w:val="40"/>
            </w:rPr>
            <w:t xml:space="preserve"> 2014</w:t>
          </w:r>
          <w:r w:rsidR="00A66F79" w:rsidRPr="00A66F79">
            <w:rPr>
              <w:sz w:val="40"/>
              <w:szCs w:val="40"/>
            </w:rPr>
            <w:t xml:space="preserve"> Revision</w:t>
          </w:r>
          <w:r w:rsidR="00CD3B82">
            <w:rPr>
              <w:sz w:val="40"/>
              <w:szCs w:val="40"/>
            </w:rPr>
            <w:t xml:space="preserve"> of the</w:t>
          </w:r>
          <w:r w:rsidR="00A66F79" w:rsidRPr="00A66F79">
            <w:rPr>
              <w:sz w:val="40"/>
              <w:szCs w:val="40"/>
            </w:rPr>
            <w:t xml:space="preserve"> </w:t>
          </w:r>
          <w:r w:rsidR="00CD3B82" w:rsidRPr="00CD3B82">
            <w:rPr>
              <w:sz w:val="40"/>
              <w:szCs w:val="40"/>
            </w:rPr>
            <w:t>United States Thoroughfare, Landmark, and Postal Address Data Standard</w:t>
          </w:r>
        </w:p>
        <w:p w:rsidR="00CD3B82" w:rsidRPr="00CD3B82" w:rsidRDefault="00CD3B82" w:rsidP="00CD3B82">
          <w:pPr>
            <w:spacing w:after="0"/>
            <w:jc w:val="center"/>
            <w:rPr>
              <w:sz w:val="28"/>
              <w:szCs w:val="28"/>
            </w:rPr>
          </w:pPr>
          <w:r>
            <w:rPr>
              <w:sz w:val="28"/>
              <w:szCs w:val="28"/>
            </w:rPr>
            <w:t>(</w:t>
          </w:r>
          <w:r w:rsidRPr="00CD3B82">
            <w:rPr>
              <w:sz w:val="28"/>
              <w:szCs w:val="28"/>
            </w:rPr>
            <w:t>FGDC-STD-016-2011</w:t>
          </w:r>
          <w:r>
            <w:rPr>
              <w:sz w:val="28"/>
              <w:szCs w:val="28"/>
            </w:rPr>
            <w:t>)</w:t>
          </w:r>
        </w:p>
        <w:p w:rsidR="00CD3B82" w:rsidRDefault="00CD3B82" w:rsidP="00614366">
          <w:pPr>
            <w:jc w:val="center"/>
          </w:pPr>
        </w:p>
        <w:p w:rsidR="001622B9" w:rsidRDefault="001622B9" w:rsidP="00614366">
          <w:pPr>
            <w:jc w:val="center"/>
          </w:pPr>
          <w:r>
            <w:t>Submitted by US Census Bureau</w:t>
          </w:r>
        </w:p>
        <w:p w:rsidR="004E654B" w:rsidRDefault="004E654B" w:rsidP="00614366">
          <w:pPr>
            <w:jc w:val="center"/>
          </w:pPr>
          <w:r>
            <w:t>2/24/2014</w:t>
          </w:r>
        </w:p>
        <w:p w:rsidR="00614366" w:rsidRDefault="00631DFF" w:rsidP="00614366">
          <w:pPr>
            <w:jc w:val="center"/>
          </w:pPr>
          <w:r>
            <w:t xml:space="preserve">Version </w:t>
          </w:r>
          <w:r w:rsidR="004E654B">
            <w:t>1.6</w:t>
          </w:r>
        </w:p>
        <w:p w:rsidR="00B17BEE" w:rsidRPr="007C5728" w:rsidRDefault="001622B9" w:rsidP="00CC21A2">
          <w:r>
            <w:br w:type="page"/>
          </w:r>
        </w:p>
      </w:sdtContent>
    </w:sdt>
    <w:sdt>
      <w:sdtPr>
        <w:id w:val="-2077117092"/>
        <w:docPartObj>
          <w:docPartGallery w:val="Table of Contents"/>
          <w:docPartUnique/>
        </w:docPartObj>
      </w:sdtPr>
      <w:sdtEndPr>
        <w:rPr>
          <w:noProof/>
        </w:rPr>
      </w:sdtEndPr>
      <w:sdtContent>
        <w:p w:rsidR="00442425" w:rsidRPr="007C5728" w:rsidRDefault="00442425" w:rsidP="00CC21A2">
          <w:r w:rsidRPr="007C5728">
            <w:t>Contents</w:t>
          </w:r>
        </w:p>
        <w:p w:rsidR="002E56C0" w:rsidRDefault="00442425">
          <w:pPr>
            <w:pStyle w:val="TOC1"/>
            <w:tabs>
              <w:tab w:val="left" w:pos="440"/>
              <w:tab w:val="right" w:leader="dot" w:pos="9350"/>
            </w:tabs>
            <w:rPr>
              <w:rFonts w:asciiTheme="minorHAnsi" w:eastAsiaTheme="minorEastAsia" w:hAnsiTheme="minorHAnsi" w:cstheme="minorBidi"/>
              <w:noProof/>
            </w:rPr>
          </w:pPr>
          <w:r w:rsidRPr="007C5728">
            <w:fldChar w:fldCharType="begin"/>
          </w:r>
          <w:r w:rsidRPr="007C5728">
            <w:instrText xml:space="preserve"> TOC \o "1-3" \h \z \u </w:instrText>
          </w:r>
          <w:r w:rsidRPr="007C5728">
            <w:fldChar w:fldCharType="separate"/>
          </w:r>
          <w:hyperlink w:anchor="_Toc379529986" w:history="1">
            <w:r w:rsidR="002E56C0" w:rsidRPr="000E4143">
              <w:rPr>
                <w:rStyle w:val="Hyperlink"/>
                <w:noProof/>
                <w14:scene3d>
                  <w14:camera w14:prst="orthographicFront"/>
                  <w14:lightRig w14:rig="threePt" w14:dir="t">
                    <w14:rot w14:lat="0" w14:lon="0" w14:rev="0"/>
                  </w14:lightRig>
                </w14:scene3d>
              </w:rPr>
              <w:t>1.</w:t>
            </w:r>
            <w:r w:rsidR="002E56C0">
              <w:rPr>
                <w:rFonts w:asciiTheme="minorHAnsi" w:eastAsiaTheme="minorEastAsia" w:hAnsiTheme="minorHAnsi" w:cstheme="minorBidi"/>
                <w:noProof/>
              </w:rPr>
              <w:tab/>
            </w:r>
            <w:r w:rsidR="002E56C0" w:rsidRPr="000E4143">
              <w:rPr>
                <w:rStyle w:val="Hyperlink"/>
                <w:noProof/>
              </w:rPr>
              <w:t>Introduction</w:t>
            </w:r>
            <w:r w:rsidR="002E56C0">
              <w:rPr>
                <w:noProof/>
                <w:webHidden/>
              </w:rPr>
              <w:tab/>
            </w:r>
            <w:r w:rsidR="002E56C0">
              <w:rPr>
                <w:noProof/>
                <w:webHidden/>
              </w:rPr>
              <w:fldChar w:fldCharType="begin"/>
            </w:r>
            <w:r w:rsidR="002E56C0">
              <w:rPr>
                <w:noProof/>
                <w:webHidden/>
              </w:rPr>
              <w:instrText xml:space="preserve"> PAGEREF _Toc379529986 \h </w:instrText>
            </w:r>
            <w:r w:rsidR="002E56C0">
              <w:rPr>
                <w:noProof/>
                <w:webHidden/>
              </w:rPr>
            </w:r>
            <w:r w:rsidR="002E56C0">
              <w:rPr>
                <w:noProof/>
                <w:webHidden/>
              </w:rPr>
              <w:fldChar w:fldCharType="separate"/>
            </w:r>
            <w:r w:rsidR="002734E0">
              <w:rPr>
                <w:noProof/>
                <w:webHidden/>
              </w:rPr>
              <w:t>2</w:t>
            </w:r>
            <w:r w:rsidR="002E56C0">
              <w:rPr>
                <w:noProof/>
                <w:webHidden/>
              </w:rPr>
              <w:fldChar w:fldCharType="end"/>
            </w:r>
          </w:hyperlink>
        </w:p>
        <w:p w:rsidR="002E56C0" w:rsidRDefault="003A1BBE">
          <w:pPr>
            <w:pStyle w:val="TOC1"/>
            <w:tabs>
              <w:tab w:val="left" w:pos="440"/>
              <w:tab w:val="right" w:leader="dot" w:pos="9350"/>
            </w:tabs>
            <w:rPr>
              <w:rFonts w:asciiTheme="minorHAnsi" w:eastAsiaTheme="minorEastAsia" w:hAnsiTheme="minorHAnsi" w:cstheme="minorBidi"/>
              <w:noProof/>
            </w:rPr>
          </w:pPr>
          <w:hyperlink w:anchor="_Toc379529987" w:history="1">
            <w:r w:rsidR="002E56C0" w:rsidRPr="000E4143">
              <w:rPr>
                <w:rStyle w:val="Hyperlink"/>
                <w:noProof/>
                <w14:scene3d>
                  <w14:camera w14:prst="orthographicFront"/>
                  <w14:lightRig w14:rig="threePt" w14:dir="t">
                    <w14:rot w14:lat="0" w14:lon="0" w14:rev="0"/>
                  </w14:lightRig>
                </w14:scene3d>
              </w:rPr>
              <w:t>2.</w:t>
            </w:r>
            <w:r w:rsidR="002E56C0">
              <w:rPr>
                <w:rFonts w:asciiTheme="minorHAnsi" w:eastAsiaTheme="minorEastAsia" w:hAnsiTheme="minorHAnsi" w:cstheme="minorBidi"/>
                <w:noProof/>
              </w:rPr>
              <w:tab/>
            </w:r>
            <w:r w:rsidR="002E56C0" w:rsidRPr="000E4143">
              <w:rPr>
                <w:rStyle w:val="Hyperlink"/>
                <w:noProof/>
              </w:rPr>
              <w:t>Use Cases</w:t>
            </w:r>
            <w:r w:rsidR="002E56C0">
              <w:rPr>
                <w:noProof/>
                <w:webHidden/>
              </w:rPr>
              <w:tab/>
            </w:r>
            <w:r w:rsidR="002E56C0">
              <w:rPr>
                <w:noProof/>
                <w:webHidden/>
              </w:rPr>
              <w:fldChar w:fldCharType="begin"/>
            </w:r>
            <w:r w:rsidR="002E56C0">
              <w:rPr>
                <w:noProof/>
                <w:webHidden/>
              </w:rPr>
              <w:instrText xml:space="preserve"> PAGEREF _Toc379529987 \h </w:instrText>
            </w:r>
            <w:r w:rsidR="002E56C0">
              <w:rPr>
                <w:noProof/>
                <w:webHidden/>
              </w:rPr>
            </w:r>
            <w:r w:rsidR="002E56C0">
              <w:rPr>
                <w:noProof/>
                <w:webHidden/>
              </w:rPr>
              <w:fldChar w:fldCharType="separate"/>
            </w:r>
            <w:r w:rsidR="002734E0">
              <w:rPr>
                <w:noProof/>
                <w:webHidden/>
              </w:rPr>
              <w:t>2</w:t>
            </w:r>
            <w:r w:rsidR="002E56C0">
              <w:rPr>
                <w:noProof/>
                <w:webHidden/>
              </w:rPr>
              <w:fldChar w:fldCharType="end"/>
            </w:r>
          </w:hyperlink>
        </w:p>
        <w:p w:rsidR="002E56C0" w:rsidRDefault="003A1BBE">
          <w:pPr>
            <w:pStyle w:val="TOC1"/>
            <w:tabs>
              <w:tab w:val="left" w:pos="660"/>
              <w:tab w:val="right" w:leader="dot" w:pos="9350"/>
            </w:tabs>
            <w:rPr>
              <w:rFonts w:asciiTheme="minorHAnsi" w:eastAsiaTheme="minorEastAsia" w:hAnsiTheme="minorHAnsi" w:cstheme="minorBidi"/>
              <w:noProof/>
            </w:rPr>
          </w:pPr>
          <w:hyperlink w:anchor="_Toc379529988" w:history="1">
            <w:r w:rsidR="002E56C0" w:rsidRPr="000E4143">
              <w:rPr>
                <w:rStyle w:val="Hyperlink"/>
                <w:noProof/>
              </w:rPr>
              <w:t>2.1.</w:t>
            </w:r>
            <w:r w:rsidR="002E56C0">
              <w:rPr>
                <w:rFonts w:asciiTheme="minorHAnsi" w:eastAsiaTheme="minorEastAsia" w:hAnsiTheme="minorHAnsi" w:cstheme="minorBidi"/>
                <w:noProof/>
              </w:rPr>
              <w:tab/>
            </w:r>
            <w:r w:rsidR="002E56C0" w:rsidRPr="000E4143">
              <w:rPr>
                <w:rStyle w:val="Hyperlink"/>
                <w:noProof/>
              </w:rPr>
              <w:t>Census</w:t>
            </w:r>
            <w:r w:rsidR="002E56C0">
              <w:rPr>
                <w:noProof/>
                <w:webHidden/>
              </w:rPr>
              <w:tab/>
            </w:r>
            <w:r w:rsidR="002E56C0">
              <w:rPr>
                <w:noProof/>
                <w:webHidden/>
              </w:rPr>
              <w:fldChar w:fldCharType="begin"/>
            </w:r>
            <w:r w:rsidR="002E56C0">
              <w:rPr>
                <w:noProof/>
                <w:webHidden/>
              </w:rPr>
              <w:instrText xml:space="preserve"> PAGEREF _Toc379529988 \h </w:instrText>
            </w:r>
            <w:r w:rsidR="002E56C0">
              <w:rPr>
                <w:noProof/>
                <w:webHidden/>
              </w:rPr>
            </w:r>
            <w:r w:rsidR="002E56C0">
              <w:rPr>
                <w:noProof/>
                <w:webHidden/>
              </w:rPr>
              <w:fldChar w:fldCharType="separate"/>
            </w:r>
            <w:r w:rsidR="002734E0">
              <w:rPr>
                <w:noProof/>
                <w:webHidden/>
              </w:rPr>
              <w:t>2</w:t>
            </w:r>
            <w:r w:rsidR="002E56C0">
              <w:rPr>
                <w:noProof/>
                <w:webHidden/>
              </w:rPr>
              <w:fldChar w:fldCharType="end"/>
            </w:r>
          </w:hyperlink>
        </w:p>
        <w:p w:rsidR="002E56C0" w:rsidRDefault="003A1BBE">
          <w:pPr>
            <w:pStyle w:val="TOC3"/>
            <w:tabs>
              <w:tab w:val="right" w:leader="dot" w:pos="9350"/>
            </w:tabs>
            <w:rPr>
              <w:rFonts w:asciiTheme="minorHAnsi" w:eastAsiaTheme="minorEastAsia" w:hAnsiTheme="minorHAnsi" w:cstheme="minorBidi"/>
              <w:noProof/>
            </w:rPr>
          </w:pPr>
          <w:hyperlink w:anchor="_Toc379529989" w:history="1">
            <w:r w:rsidR="002E56C0" w:rsidRPr="000E4143">
              <w:rPr>
                <w:rStyle w:val="Hyperlink"/>
                <w:noProof/>
              </w:rPr>
              <w:t>Example 1.  Coordinates located at property access.</w:t>
            </w:r>
            <w:r w:rsidR="002E56C0">
              <w:rPr>
                <w:noProof/>
                <w:webHidden/>
              </w:rPr>
              <w:tab/>
            </w:r>
            <w:r w:rsidR="002E56C0">
              <w:rPr>
                <w:noProof/>
                <w:webHidden/>
              </w:rPr>
              <w:fldChar w:fldCharType="begin"/>
            </w:r>
            <w:r w:rsidR="002E56C0">
              <w:rPr>
                <w:noProof/>
                <w:webHidden/>
              </w:rPr>
              <w:instrText xml:space="preserve"> PAGEREF _Toc379529989 \h </w:instrText>
            </w:r>
            <w:r w:rsidR="002E56C0">
              <w:rPr>
                <w:noProof/>
                <w:webHidden/>
              </w:rPr>
            </w:r>
            <w:r w:rsidR="002E56C0">
              <w:rPr>
                <w:noProof/>
                <w:webHidden/>
              </w:rPr>
              <w:fldChar w:fldCharType="separate"/>
            </w:r>
            <w:r w:rsidR="002734E0">
              <w:rPr>
                <w:noProof/>
                <w:webHidden/>
              </w:rPr>
              <w:t>2</w:t>
            </w:r>
            <w:r w:rsidR="002E56C0">
              <w:rPr>
                <w:noProof/>
                <w:webHidden/>
              </w:rPr>
              <w:fldChar w:fldCharType="end"/>
            </w:r>
          </w:hyperlink>
        </w:p>
        <w:p w:rsidR="002E56C0" w:rsidRDefault="003A1BBE">
          <w:pPr>
            <w:pStyle w:val="TOC3"/>
            <w:tabs>
              <w:tab w:val="right" w:leader="dot" w:pos="9350"/>
            </w:tabs>
            <w:rPr>
              <w:rFonts w:asciiTheme="minorHAnsi" w:eastAsiaTheme="minorEastAsia" w:hAnsiTheme="minorHAnsi" w:cstheme="minorBidi"/>
              <w:noProof/>
            </w:rPr>
          </w:pPr>
          <w:hyperlink w:anchor="_Toc379529990" w:history="1">
            <w:r w:rsidR="002E56C0" w:rsidRPr="000E4143">
              <w:rPr>
                <w:rStyle w:val="Hyperlink"/>
                <w:noProof/>
              </w:rPr>
              <w:t>Example 2.  Multi-unit apartment building with several points of collection.</w:t>
            </w:r>
            <w:r w:rsidR="002E56C0">
              <w:rPr>
                <w:noProof/>
                <w:webHidden/>
              </w:rPr>
              <w:tab/>
            </w:r>
            <w:r w:rsidR="002E56C0">
              <w:rPr>
                <w:noProof/>
                <w:webHidden/>
              </w:rPr>
              <w:fldChar w:fldCharType="begin"/>
            </w:r>
            <w:r w:rsidR="002E56C0">
              <w:rPr>
                <w:noProof/>
                <w:webHidden/>
              </w:rPr>
              <w:instrText xml:space="preserve"> PAGEREF _Toc379529990 \h </w:instrText>
            </w:r>
            <w:r w:rsidR="002E56C0">
              <w:rPr>
                <w:noProof/>
                <w:webHidden/>
              </w:rPr>
            </w:r>
            <w:r w:rsidR="002E56C0">
              <w:rPr>
                <w:noProof/>
                <w:webHidden/>
              </w:rPr>
              <w:fldChar w:fldCharType="separate"/>
            </w:r>
            <w:r w:rsidR="002734E0">
              <w:rPr>
                <w:noProof/>
                <w:webHidden/>
              </w:rPr>
              <w:t>3</w:t>
            </w:r>
            <w:r w:rsidR="002E56C0">
              <w:rPr>
                <w:noProof/>
                <w:webHidden/>
              </w:rPr>
              <w:fldChar w:fldCharType="end"/>
            </w:r>
          </w:hyperlink>
        </w:p>
        <w:p w:rsidR="002E56C0" w:rsidRDefault="003A1BBE">
          <w:pPr>
            <w:pStyle w:val="TOC1"/>
            <w:tabs>
              <w:tab w:val="left" w:pos="660"/>
              <w:tab w:val="right" w:leader="dot" w:pos="9350"/>
            </w:tabs>
            <w:rPr>
              <w:rFonts w:asciiTheme="minorHAnsi" w:eastAsiaTheme="minorEastAsia" w:hAnsiTheme="minorHAnsi" w:cstheme="minorBidi"/>
              <w:noProof/>
            </w:rPr>
          </w:pPr>
          <w:hyperlink w:anchor="_Toc379529991" w:history="1">
            <w:r w:rsidR="002E56C0" w:rsidRPr="000E4143">
              <w:rPr>
                <w:rStyle w:val="Hyperlink"/>
                <w:noProof/>
              </w:rPr>
              <w:t>2.2.</w:t>
            </w:r>
            <w:r w:rsidR="002E56C0">
              <w:rPr>
                <w:rFonts w:asciiTheme="minorHAnsi" w:eastAsiaTheme="minorEastAsia" w:hAnsiTheme="minorHAnsi" w:cstheme="minorBidi"/>
                <w:noProof/>
              </w:rPr>
              <w:tab/>
            </w:r>
            <w:r w:rsidR="002E56C0" w:rsidRPr="000E4143">
              <w:rPr>
                <w:rStyle w:val="Hyperlink"/>
                <w:noProof/>
              </w:rPr>
              <w:t>Community Planning/Building Inspection</w:t>
            </w:r>
            <w:r w:rsidR="002E56C0">
              <w:rPr>
                <w:noProof/>
                <w:webHidden/>
              </w:rPr>
              <w:tab/>
            </w:r>
            <w:r w:rsidR="002E56C0">
              <w:rPr>
                <w:noProof/>
                <w:webHidden/>
              </w:rPr>
              <w:fldChar w:fldCharType="begin"/>
            </w:r>
            <w:r w:rsidR="002E56C0">
              <w:rPr>
                <w:noProof/>
                <w:webHidden/>
              </w:rPr>
              <w:instrText xml:space="preserve"> PAGEREF _Toc379529991 \h </w:instrText>
            </w:r>
            <w:r w:rsidR="002E56C0">
              <w:rPr>
                <w:noProof/>
                <w:webHidden/>
              </w:rPr>
            </w:r>
            <w:r w:rsidR="002E56C0">
              <w:rPr>
                <w:noProof/>
                <w:webHidden/>
              </w:rPr>
              <w:fldChar w:fldCharType="separate"/>
            </w:r>
            <w:r w:rsidR="002734E0">
              <w:rPr>
                <w:noProof/>
                <w:webHidden/>
              </w:rPr>
              <w:t>3</w:t>
            </w:r>
            <w:r w:rsidR="002E56C0">
              <w:rPr>
                <w:noProof/>
                <w:webHidden/>
              </w:rPr>
              <w:fldChar w:fldCharType="end"/>
            </w:r>
          </w:hyperlink>
        </w:p>
        <w:p w:rsidR="002E56C0" w:rsidRDefault="003A1BBE">
          <w:pPr>
            <w:pStyle w:val="TOC3"/>
            <w:tabs>
              <w:tab w:val="right" w:leader="dot" w:pos="9350"/>
            </w:tabs>
            <w:rPr>
              <w:rFonts w:asciiTheme="minorHAnsi" w:eastAsiaTheme="minorEastAsia" w:hAnsiTheme="minorHAnsi" w:cstheme="minorBidi"/>
              <w:noProof/>
            </w:rPr>
          </w:pPr>
          <w:hyperlink w:anchor="_Toc379529992" w:history="1">
            <w:r w:rsidR="002E56C0" w:rsidRPr="000E4143">
              <w:rPr>
                <w:rStyle w:val="Hyperlink"/>
                <w:noProof/>
              </w:rPr>
              <w:t>Example 3.  One address representing multiple features.</w:t>
            </w:r>
            <w:r w:rsidR="002E56C0">
              <w:rPr>
                <w:noProof/>
                <w:webHidden/>
              </w:rPr>
              <w:tab/>
            </w:r>
            <w:r w:rsidR="002E56C0">
              <w:rPr>
                <w:noProof/>
                <w:webHidden/>
              </w:rPr>
              <w:fldChar w:fldCharType="begin"/>
            </w:r>
            <w:r w:rsidR="002E56C0">
              <w:rPr>
                <w:noProof/>
                <w:webHidden/>
              </w:rPr>
              <w:instrText xml:space="preserve"> PAGEREF _Toc379529992 \h </w:instrText>
            </w:r>
            <w:r w:rsidR="002E56C0">
              <w:rPr>
                <w:noProof/>
                <w:webHidden/>
              </w:rPr>
            </w:r>
            <w:r w:rsidR="002E56C0">
              <w:rPr>
                <w:noProof/>
                <w:webHidden/>
              </w:rPr>
              <w:fldChar w:fldCharType="separate"/>
            </w:r>
            <w:r w:rsidR="002734E0">
              <w:rPr>
                <w:noProof/>
                <w:webHidden/>
              </w:rPr>
              <w:t>4</w:t>
            </w:r>
            <w:r w:rsidR="002E56C0">
              <w:rPr>
                <w:noProof/>
                <w:webHidden/>
              </w:rPr>
              <w:fldChar w:fldCharType="end"/>
            </w:r>
          </w:hyperlink>
        </w:p>
        <w:p w:rsidR="002E56C0" w:rsidRDefault="003A1BBE">
          <w:pPr>
            <w:pStyle w:val="TOC1"/>
            <w:tabs>
              <w:tab w:val="left" w:pos="660"/>
              <w:tab w:val="right" w:leader="dot" w:pos="9350"/>
            </w:tabs>
            <w:rPr>
              <w:rFonts w:asciiTheme="minorHAnsi" w:eastAsiaTheme="minorEastAsia" w:hAnsiTheme="minorHAnsi" w:cstheme="minorBidi"/>
              <w:noProof/>
            </w:rPr>
          </w:pPr>
          <w:hyperlink w:anchor="_Toc379529993" w:history="1">
            <w:r w:rsidR="002E56C0" w:rsidRPr="000E4143">
              <w:rPr>
                <w:rStyle w:val="Hyperlink"/>
                <w:noProof/>
              </w:rPr>
              <w:t>2.3.</w:t>
            </w:r>
            <w:r w:rsidR="002E56C0">
              <w:rPr>
                <w:rFonts w:asciiTheme="minorHAnsi" w:eastAsiaTheme="minorEastAsia" w:hAnsiTheme="minorHAnsi" w:cstheme="minorBidi"/>
                <w:noProof/>
              </w:rPr>
              <w:tab/>
            </w:r>
            <w:r w:rsidR="002E56C0" w:rsidRPr="000E4143">
              <w:rPr>
                <w:rStyle w:val="Hyperlink"/>
                <w:noProof/>
              </w:rPr>
              <w:t>Tax Assessment and Voting/School District Application</w:t>
            </w:r>
            <w:r w:rsidR="002E56C0">
              <w:rPr>
                <w:noProof/>
                <w:webHidden/>
              </w:rPr>
              <w:tab/>
            </w:r>
            <w:r w:rsidR="002E56C0">
              <w:rPr>
                <w:noProof/>
                <w:webHidden/>
              </w:rPr>
              <w:fldChar w:fldCharType="begin"/>
            </w:r>
            <w:r w:rsidR="002E56C0">
              <w:rPr>
                <w:noProof/>
                <w:webHidden/>
              </w:rPr>
              <w:instrText xml:space="preserve"> PAGEREF _Toc379529993 \h </w:instrText>
            </w:r>
            <w:r w:rsidR="002E56C0">
              <w:rPr>
                <w:noProof/>
                <w:webHidden/>
              </w:rPr>
            </w:r>
            <w:r w:rsidR="002E56C0">
              <w:rPr>
                <w:noProof/>
                <w:webHidden/>
              </w:rPr>
              <w:fldChar w:fldCharType="separate"/>
            </w:r>
            <w:r w:rsidR="002734E0">
              <w:rPr>
                <w:noProof/>
                <w:webHidden/>
              </w:rPr>
              <w:t>4</w:t>
            </w:r>
            <w:r w:rsidR="002E56C0">
              <w:rPr>
                <w:noProof/>
                <w:webHidden/>
              </w:rPr>
              <w:fldChar w:fldCharType="end"/>
            </w:r>
          </w:hyperlink>
        </w:p>
        <w:p w:rsidR="002E56C0" w:rsidRDefault="003A1BBE">
          <w:pPr>
            <w:pStyle w:val="TOC3"/>
            <w:tabs>
              <w:tab w:val="right" w:leader="dot" w:pos="9350"/>
            </w:tabs>
            <w:rPr>
              <w:rFonts w:asciiTheme="minorHAnsi" w:eastAsiaTheme="minorEastAsia" w:hAnsiTheme="minorHAnsi" w:cstheme="minorBidi"/>
              <w:noProof/>
            </w:rPr>
          </w:pPr>
          <w:hyperlink w:anchor="_Toc379529994" w:history="1">
            <w:r w:rsidR="002E56C0" w:rsidRPr="000E4143">
              <w:rPr>
                <w:rStyle w:val="Hyperlink"/>
                <w:noProof/>
              </w:rPr>
              <w:t>Example 4.  Municipal boundary splits parcel.</w:t>
            </w:r>
            <w:r w:rsidR="002E56C0">
              <w:rPr>
                <w:noProof/>
                <w:webHidden/>
              </w:rPr>
              <w:tab/>
            </w:r>
            <w:r w:rsidR="002E56C0">
              <w:rPr>
                <w:noProof/>
                <w:webHidden/>
              </w:rPr>
              <w:fldChar w:fldCharType="begin"/>
            </w:r>
            <w:r w:rsidR="002E56C0">
              <w:rPr>
                <w:noProof/>
                <w:webHidden/>
              </w:rPr>
              <w:instrText xml:space="preserve"> PAGEREF _Toc379529994 \h </w:instrText>
            </w:r>
            <w:r w:rsidR="002E56C0">
              <w:rPr>
                <w:noProof/>
                <w:webHidden/>
              </w:rPr>
            </w:r>
            <w:r w:rsidR="002E56C0">
              <w:rPr>
                <w:noProof/>
                <w:webHidden/>
              </w:rPr>
              <w:fldChar w:fldCharType="separate"/>
            </w:r>
            <w:r w:rsidR="002734E0">
              <w:rPr>
                <w:noProof/>
                <w:webHidden/>
              </w:rPr>
              <w:t>4</w:t>
            </w:r>
            <w:r w:rsidR="002E56C0">
              <w:rPr>
                <w:noProof/>
                <w:webHidden/>
              </w:rPr>
              <w:fldChar w:fldCharType="end"/>
            </w:r>
          </w:hyperlink>
        </w:p>
        <w:p w:rsidR="002E56C0" w:rsidRDefault="003A1BBE">
          <w:pPr>
            <w:pStyle w:val="TOC1"/>
            <w:tabs>
              <w:tab w:val="left" w:pos="660"/>
              <w:tab w:val="right" w:leader="dot" w:pos="9350"/>
            </w:tabs>
            <w:rPr>
              <w:rFonts w:asciiTheme="minorHAnsi" w:eastAsiaTheme="minorEastAsia" w:hAnsiTheme="minorHAnsi" w:cstheme="minorBidi"/>
              <w:noProof/>
            </w:rPr>
          </w:pPr>
          <w:hyperlink w:anchor="_Toc379529995" w:history="1">
            <w:r w:rsidR="002E56C0" w:rsidRPr="000E4143">
              <w:rPr>
                <w:rStyle w:val="Hyperlink"/>
                <w:noProof/>
              </w:rPr>
              <w:t>2.4.</w:t>
            </w:r>
            <w:r w:rsidR="002E56C0">
              <w:rPr>
                <w:rFonts w:asciiTheme="minorHAnsi" w:eastAsiaTheme="minorEastAsia" w:hAnsiTheme="minorHAnsi" w:cstheme="minorBidi"/>
                <w:noProof/>
              </w:rPr>
              <w:tab/>
            </w:r>
            <w:r w:rsidR="002E56C0" w:rsidRPr="000E4143">
              <w:rPr>
                <w:rStyle w:val="Hyperlink"/>
                <w:noProof/>
              </w:rPr>
              <w:t>E-911</w:t>
            </w:r>
            <w:r w:rsidR="002E56C0">
              <w:rPr>
                <w:noProof/>
                <w:webHidden/>
              </w:rPr>
              <w:tab/>
            </w:r>
            <w:r w:rsidR="002E56C0">
              <w:rPr>
                <w:noProof/>
                <w:webHidden/>
              </w:rPr>
              <w:fldChar w:fldCharType="begin"/>
            </w:r>
            <w:r w:rsidR="002E56C0">
              <w:rPr>
                <w:noProof/>
                <w:webHidden/>
              </w:rPr>
              <w:instrText xml:space="preserve"> PAGEREF _Toc379529995 \h </w:instrText>
            </w:r>
            <w:r w:rsidR="002E56C0">
              <w:rPr>
                <w:noProof/>
                <w:webHidden/>
              </w:rPr>
            </w:r>
            <w:r w:rsidR="002E56C0">
              <w:rPr>
                <w:noProof/>
                <w:webHidden/>
              </w:rPr>
              <w:fldChar w:fldCharType="separate"/>
            </w:r>
            <w:r w:rsidR="002734E0">
              <w:rPr>
                <w:noProof/>
                <w:webHidden/>
              </w:rPr>
              <w:t>4</w:t>
            </w:r>
            <w:r w:rsidR="002E56C0">
              <w:rPr>
                <w:noProof/>
                <w:webHidden/>
              </w:rPr>
              <w:fldChar w:fldCharType="end"/>
            </w:r>
          </w:hyperlink>
        </w:p>
        <w:p w:rsidR="002E56C0" w:rsidRDefault="003A1BBE">
          <w:pPr>
            <w:pStyle w:val="TOC1"/>
            <w:tabs>
              <w:tab w:val="left" w:pos="440"/>
              <w:tab w:val="right" w:leader="dot" w:pos="9350"/>
            </w:tabs>
            <w:rPr>
              <w:rFonts w:asciiTheme="minorHAnsi" w:eastAsiaTheme="minorEastAsia" w:hAnsiTheme="minorHAnsi" w:cstheme="minorBidi"/>
              <w:noProof/>
            </w:rPr>
          </w:pPr>
          <w:hyperlink w:anchor="_Toc379529996" w:history="1">
            <w:r w:rsidR="002E56C0" w:rsidRPr="000E4143">
              <w:rPr>
                <w:rStyle w:val="Hyperlink"/>
                <w:noProof/>
                <w14:scene3d>
                  <w14:camera w14:prst="orthographicFront"/>
                  <w14:lightRig w14:rig="threePt" w14:dir="t">
                    <w14:rot w14:lat="0" w14:lon="0" w14:rev="0"/>
                  </w14:lightRig>
                </w14:scene3d>
              </w:rPr>
              <w:t>3.</w:t>
            </w:r>
            <w:r w:rsidR="002E56C0">
              <w:rPr>
                <w:rFonts w:asciiTheme="minorHAnsi" w:eastAsiaTheme="minorEastAsia" w:hAnsiTheme="minorHAnsi" w:cstheme="minorBidi"/>
                <w:noProof/>
              </w:rPr>
              <w:tab/>
            </w:r>
            <w:r w:rsidR="002E56C0" w:rsidRPr="000E4143">
              <w:rPr>
                <w:rStyle w:val="Hyperlink"/>
                <w:noProof/>
              </w:rPr>
              <w:t>Methods for Accomplishing Proposal</w:t>
            </w:r>
            <w:r w:rsidR="002E56C0">
              <w:rPr>
                <w:noProof/>
                <w:webHidden/>
              </w:rPr>
              <w:tab/>
            </w:r>
            <w:r w:rsidR="002E56C0">
              <w:rPr>
                <w:noProof/>
                <w:webHidden/>
              </w:rPr>
              <w:fldChar w:fldCharType="begin"/>
            </w:r>
            <w:r w:rsidR="002E56C0">
              <w:rPr>
                <w:noProof/>
                <w:webHidden/>
              </w:rPr>
              <w:instrText xml:space="preserve"> PAGEREF _Toc379529996 \h </w:instrText>
            </w:r>
            <w:r w:rsidR="002E56C0">
              <w:rPr>
                <w:noProof/>
                <w:webHidden/>
              </w:rPr>
            </w:r>
            <w:r w:rsidR="002E56C0">
              <w:rPr>
                <w:noProof/>
                <w:webHidden/>
              </w:rPr>
              <w:fldChar w:fldCharType="separate"/>
            </w:r>
            <w:r w:rsidR="002734E0">
              <w:rPr>
                <w:noProof/>
                <w:webHidden/>
              </w:rPr>
              <w:t>5</w:t>
            </w:r>
            <w:r w:rsidR="002E56C0">
              <w:rPr>
                <w:noProof/>
                <w:webHidden/>
              </w:rPr>
              <w:fldChar w:fldCharType="end"/>
            </w:r>
          </w:hyperlink>
        </w:p>
        <w:p w:rsidR="002E56C0" w:rsidRDefault="003A1BBE">
          <w:pPr>
            <w:pStyle w:val="TOC1"/>
            <w:tabs>
              <w:tab w:val="left" w:pos="660"/>
              <w:tab w:val="right" w:leader="dot" w:pos="9350"/>
            </w:tabs>
            <w:rPr>
              <w:rFonts w:asciiTheme="minorHAnsi" w:eastAsiaTheme="minorEastAsia" w:hAnsiTheme="minorHAnsi" w:cstheme="minorBidi"/>
              <w:noProof/>
            </w:rPr>
          </w:pPr>
          <w:hyperlink w:anchor="_Toc379529997" w:history="1">
            <w:r w:rsidR="002E56C0" w:rsidRPr="000E4143">
              <w:rPr>
                <w:rStyle w:val="Hyperlink"/>
                <w:noProof/>
              </w:rPr>
              <w:t>3.1.</w:t>
            </w:r>
            <w:r w:rsidR="002E56C0">
              <w:rPr>
                <w:rFonts w:asciiTheme="minorHAnsi" w:eastAsiaTheme="minorEastAsia" w:hAnsiTheme="minorHAnsi" w:cstheme="minorBidi"/>
                <w:noProof/>
              </w:rPr>
              <w:tab/>
            </w:r>
            <w:r w:rsidR="002E56C0" w:rsidRPr="000E4143">
              <w:rPr>
                <w:rStyle w:val="Hyperlink"/>
                <w:noProof/>
              </w:rPr>
              <w:t>Address Position as Child Element to MapPosition</w:t>
            </w:r>
            <w:r w:rsidR="002E56C0">
              <w:rPr>
                <w:noProof/>
                <w:webHidden/>
              </w:rPr>
              <w:tab/>
            </w:r>
            <w:r w:rsidR="002E56C0">
              <w:rPr>
                <w:noProof/>
                <w:webHidden/>
              </w:rPr>
              <w:fldChar w:fldCharType="begin"/>
            </w:r>
            <w:r w:rsidR="002E56C0">
              <w:rPr>
                <w:noProof/>
                <w:webHidden/>
              </w:rPr>
              <w:instrText xml:space="preserve"> PAGEREF _Toc379529997 \h </w:instrText>
            </w:r>
            <w:r w:rsidR="002E56C0">
              <w:rPr>
                <w:noProof/>
                <w:webHidden/>
              </w:rPr>
            </w:r>
            <w:r w:rsidR="002E56C0">
              <w:rPr>
                <w:noProof/>
                <w:webHidden/>
              </w:rPr>
              <w:fldChar w:fldCharType="separate"/>
            </w:r>
            <w:r w:rsidR="002734E0">
              <w:rPr>
                <w:noProof/>
                <w:webHidden/>
              </w:rPr>
              <w:t>5</w:t>
            </w:r>
            <w:r w:rsidR="002E56C0">
              <w:rPr>
                <w:noProof/>
                <w:webHidden/>
              </w:rPr>
              <w:fldChar w:fldCharType="end"/>
            </w:r>
          </w:hyperlink>
        </w:p>
        <w:p w:rsidR="002E56C0" w:rsidRDefault="003A1BBE">
          <w:pPr>
            <w:pStyle w:val="TOC3"/>
            <w:tabs>
              <w:tab w:val="right" w:leader="dot" w:pos="9350"/>
            </w:tabs>
            <w:rPr>
              <w:rFonts w:asciiTheme="minorHAnsi" w:eastAsiaTheme="minorEastAsia" w:hAnsiTheme="minorHAnsi" w:cstheme="minorBidi"/>
              <w:noProof/>
            </w:rPr>
          </w:pPr>
          <w:hyperlink w:anchor="_Toc379529998" w:history="1">
            <w:r w:rsidR="002E56C0" w:rsidRPr="000E4143">
              <w:rPr>
                <w:rStyle w:val="Hyperlink"/>
                <w:noProof/>
              </w:rPr>
              <w:t>Figure 1: The Schema for the MapPosition element with AddressPosition as a child element.</w:t>
            </w:r>
            <w:r w:rsidR="002E56C0">
              <w:rPr>
                <w:noProof/>
                <w:webHidden/>
              </w:rPr>
              <w:tab/>
            </w:r>
            <w:r w:rsidR="002E56C0">
              <w:rPr>
                <w:noProof/>
                <w:webHidden/>
              </w:rPr>
              <w:fldChar w:fldCharType="begin"/>
            </w:r>
            <w:r w:rsidR="002E56C0">
              <w:rPr>
                <w:noProof/>
                <w:webHidden/>
              </w:rPr>
              <w:instrText xml:space="preserve"> PAGEREF _Toc379529998 \h </w:instrText>
            </w:r>
            <w:r w:rsidR="002E56C0">
              <w:rPr>
                <w:noProof/>
                <w:webHidden/>
              </w:rPr>
            </w:r>
            <w:r w:rsidR="002E56C0">
              <w:rPr>
                <w:noProof/>
                <w:webHidden/>
              </w:rPr>
              <w:fldChar w:fldCharType="separate"/>
            </w:r>
            <w:r w:rsidR="002734E0">
              <w:rPr>
                <w:noProof/>
                <w:webHidden/>
              </w:rPr>
              <w:t>5</w:t>
            </w:r>
            <w:r w:rsidR="002E56C0">
              <w:rPr>
                <w:noProof/>
                <w:webHidden/>
              </w:rPr>
              <w:fldChar w:fldCharType="end"/>
            </w:r>
          </w:hyperlink>
        </w:p>
        <w:p w:rsidR="002E56C0" w:rsidRDefault="003A1BBE">
          <w:pPr>
            <w:pStyle w:val="TOC3"/>
            <w:tabs>
              <w:tab w:val="right" w:leader="dot" w:pos="9350"/>
            </w:tabs>
            <w:rPr>
              <w:rFonts w:asciiTheme="minorHAnsi" w:eastAsiaTheme="minorEastAsia" w:hAnsiTheme="minorHAnsi" w:cstheme="minorBidi"/>
              <w:noProof/>
            </w:rPr>
          </w:pPr>
          <w:hyperlink w:anchor="_Toc379529999" w:history="1">
            <w:r w:rsidR="002E56C0" w:rsidRPr="000E4143">
              <w:rPr>
                <w:rStyle w:val="Hyperlink"/>
                <w:noProof/>
              </w:rPr>
              <w:t>Figure 2: Example of the MapPosition element with AddressPosition as a child element.</w:t>
            </w:r>
            <w:r w:rsidR="002E56C0">
              <w:rPr>
                <w:noProof/>
                <w:webHidden/>
              </w:rPr>
              <w:tab/>
            </w:r>
            <w:r w:rsidR="002E56C0">
              <w:rPr>
                <w:noProof/>
                <w:webHidden/>
              </w:rPr>
              <w:fldChar w:fldCharType="begin"/>
            </w:r>
            <w:r w:rsidR="002E56C0">
              <w:rPr>
                <w:noProof/>
                <w:webHidden/>
              </w:rPr>
              <w:instrText xml:space="preserve"> PAGEREF _Toc379529999 \h </w:instrText>
            </w:r>
            <w:r w:rsidR="002E56C0">
              <w:rPr>
                <w:noProof/>
                <w:webHidden/>
              </w:rPr>
            </w:r>
            <w:r w:rsidR="002E56C0">
              <w:rPr>
                <w:noProof/>
                <w:webHidden/>
              </w:rPr>
              <w:fldChar w:fldCharType="separate"/>
            </w:r>
            <w:r w:rsidR="002734E0">
              <w:rPr>
                <w:noProof/>
                <w:webHidden/>
              </w:rPr>
              <w:t>5</w:t>
            </w:r>
            <w:r w:rsidR="002E56C0">
              <w:rPr>
                <w:noProof/>
                <w:webHidden/>
              </w:rPr>
              <w:fldChar w:fldCharType="end"/>
            </w:r>
          </w:hyperlink>
        </w:p>
        <w:p w:rsidR="002E56C0" w:rsidRDefault="003A1BBE">
          <w:pPr>
            <w:pStyle w:val="TOC1"/>
            <w:tabs>
              <w:tab w:val="left" w:pos="660"/>
              <w:tab w:val="right" w:leader="dot" w:pos="9350"/>
            </w:tabs>
            <w:rPr>
              <w:rFonts w:asciiTheme="minorHAnsi" w:eastAsiaTheme="minorEastAsia" w:hAnsiTheme="minorHAnsi" w:cstheme="minorBidi"/>
              <w:noProof/>
            </w:rPr>
          </w:pPr>
          <w:hyperlink w:anchor="_Toc379530000" w:history="1">
            <w:r w:rsidR="002E56C0" w:rsidRPr="000E4143">
              <w:rPr>
                <w:rStyle w:val="Hyperlink"/>
                <w:noProof/>
              </w:rPr>
              <w:t>3.2.</w:t>
            </w:r>
            <w:r w:rsidR="002E56C0">
              <w:rPr>
                <w:rFonts w:asciiTheme="minorHAnsi" w:eastAsiaTheme="minorEastAsia" w:hAnsiTheme="minorHAnsi" w:cstheme="minorBidi"/>
                <w:noProof/>
              </w:rPr>
              <w:tab/>
            </w:r>
            <w:r w:rsidR="002E56C0" w:rsidRPr="000E4143">
              <w:rPr>
                <w:rStyle w:val="Hyperlink"/>
                <w:noProof/>
              </w:rPr>
              <w:t>Address Position as an Attribute to MapPosition</w:t>
            </w:r>
            <w:r w:rsidR="002E56C0">
              <w:rPr>
                <w:noProof/>
                <w:webHidden/>
              </w:rPr>
              <w:tab/>
            </w:r>
            <w:r w:rsidR="002E56C0">
              <w:rPr>
                <w:noProof/>
                <w:webHidden/>
              </w:rPr>
              <w:fldChar w:fldCharType="begin"/>
            </w:r>
            <w:r w:rsidR="002E56C0">
              <w:rPr>
                <w:noProof/>
                <w:webHidden/>
              </w:rPr>
              <w:instrText xml:space="preserve"> PAGEREF _Toc379530000 \h </w:instrText>
            </w:r>
            <w:r w:rsidR="002E56C0">
              <w:rPr>
                <w:noProof/>
                <w:webHidden/>
              </w:rPr>
            </w:r>
            <w:r w:rsidR="002E56C0">
              <w:rPr>
                <w:noProof/>
                <w:webHidden/>
              </w:rPr>
              <w:fldChar w:fldCharType="separate"/>
            </w:r>
            <w:r w:rsidR="002734E0">
              <w:rPr>
                <w:noProof/>
                <w:webHidden/>
              </w:rPr>
              <w:t>6</w:t>
            </w:r>
            <w:r w:rsidR="002E56C0">
              <w:rPr>
                <w:noProof/>
                <w:webHidden/>
              </w:rPr>
              <w:fldChar w:fldCharType="end"/>
            </w:r>
          </w:hyperlink>
        </w:p>
        <w:p w:rsidR="002E56C0" w:rsidRDefault="003A1BBE">
          <w:pPr>
            <w:pStyle w:val="TOC3"/>
            <w:tabs>
              <w:tab w:val="right" w:leader="dot" w:pos="9350"/>
            </w:tabs>
            <w:rPr>
              <w:rFonts w:asciiTheme="minorHAnsi" w:eastAsiaTheme="minorEastAsia" w:hAnsiTheme="minorHAnsi" w:cstheme="minorBidi"/>
              <w:noProof/>
            </w:rPr>
          </w:pPr>
          <w:hyperlink w:anchor="_Toc379530001" w:history="1">
            <w:r w:rsidR="002E56C0" w:rsidRPr="000E4143">
              <w:rPr>
                <w:rStyle w:val="Hyperlink"/>
                <w:noProof/>
              </w:rPr>
              <w:t>Figure 3: The Schema for the MapPosition element with AddressPosition as an attribute.</w:t>
            </w:r>
            <w:r w:rsidR="002E56C0">
              <w:rPr>
                <w:noProof/>
                <w:webHidden/>
              </w:rPr>
              <w:tab/>
            </w:r>
            <w:r w:rsidR="002E56C0">
              <w:rPr>
                <w:noProof/>
                <w:webHidden/>
              </w:rPr>
              <w:fldChar w:fldCharType="begin"/>
            </w:r>
            <w:r w:rsidR="002E56C0">
              <w:rPr>
                <w:noProof/>
                <w:webHidden/>
              </w:rPr>
              <w:instrText xml:space="preserve"> PAGEREF _Toc379530001 \h </w:instrText>
            </w:r>
            <w:r w:rsidR="002E56C0">
              <w:rPr>
                <w:noProof/>
                <w:webHidden/>
              </w:rPr>
            </w:r>
            <w:r w:rsidR="002E56C0">
              <w:rPr>
                <w:noProof/>
                <w:webHidden/>
              </w:rPr>
              <w:fldChar w:fldCharType="separate"/>
            </w:r>
            <w:r w:rsidR="002734E0">
              <w:rPr>
                <w:noProof/>
                <w:webHidden/>
              </w:rPr>
              <w:t>6</w:t>
            </w:r>
            <w:r w:rsidR="002E56C0">
              <w:rPr>
                <w:noProof/>
                <w:webHidden/>
              </w:rPr>
              <w:fldChar w:fldCharType="end"/>
            </w:r>
          </w:hyperlink>
        </w:p>
        <w:p w:rsidR="002E56C0" w:rsidRDefault="003A1BBE">
          <w:pPr>
            <w:pStyle w:val="TOC3"/>
            <w:tabs>
              <w:tab w:val="right" w:leader="dot" w:pos="9350"/>
            </w:tabs>
            <w:rPr>
              <w:rFonts w:asciiTheme="minorHAnsi" w:eastAsiaTheme="minorEastAsia" w:hAnsiTheme="minorHAnsi" w:cstheme="minorBidi"/>
              <w:noProof/>
            </w:rPr>
          </w:pPr>
          <w:hyperlink w:anchor="_Toc379530002" w:history="1">
            <w:r w:rsidR="002E56C0" w:rsidRPr="000E4143">
              <w:rPr>
                <w:rStyle w:val="Hyperlink"/>
                <w:noProof/>
              </w:rPr>
              <w:t>Figure 4: Example of the MapPosition element with AddressPosition as an attribute.</w:t>
            </w:r>
            <w:r w:rsidR="002E56C0">
              <w:rPr>
                <w:noProof/>
                <w:webHidden/>
              </w:rPr>
              <w:tab/>
            </w:r>
            <w:r w:rsidR="002E56C0">
              <w:rPr>
                <w:noProof/>
                <w:webHidden/>
              </w:rPr>
              <w:fldChar w:fldCharType="begin"/>
            </w:r>
            <w:r w:rsidR="002E56C0">
              <w:rPr>
                <w:noProof/>
                <w:webHidden/>
              </w:rPr>
              <w:instrText xml:space="preserve"> PAGEREF _Toc379530002 \h </w:instrText>
            </w:r>
            <w:r w:rsidR="002E56C0">
              <w:rPr>
                <w:noProof/>
                <w:webHidden/>
              </w:rPr>
            </w:r>
            <w:r w:rsidR="002E56C0">
              <w:rPr>
                <w:noProof/>
                <w:webHidden/>
              </w:rPr>
              <w:fldChar w:fldCharType="separate"/>
            </w:r>
            <w:r w:rsidR="002734E0">
              <w:rPr>
                <w:noProof/>
                <w:webHidden/>
              </w:rPr>
              <w:t>6</w:t>
            </w:r>
            <w:r w:rsidR="002E56C0">
              <w:rPr>
                <w:noProof/>
                <w:webHidden/>
              </w:rPr>
              <w:fldChar w:fldCharType="end"/>
            </w:r>
          </w:hyperlink>
        </w:p>
        <w:p w:rsidR="002E56C0" w:rsidRDefault="003A1BBE">
          <w:pPr>
            <w:pStyle w:val="TOC1"/>
            <w:tabs>
              <w:tab w:val="left" w:pos="440"/>
              <w:tab w:val="right" w:leader="dot" w:pos="9350"/>
            </w:tabs>
            <w:rPr>
              <w:rFonts w:asciiTheme="minorHAnsi" w:eastAsiaTheme="minorEastAsia" w:hAnsiTheme="minorHAnsi" w:cstheme="minorBidi"/>
              <w:noProof/>
            </w:rPr>
          </w:pPr>
          <w:hyperlink w:anchor="_Toc379530003" w:history="1">
            <w:r w:rsidR="002E56C0" w:rsidRPr="000E4143">
              <w:rPr>
                <w:rStyle w:val="Hyperlink"/>
                <w:noProof/>
                <w14:scene3d>
                  <w14:camera w14:prst="orthographicFront"/>
                  <w14:lightRig w14:rig="threePt" w14:dir="t">
                    <w14:rot w14:lat="0" w14:lon="0" w14:rev="0"/>
                  </w14:lightRig>
                </w14:scene3d>
              </w:rPr>
              <w:t>4.</w:t>
            </w:r>
            <w:r w:rsidR="002E56C0">
              <w:rPr>
                <w:rFonts w:asciiTheme="minorHAnsi" w:eastAsiaTheme="minorEastAsia" w:hAnsiTheme="minorHAnsi" w:cstheme="minorBidi"/>
                <w:noProof/>
              </w:rPr>
              <w:tab/>
            </w:r>
            <w:r w:rsidR="002E56C0" w:rsidRPr="000E4143">
              <w:rPr>
                <w:rStyle w:val="Hyperlink"/>
                <w:noProof/>
              </w:rPr>
              <w:t>Proposed Elements Definitions and Descriptions</w:t>
            </w:r>
            <w:r w:rsidR="002E56C0">
              <w:rPr>
                <w:noProof/>
                <w:webHidden/>
              </w:rPr>
              <w:tab/>
            </w:r>
            <w:r w:rsidR="002E56C0">
              <w:rPr>
                <w:noProof/>
                <w:webHidden/>
              </w:rPr>
              <w:fldChar w:fldCharType="begin"/>
            </w:r>
            <w:r w:rsidR="002E56C0">
              <w:rPr>
                <w:noProof/>
                <w:webHidden/>
              </w:rPr>
              <w:instrText xml:space="preserve"> PAGEREF _Toc379530003 \h </w:instrText>
            </w:r>
            <w:r w:rsidR="002E56C0">
              <w:rPr>
                <w:noProof/>
                <w:webHidden/>
              </w:rPr>
            </w:r>
            <w:r w:rsidR="002E56C0">
              <w:rPr>
                <w:noProof/>
                <w:webHidden/>
              </w:rPr>
              <w:fldChar w:fldCharType="separate"/>
            </w:r>
            <w:r w:rsidR="002734E0">
              <w:rPr>
                <w:noProof/>
                <w:webHidden/>
              </w:rPr>
              <w:t>6</w:t>
            </w:r>
            <w:r w:rsidR="002E56C0">
              <w:rPr>
                <w:noProof/>
                <w:webHidden/>
              </w:rPr>
              <w:fldChar w:fldCharType="end"/>
            </w:r>
          </w:hyperlink>
        </w:p>
        <w:p w:rsidR="002E56C0" w:rsidRDefault="003A1BBE">
          <w:pPr>
            <w:pStyle w:val="TOC1"/>
            <w:tabs>
              <w:tab w:val="left" w:pos="660"/>
              <w:tab w:val="right" w:leader="dot" w:pos="9350"/>
            </w:tabs>
            <w:rPr>
              <w:rFonts w:asciiTheme="minorHAnsi" w:eastAsiaTheme="minorEastAsia" w:hAnsiTheme="minorHAnsi" w:cstheme="minorBidi"/>
              <w:noProof/>
            </w:rPr>
          </w:pPr>
          <w:hyperlink w:anchor="_Toc379530004" w:history="1">
            <w:r w:rsidR="002E56C0" w:rsidRPr="000E4143">
              <w:rPr>
                <w:rStyle w:val="Hyperlink"/>
                <w:noProof/>
              </w:rPr>
              <w:t>4.1.</w:t>
            </w:r>
            <w:r w:rsidR="002E56C0">
              <w:rPr>
                <w:rFonts w:asciiTheme="minorHAnsi" w:eastAsiaTheme="minorEastAsia" w:hAnsiTheme="minorHAnsi" w:cstheme="minorBidi"/>
                <w:noProof/>
              </w:rPr>
              <w:tab/>
            </w:r>
            <w:r w:rsidR="002E56C0" w:rsidRPr="000E4143">
              <w:rPr>
                <w:rStyle w:val="Hyperlink"/>
                <w:noProof/>
              </w:rPr>
              <w:t>MapPosition</w:t>
            </w:r>
            <w:r w:rsidR="002E56C0">
              <w:rPr>
                <w:noProof/>
                <w:webHidden/>
              </w:rPr>
              <w:tab/>
            </w:r>
            <w:r w:rsidR="002E56C0">
              <w:rPr>
                <w:noProof/>
                <w:webHidden/>
              </w:rPr>
              <w:fldChar w:fldCharType="begin"/>
            </w:r>
            <w:r w:rsidR="002E56C0">
              <w:rPr>
                <w:noProof/>
                <w:webHidden/>
              </w:rPr>
              <w:instrText xml:space="preserve"> PAGEREF _Toc379530004 \h </w:instrText>
            </w:r>
            <w:r w:rsidR="002E56C0">
              <w:rPr>
                <w:noProof/>
                <w:webHidden/>
              </w:rPr>
            </w:r>
            <w:r w:rsidR="002E56C0">
              <w:rPr>
                <w:noProof/>
                <w:webHidden/>
              </w:rPr>
              <w:fldChar w:fldCharType="separate"/>
            </w:r>
            <w:r w:rsidR="002734E0">
              <w:rPr>
                <w:noProof/>
                <w:webHidden/>
              </w:rPr>
              <w:t>6</w:t>
            </w:r>
            <w:r w:rsidR="002E56C0">
              <w:rPr>
                <w:noProof/>
                <w:webHidden/>
              </w:rPr>
              <w:fldChar w:fldCharType="end"/>
            </w:r>
          </w:hyperlink>
        </w:p>
        <w:p w:rsidR="002E56C0" w:rsidRDefault="003A1BBE">
          <w:pPr>
            <w:pStyle w:val="TOC1"/>
            <w:tabs>
              <w:tab w:val="left" w:pos="660"/>
              <w:tab w:val="right" w:leader="dot" w:pos="9350"/>
            </w:tabs>
            <w:rPr>
              <w:rFonts w:asciiTheme="minorHAnsi" w:eastAsiaTheme="minorEastAsia" w:hAnsiTheme="minorHAnsi" w:cstheme="minorBidi"/>
              <w:noProof/>
            </w:rPr>
          </w:pPr>
          <w:hyperlink w:anchor="_Toc379530005" w:history="1">
            <w:r w:rsidR="002E56C0" w:rsidRPr="000E4143">
              <w:rPr>
                <w:rStyle w:val="Hyperlink"/>
                <w:noProof/>
              </w:rPr>
              <w:t>4.2.</w:t>
            </w:r>
            <w:r w:rsidR="002E56C0">
              <w:rPr>
                <w:rFonts w:asciiTheme="minorHAnsi" w:eastAsiaTheme="minorEastAsia" w:hAnsiTheme="minorHAnsi" w:cstheme="minorBidi"/>
                <w:noProof/>
              </w:rPr>
              <w:tab/>
            </w:r>
            <w:r w:rsidR="002E56C0" w:rsidRPr="000E4143">
              <w:rPr>
                <w:rStyle w:val="Hyperlink"/>
                <w:noProof/>
              </w:rPr>
              <w:t>The AddressPosition Element</w:t>
            </w:r>
            <w:r w:rsidR="002E56C0">
              <w:rPr>
                <w:noProof/>
                <w:webHidden/>
              </w:rPr>
              <w:tab/>
            </w:r>
            <w:r w:rsidR="002E56C0">
              <w:rPr>
                <w:noProof/>
                <w:webHidden/>
              </w:rPr>
              <w:fldChar w:fldCharType="begin"/>
            </w:r>
            <w:r w:rsidR="002E56C0">
              <w:rPr>
                <w:noProof/>
                <w:webHidden/>
              </w:rPr>
              <w:instrText xml:space="preserve"> PAGEREF _Toc379530005 \h </w:instrText>
            </w:r>
            <w:r w:rsidR="002E56C0">
              <w:rPr>
                <w:noProof/>
                <w:webHidden/>
              </w:rPr>
            </w:r>
            <w:r w:rsidR="002E56C0">
              <w:rPr>
                <w:noProof/>
                <w:webHidden/>
              </w:rPr>
              <w:fldChar w:fldCharType="separate"/>
            </w:r>
            <w:r w:rsidR="002734E0">
              <w:rPr>
                <w:noProof/>
                <w:webHidden/>
              </w:rPr>
              <w:t>7</w:t>
            </w:r>
            <w:r w:rsidR="002E56C0">
              <w:rPr>
                <w:noProof/>
                <w:webHidden/>
              </w:rPr>
              <w:fldChar w:fldCharType="end"/>
            </w:r>
          </w:hyperlink>
        </w:p>
        <w:p w:rsidR="002E56C0" w:rsidRDefault="003A1BBE">
          <w:pPr>
            <w:pStyle w:val="TOC1"/>
            <w:tabs>
              <w:tab w:val="left" w:pos="440"/>
              <w:tab w:val="right" w:leader="dot" w:pos="9350"/>
            </w:tabs>
            <w:rPr>
              <w:rFonts w:asciiTheme="minorHAnsi" w:eastAsiaTheme="minorEastAsia" w:hAnsiTheme="minorHAnsi" w:cstheme="minorBidi"/>
              <w:noProof/>
            </w:rPr>
          </w:pPr>
          <w:hyperlink w:anchor="_Toc379530006" w:history="1">
            <w:r w:rsidR="002E56C0" w:rsidRPr="000E4143">
              <w:rPr>
                <w:rStyle w:val="Hyperlink"/>
                <w:noProof/>
                <w14:scene3d>
                  <w14:camera w14:prst="orthographicFront"/>
                  <w14:lightRig w14:rig="threePt" w14:dir="t">
                    <w14:rot w14:lat="0" w14:lon="0" w14:rev="0"/>
                  </w14:lightRig>
                </w14:scene3d>
              </w:rPr>
              <w:t>5.</w:t>
            </w:r>
            <w:r w:rsidR="002E56C0">
              <w:rPr>
                <w:rFonts w:asciiTheme="minorHAnsi" w:eastAsiaTheme="minorEastAsia" w:hAnsiTheme="minorHAnsi" w:cstheme="minorBidi"/>
                <w:noProof/>
              </w:rPr>
              <w:tab/>
            </w:r>
            <w:r w:rsidR="002E56C0" w:rsidRPr="000E4143">
              <w:rPr>
                <w:rStyle w:val="Hyperlink"/>
                <w:noProof/>
              </w:rPr>
              <w:t>Changes to the Schema</w:t>
            </w:r>
            <w:r w:rsidR="002E56C0">
              <w:rPr>
                <w:noProof/>
                <w:webHidden/>
              </w:rPr>
              <w:tab/>
            </w:r>
            <w:r w:rsidR="002E56C0">
              <w:rPr>
                <w:noProof/>
                <w:webHidden/>
              </w:rPr>
              <w:fldChar w:fldCharType="begin"/>
            </w:r>
            <w:r w:rsidR="002E56C0">
              <w:rPr>
                <w:noProof/>
                <w:webHidden/>
              </w:rPr>
              <w:instrText xml:space="preserve"> PAGEREF _Toc379530006 \h </w:instrText>
            </w:r>
            <w:r w:rsidR="002E56C0">
              <w:rPr>
                <w:noProof/>
                <w:webHidden/>
              </w:rPr>
            </w:r>
            <w:r w:rsidR="002E56C0">
              <w:rPr>
                <w:noProof/>
                <w:webHidden/>
              </w:rPr>
              <w:fldChar w:fldCharType="separate"/>
            </w:r>
            <w:r w:rsidR="002734E0">
              <w:rPr>
                <w:noProof/>
                <w:webHidden/>
              </w:rPr>
              <w:t>8</w:t>
            </w:r>
            <w:r w:rsidR="002E56C0">
              <w:rPr>
                <w:noProof/>
                <w:webHidden/>
              </w:rPr>
              <w:fldChar w:fldCharType="end"/>
            </w:r>
          </w:hyperlink>
        </w:p>
        <w:p w:rsidR="002E56C0" w:rsidRDefault="003A1BBE">
          <w:pPr>
            <w:pStyle w:val="TOC3"/>
            <w:tabs>
              <w:tab w:val="right" w:leader="dot" w:pos="9350"/>
            </w:tabs>
            <w:rPr>
              <w:rFonts w:asciiTheme="minorHAnsi" w:eastAsiaTheme="minorEastAsia" w:hAnsiTheme="minorHAnsi" w:cstheme="minorBidi"/>
              <w:noProof/>
            </w:rPr>
          </w:pPr>
          <w:hyperlink w:anchor="_Toc379530007" w:history="1">
            <w:r w:rsidR="002E56C0" w:rsidRPr="000E4143">
              <w:rPr>
                <w:rStyle w:val="Hyperlink"/>
                <w:noProof/>
              </w:rPr>
              <w:t>Figure 5: An example of an address class modified to include the MapPosition element.</w:t>
            </w:r>
            <w:r w:rsidR="002E56C0">
              <w:rPr>
                <w:noProof/>
                <w:webHidden/>
              </w:rPr>
              <w:tab/>
            </w:r>
            <w:r w:rsidR="002E56C0">
              <w:rPr>
                <w:noProof/>
                <w:webHidden/>
              </w:rPr>
              <w:fldChar w:fldCharType="begin"/>
            </w:r>
            <w:r w:rsidR="002E56C0">
              <w:rPr>
                <w:noProof/>
                <w:webHidden/>
              </w:rPr>
              <w:instrText xml:space="preserve"> PAGEREF _Toc379530007 \h </w:instrText>
            </w:r>
            <w:r w:rsidR="002E56C0">
              <w:rPr>
                <w:noProof/>
                <w:webHidden/>
              </w:rPr>
            </w:r>
            <w:r w:rsidR="002E56C0">
              <w:rPr>
                <w:noProof/>
                <w:webHidden/>
              </w:rPr>
              <w:fldChar w:fldCharType="separate"/>
            </w:r>
            <w:r w:rsidR="002734E0">
              <w:rPr>
                <w:noProof/>
                <w:webHidden/>
              </w:rPr>
              <w:t>9</w:t>
            </w:r>
            <w:r w:rsidR="002E56C0">
              <w:rPr>
                <w:noProof/>
                <w:webHidden/>
              </w:rPr>
              <w:fldChar w:fldCharType="end"/>
            </w:r>
          </w:hyperlink>
        </w:p>
        <w:p w:rsidR="002E56C0" w:rsidRDefault="003A1BBE">
          <w:pPr>
            <w:pStyle w:val="TOC1"/>
            <w:tabs>
              <w:tab w:val="left" w:pos="440"/>
              <w:tab w:val="right" w:leader="dot" w:pos="9350"/>
            </w:tabs>
            <w:rPr>
              <w:rFonts w:asciiTheme="minorHAnsi" w:eastAsiaTheme="minorEastAsia" w:hAnsiTheme="minorHAnsi" w:cstheme="minorBidi"/>
              <w:noProof/>
            </w:rPr>
          </w:pPr>
          <w:hyperlink w:anchor="_Toc379530008" w:history="1">
            <w:r w:rsidR="002E56C0" w:rsidRPr="000E4143">
              <w:rPr>
                <w:rStyle w:val="Hyperlink"/>
                <w:noProof/>
                <w14:scene3d>
                  <w14:camera w14:prst="orthographicFront"/>
                  <w14:lightRig w14:rig="threePt" w14:dir="t">
                    <w14:rot w14:lat="0" w14:lon="0" w14:rev="0"/>
                  </w14:lightRig>
                </w14:scene3d>
              </w:rPr>
              <w:t>6.</w:t>
            </w:r>
            <w:r w:rsidR="002E56C0">
              <w:rPr>
                <w:rFonts w:asciiTheme="minorHAnsi" w:eastAsiaTheme="minorEastAsia" w:hAnsiTheme="minorHAnsi" w:cstheme="minorBidi"/>
                <w:noProof/>
              </w:rPr>
              <w:tab/>
            </w:r>
            <w:r w:rsidR="002E56C0" w:rsidRPr="000E4143">
              <w:rPr>
                <w:rStyle w:val="Hyperlink"/>
                <w:noProof/>
              </w:rPr>
              <w:t>Census Recommendations</w:t>
            </w:r>
            <w:r w:rsidR="002E56C0">
              <w:rPr>
                <w:noProof/>
                <w:webHidden/>
              </w:rPr>
              <w:tab/>
            </w:r>
            <w:r w:rsidR="002E56C0">
              <w:rPr>
                <w:noProof/>
                <w:webHidden/>
              </w:rPr>
              <w:fldChar w:fldCharType="begin"/>
            </w:r>
            <w:r w:rsidR="002E56C0">
              <w:rPr>
                <w:noProof/>
                <w:webHidden/>
              </w:rPr>
              <w:instrText xml:space="preserve"> PAGEREF _Toc379530008 \h </w:instrText>
            </w:r>
            <w:r w:rsidR="002E56C0">
              <w:rPr>
                <w:noProof/>
                <w:webHidden/>
              </w:rPr>
            </w:r>
            <w:r w:rsidR="002E56C0">
              <w:rPr>
                <w:noProof/>
                <w:webHidden/>
              </w:rPr>
              <w:fldChar w:fldCharType="separate"/>
            </w:r>
            <w:r w:rsidR="002734E0">
              <w:rPr>
                <w:noProof/>
                <w:webHidden/>
              </w:rPr>
              <w:t>9</w:t>
            </w:r>
            <w:r w:rsidR="002E56C0">
              <w:rPr>
                <w:noProof/>
                <w:webHidden/>
              </w:rPr>
              <w:fldChar w:fldCharType="end"/>
            </w:r>
          </w:hyperlink>
        </w:p>
        <w:p w:rsidR="001C0101" w:rsidRDefault="00442425" w:rsidP="001C0101">
          <w:pPr>
            <w:pStyle w:val="TableofFigures"/>
          </w:pPr>
          <w:r w:rsidRPr="007C5728">
            <w:rPr>
              <w:noProof/>
            </w:rPr>
            <w:fldChar w:fldCharType="end"/>
          </w:r>
          <w:r w:rsidR="001C0101" w:rsidRPr="001C0101">
            <w:t xml:space="preserve"> </w:t>
          </w:r>
          <w:r w:rsidR="001C0101">
            <w:t>List of Figures</w:t>
          </w:r>
        </w:p>
        <w:p w:rsidR="001C0101" w:rsidRPr="001C0101" w:rsidRDefault="001C0101" w:rsidP="001C0101">
          <w:pPr>
            <w:pStyle w:val="TOC1"/>
            <w:tabs>
              <w:tab w:val="left" w:pos="660"/>
              <w:tab w:val="right" w:leader="dot" w:pos="9350"/>
            </w:tabs>
            <w:rPr>
              <w:rStyle w:val="Hyperlink"/>
              <w:noProof/>
            </w:rPr>
          </w:pPr>
          <w:r w:rsidRPr="001C0101">
            <w:rPr>
              <w:rStyle w:val="Hyperlink"/>
              <w:noProof/>
            </w:rPr>
            <w:fldChar w:fldCharType="begin"/>
          </w:r>
          <w:r w:rsidRPr="001C0101">
            <w:rPr>
              <w:rStyle w:val="Hyperlink"/>
              <w:noProof/>
            </w:rPr>
            <w:instrText xml:space="preserve"> TOC \h \z \c "Figure" </w:instrText>
          </w:r>
          <w:r w:rsidRPr="001C0101">
            <w:rPr>
              <w:rStyle w:val="Hyperlink"/>
              <w:noProof/>
            </w:rPr>
            <w:fldChar w:fldCharType="separate"/>
          </w:r>
          <w:hyperlink w:anchor="_Toc371600586" w:history="1">
            <w:r w:rsidRPr="001C0101">
              <w:rPr>
                <w:rStyle w:val="Hyperlink"/>
                <w:noProof/>
              </w:rPr>
              <w:t>F</w:t>
            </w:r>
            <w:r w:rsidRPr="007C5728">
              <w:rPr>
                <w:rStyle w:val="Hyperlink"/>
                <w:noProof/>
              </w:rPr>
              <w:t>igure 1: The Schema for the MapPosition element with AddressPosition as a child element</w:t>
            </w:r>
            <w:r>
              <w:rPr>
                <w:rStyle w:val="Hyperlink"/>
                <w:noProof/>
              </w:rPr>
              <w:t>.</w:t>
            </w:r>
            <w:r w:rsidRPr="001C0101">
              <w:rPr>
                <w:rStyle w:val="Hyperlink"/>
                <w:noProof/>
                <w:webHidden/>
              </w:rPr>
              <w:tab/>
            </w:r>
            <w:r w:rsidRPr="001C0101">
              <w:rPr>
                <w:rStyle w:val="Hyperlink"/>
                <w:noProof/>
                <w:webHidden/>
              </w:rPr>
              <w:fldChar w:fldCharType="begin"/>
            </w:r>
            <w:r w:rsidRPr="001C0101">
              <w:rPr>
                <w:rStyle w:val="Hyperlink"/>
                <w:noProof/>
                <w:webHidden/>
              </w:rPr>
              <w:instrText xml:space="preserve"> PAGEREF _Toc371600586 \h </w:instrText>
            </w:r>
            <w:r w:rsidRPr="001C0101">
              <w:rPr>
                <w:rStyle w:val="Hyperlink"/>
                <w:noProof/>
                <w:webHidden/>
              </w:rPr>
            </w:r>
            <w:r w:rsidRPr="001C0101">
              <w:rPr>
                <w:rStyle w:val="Hyperlink"/>
                <w:noProof/>
                <w:webHidden/>
              </w:rPr>
              <w:fldChar w:fldCharType="separate"/>
            </w:r>
            <w:r w:rsidR="002734E0">
              <w:rPr>
                <w:rStyle w:val="Hyperlink"/>
                <w:noProof/>
                <w:webHidden/>
              </w:rPr>
              <w:t>5</w:t>
            </w:r>
            <w:r w:rsidRPr="001C0101">
              <w:rPr>
                <w:rStyle w:val="Hyperlink"/>
                <w:noProof/>
                <w:webHidden/>
              </w:rPr>
              <w:fldChar w:fldCharType="end"/>
            </w:r>
          </w:hyperlink>
        </w:p>
        <w:p w:rsidR="001C0101" w:rsidRPr="001C0101" w:rsidRDefault="003A1BBE" w:rsidP="001C0101">
          <w:pPr>
            <w:pStyle w:val="TOC1"/>
            <w:tabs>
              <w:tab w:val="left" w:pos="660"/>
              <w:tab w:val="right" w:leader="dot" w:pos="9350"/>
            </w:tabs>
            <w:rPr>
              <w:rStyle w:val="Hyperlink"/>
              <w:noProof/>
            </w:rPr>
          </w:pPr>
          <w:hyperlink w:anchor="_Toc371600587" w:history="1">
            <w:r w:rsidR="001C0101" w:rsidRPr="007C5728">
              <w:rPr>
                <w:rStyle w:val="Hyperlink"/>
                <w:noProof/>
              </w:rPr>
              <w:t>Figure 2: Example of the MapPosition element with AddressPosition as a child element.</w:t>
            </w:r>
            <w:r w:rsidR="001C0101">
              <w:rPr>
                <w:rStyle w:val="Hyperlink"/>
                <w:noProof/>
                <w:webHidden/>
              </w:rPr>
              <w:tab/>
            </w:r>
            <w:r w:rsidR="001C0101" w:rsidRPr="001C0101">
              <w:rPr>
                <w:rStyle w:val="Hyperlink"/>
                <w:noProof/>
                <w:webHidden/>
              </w:rPr>
              <w:fldChar w:fldCharType="begin"/>
            </w:r>
            <w:r w:rsidR="001C0101" w:rsidRPr="001C0101">
              <w:rPr>
                <w:rStyle w:val="Hyperlink"/>
                <w:noProof/>
                <w:webHidden/>
              </w:rPr>
              <w:instrText xml:space="preserve"> PAGEREF _Toc371600587 \h </w:instrText>
            </w:r>
            <w:r w:rsidR="001C0101" w:rsidRPr="001C0101">
              <w:rPr>
                <w:rStyle w:val="Hyperlink"/>
                <w:noProof/>
                <w:webHidden/>
              </w:rPr>
            </w:r>
            <w:r w:rsidR="001C0101" w:rsidRPr="001C0101">
              <w:rPr>
                <w:rStyle w:val="Hyperlink"/>
                <w:noProof/>
                <w:webHidden/>
              </w:rPr>
              <w:fldChar w:fldCharType="separate"/>
            </w:r>
            <w:r w:rsidR="002734E0">
              <w:rPr>
                <w:rStyle w:val="Hyperlink"/>
                <w:noProof/>
                <w:webHidden/>
              </w:rPr>
              <w:t>5</w:t>
            </w:r>
            <w:r w:rsidR="001C0101" w:rsidRPr="001C0101">
              <w:rPr>
                <w:rStyle w:val="Hyperlink"/>
                <w:noProof/>
                <w:webHidden/>
              </w:rPr>
              <w:fldChar w:fldCharType="end"/>
            </w:r>
          </w:hyperlink>
        </w:p>
        <w:p w:rsidR="001C0101" w:rsidRPr="001C0101" w:rsidRDefault="003A1BBE" w:rsidP="001C0101">
          <w:pPr>
            <w:pStyle w:val="TOC1"/>
            <w:tabs>
              <w:tab w:val="left" w:pos="660"/>
              <w:tab w:val="right" w:leader="dot" w:pos="9350"/>
            </w:tabs>
            <w:rPr>
              <w:rStyle w:val="Hyperlink"/>
              <w:noProof/>
            </w:rPr>
          </w:pPr>
          <w:hyperlink w:anchor="_Toc371600589" w:history="1">
            <w:r w:rsidR="001C0101">
              <w:rPr>
                <w:rStyle w:val="Hyperlink"/>
                <w:noProof/>
              </w:rPr>
              <w:t>Figure 3</w:t>
            </w:r>
            <w:r w:rsidR="001C0101" w:rsidRPr="007C5728">
              <w:rPr>
                <w:rStyle w:val="Hyperlink"/>
                <w:noProof/>
              </w:rPr>
              <w:t>: The Schema for the MapPosition element with AddressPosition as an attribute.</w:t>
            </w:r>
            <w:r w:rsidR="001C0101">
              <w:rPr>
                <w:rStyle w:val="Hyperlink"/>
                <w:noProof/>
                <w:webHidden/>
              </w:rPr>
              <w:tab/>
            </w:r>
            <w:r w:rsidR="001C0101" w:rsidRPr="001C0101">
              <w:rPr>
                <w:rStyle w:val="Hyperlink"/>
                <w:noProof/>
                <w:webHidden/>
              </w:rPr>
              <w:fldChar w:fldCharType="begin"/>
            </w:r>
            <w:r w:rsidR="001C0101" w:rsidRPr="001C0101">
              <w:rPr>
                <w:rStyle w:val="Hyperlink"/>
                <w:noProof/>
                <w:webHidden/>
              </w:rPr>
              <w:instrText xml:space="preserve"> PAGEREF _Toc371600589 \h </w:instrText>
            </w:r>
            <w:r w:rsidR="001C0101" w:rsidRPr="001C0101">
              <w:rPr>
                <w:rStyle w:val="Hyperlink"/>
                <w:noProof/>
                <w:webHidden/>
              </w:rPr>
            </w:r>
            <w:r w:rsidR="001C0101" w:rsidRPr="001C0101">
              <w:rPr>
                <w:rStyle w:val="Hyperlink"/>
                <w:noProof/>
                <w:webHidden/>
              </w:rPr>
              <w:fldChar w:fldCharType="separate"/>
            </w:r>
            <w:r w:rsidR="002734E0">
              <w:rPr>
                <w:rStyle w:val="Hyperlink"/>
                <w:noProof/>
                <w:webHidden/>
              </w:rPr>
              <w:t>6</w:t>
            </w:r>
            <w:r w:rsidR="001C0101" w:rsidRPr="001C0101">
              <w:rPr>
                <w:rStyle w:val="Hyperlink"/>
                <w:noProof/>
                <w:webHidden/>
              </w:rPr>
              <w:fldChar w:fldCharType="end"/>
            </w:r>
          </w:hyperlink>
        </w:p>
        <w:p w:rsidR="001C0101" w:rsidRPr="001C0101" w:rsidRDefault="003A1BBE" w:rsidP="001C0101">
          <w:pPr>
            <w:pStyle w:val="TOC1"/>
            <w:tabs>
              <w:tab w:val="left" w:pos="660"/>
              <w:tab w:val="right" w:leader="dot" w:pos="9350"/>
            </w:tabs>
            <w:rPr>
              <w:rStyle w:val="Hyperlink"/>
              <w:noProof/>
            </w:rPr>
          </w:pPr>
          <w:hyperlink w:anchor="_Toc371600588" w:history="1">
            <w:r w:rsidR="001C0101" w:rsidRPr="007C5728">
              <w:rPr>
                <w:rStyle w:val="Hyperlink"/>
                <w:noProof/>
              </w:rPr>
              <w:t xml:space="preserve">Figure </w:t>
            </w:r>
            <w:r w:rsidR="001C0101">
              <w:rPr>
                <w:rStyle w:val="Hyperlink"/>
                <w:noProof/>
              </w:rPr>
              <w:t>4</w:t>
            </w:r>
            <w:r w:rsidR="001C0101" w:rsidRPr="007C5728">
              <w:rPr>
                <w:rStyle w:val="Hyperlink"/>
                <w:noProof/>
              </w:rPr>
              <w:t xml:space="preserve">: Example of the MapPosition element with </w:t>
            </w:r>
            <w:r w:rsidR="001C0101">
              <w:rPr>
                <w:rStyle w:val="Hyperlink"/>
                <w:noProof/>
              </w:rPr>
              <w:t>AddressPosition as an attribute</w:t>
            </w:r>
            <w:r w:rsidR="001C0101">
              <w:rPr>
                <w:rStyle w:val="Hyperlink"/>
                <w:noProof/>
              </w:rPr>
              <w:tab/>
            </w:r>
            <w:r w:rsidR="001C0101" w:rsidRPr="001C0101">
              <w:rPr>
                <w:rStyle w:val="Hyperlink"/>
                <w:noProof/>
                <w:webHidden/>
              </w:rPr>
              <w:fldChar w:fldCharType="begin"/>
            </w:r>
            <w:r w:rsidR="001C0101" w:rsidRPr="001C0101">
              <w:rPr>
                <w:rStyle w:val="Hyperlink"/>
                <w:noProof/>
                <w:webHidden/>
              </w:rPr>
              <w:instrText xml:space="preserve"> PAGEREF _Toc371600588 \h </w:instrText>
            </w:r>
            <w:r w:rsidR="001C0101" w:rsidRPr="001C0101">
              <w:rPr>
                <w:rStyle w:val="Hyperlink"/>
                <w:noProof/>
                <w:webHidden/>
              </w:rPr>
            </w:r>
            <w:r w:rsidR="001C0101" w:rsidRPr="001C0101">
              <w:rPr>
                <w:rStyle w:val="Hyperlink"/>
                <w:noProof/>
                <w:webHidden/>
              </w:rPr>
              <w:fldChar w:fldCharType="separate"/>
            </w:r>
            <w:r w:rsidR="002734E0">
              <w:rPr>
                <w:rStyle w:val="Hyperlink"/>
                <w:noProof/>
                <w:webHidden/>
              </w:rPr>
              <w:t>6</w:t>
            </w:r>
            <w:r w:rsidR="001C0101" w:rsidRPr="001C0101">
              <w:rPr>
                <w:rStyle w:val="Hyperlink"/>
                <w:noProof/>
                <w:webHidden/>
              </w:rPr>
              <w:fldChar w:fldCharType="end"/>
            </w:r>
          </w:hyperlink>
        </w:p>
        <w:p w:rsidR="001C0101" w:rsidRPr="001C0101" w:rsidRDefault="003A1BBE" w:rsidP="001C0101">
          <w:pPr>
            <w:pStyle w:val="TOC1"/>
            <w:tabs>
              <w:tab w:val="left" w:pos="660"/>
              <w:tab w:val="right" w:leader="dot" w:pos="9350"/>
            </w:tabs>
            <w:rPr>
              <w:rStyle w:val="Hyperlink"/>
              <w:noProof/>
            </w:rPr>
          </w:pPr>
          <w:hyperlink w:anchor="_Toc371600591" w:history="1">
            <w:r w:rsidR="001C0101">
              <w:rPr>
                <w:rStyle w:val="Hyperlink"/>
                <w:noProof/>
              </w:rPr>
              <w:t>Figure 5</w:t>
            </w:r>
            <w:r w:rsidR="001C0101" w:rsidRPr="007C5728">
              <w:rPr>
                <w:rStyle w:val="Hyperlink"/>
                <w:noProof/>
              </w:rPr>
              <w:t>: An example of an address class modified to include the MapPosition element.</w:t>
            </w:r>
            <w:r w:rsidR="001C0101">
              <w:rPr>
                <w:rStyle w:val="Hyperlink"/>
                <w:noProof/>
                <w:webHidden/>
              </w:rPr>
              <w:tab/>
            </w:r>
            <w:r w:rsidR="001C0101" w:rsidRPr="001C0101">
              <w:rPr>
                <w:rStyle w:val="Hyperlink"/>
                <w:noProof/>
                <w:webHidden/>
              </w:rPr>
              <w:fldChar w:fldCharType="begin"/>
            </w:r>
            <w:r w:rsidR="001C0101" w:rsidRPr="001C0101">
              <w:rPr>
                <w:rStyle w:val="Hyperlink"/>
                <w:noProof/>
                <w:webHidden/>
              </w:rPr>
              <w:instrText xml:space="preserve"> PAGEREF _Toc371600591 \h </w:instrText>
            </w:r>
            <w:r w:rsidR="001C0101" w:rsidRPr="001C0101">
              <w:rPr>
                <w:rStyle w:val="Hyperlink"/>
                <w:noProof/>
                <w:webHidden/>
              </w:rPr>
            </w:r>
            <w:r w:rsidR="001C0101" w:rsidRPr="001C0101">
              <w:rPr>
                <w:rStyle w:val="Hyperlink"/>
                <w:noProof/>
                <w:webHidden/>
              </w:rPr>
              <w:fldChar w:fldCharType="separate"/>
            </w:r>
            <w:r w:rsidR="002734E0">
              <w:rPr>
                <w:rStyle w:val="Hyperlink"/>
                <w:noProof/>
                <w:webHidden/>
              </w:rPr>
              <w:t>9</w:t>
            </w:r>
            <w:r w:rsidR="001C0101" w:rsidRPr="001C0101">
              <w:rPr>
                <w:rStyle w:val="Hyperlink"/>
                <w:noProof/>
                <w:webHidden/>
              </w:rPr>
              <w:fldChar w:fldCharType="end"/>
            </w:r>
          </w:hyperlink>
        </w:p>
        <w:p w:rsidR="00442425" w:rsidRPr="007C5728" w:rsidRDefault="001C0101" w:rsidP="001C0101">
          <w:pPr>
            <w:pStyle w:val="TOC1"/>
            <w:tabs>
              <w:tab w:val="left" w:pos="660"/>
              <w:tab w:val="right" w:leader="dot" w:pos="9350"/>
            </w:tabs>
          </w:pPr>
          <w:r w:rsidRPr="001C0101">
            <w:rPr>
              <w:rStyle w:val="Hyperlink"/>
              <w:noProof/>
            </w:rPr>
            <w:fldChar w:fldCharType="end"/>
          </w:r>
        </w:p>
      </w:sdtContent>
    </w:sdt>
    <w:p w:rsidR="00442425" w:rsidRPr="007C5728" w:rsidRDefault="00442425" w:rsidP="00CC21A2"/>
    <w:p w:rsidR="00442425" w:rsidRPr="007C5728" w:rsidRDefault="00442425" w:rsidP="00CC21A2">
      <w:pPr>
        <w:rPr>
          <w:rFonts w:eastAsiaTheme="majorEastAsia"/>
        </w:rPr>
      </w:pPr>
      <w:r w:rsidRPr="007C5728">
        <w:br w:type="page"/>
      </w:r>
    </w:p>
    <w:p w:rsidR="00A85218" w:rsidRPr="007C5728" w:rsidRDefault="00A85218" w:rsidP="000C2C41">
      <w:pPr>
        <w:pStyle w:val="Heading1"/>
        <w:spacing w:before="0" w:after="40"/>
      </w:pPr>
      <w:bookmarkStart w:id="0" w:name="_Toc379529986"/>
      <w:r w:rsidRPr="007C5728">
        <w:lastRenderedPageBreak/>
        <w:t>Introduction</w:t>
      </w:r>
      <w:bookmarkEnd w:id="0"/>
    </w:p>
    <w:p w:rsidR="002420DF" w:rsidRPr="002420DF" w:rsidRDefault="006241F6" w:rsidP="000C2C41">
      <w:pPr>
        <w:spacing w:after="40"/>
        <w:jc w:val="center"/>
      </w:pPr>
      <w:r w:rsidRPr="007C5728">
        <w:t xml:space="preserve">For the 2014 </w:t>
      </w:r>
      <w:r w:rsidR="00A85218" w:rsidRPr="007C5728">
        <w:t xml:space="preserve">revision of the </w:t>
      </w:r>
      <w:r w:rsidR="002420DF" w:rsidRPr="002420DF">
        <w:t>United States Thoroughfare, Landmark, and Postal Address Data Standard</w:t>
      </w:r>
    </w:p>
    <w:p w:rsidR="00953920" w:rsidRDefault="007E1308" w:rsidP="000C2C41">
      <w:pPr>
        <w:spacing w:after="40"/>
      </w:pPr>
      <w:r>
        <w:t>(</w:t>
      </w:r>
      <w:r w:rsidR="00A85218" w:rsidRPr="007C5728">
        <w:t>FGDC Address</w:t>
      </w:r>
      <w:r w:rsidR="00FA0D20" w:rsidRPr="007C5728">
        <w:t xml:space="preserve"> Standard</w:t>
      </w:r>
      <w:r>
        <w:t>)</w:t>
      </w:r>
      <w:r w:rsidR="006241F6" w:rsidRPr="007C5728">
        <w:t>,</w:t>
      </w:r>
      <w:r w:rsidR="007B39BF">
        <w:t xml:space="preserve"> </w:t>
      </w:r>
      <w:r w:rsidR="00953920">
        <w:t xml:space="preserve">the following </w:t>
      </w:r>
      <w:r w:rsidR="00F42FC8">
        <w:t>new element</w:t>
      </w:r>
      <w:r w:rsidR="006241F6" w:rsidRPr="007C5728">
        <w:t xml:space="preserve"> </w:t>
      </w:r>
      <w:r w:rsidR="00F42FC8">
        <w:t>is</w:t>
      </w:r>
      <w:r w:rsidR="006241F6" w:rsidRPr="007C5728">
        <w:t xml:space="preserve"> proposed to allow multiple coordinate positions to</w:t>
      </w:r>
      <w:r w:rsidR="00953920">
        <w:t xml:space="preserve"> be associated with an address:</w:t>
      </w:r>
    </w:p>
    <w:p w:rsidR="00F42FC8" w:rsidRDefault="00DA3265" w:rsidP="000C2C41">
      <w:pPr>
        <w:pStyle w:val="ListParagraph"/>
        <w:numPr>
          <w:ilvl w:val="0"/>
          <w:numId w:val="26"/>
        </w:numPr>
        <w:spacing w:after="40"/>
      </w:pPr>
      <w:r w:rsidRPr="00F42FC8">
        <w:rPr>
          <w:i/>
        </w:rPr>
        <w:t>MapPosition</w:t>
      </w:r>
      <w:r>
        <w:t xml:space="preserve">- </w:t>
      </w:r>
      <w:r w:rsidR="00F42FC8">
        <w:t xml:space="preserve">a repeatable element consisting of the coordinates of the map representation of an address with a description of the position.  Such </w:t>
      </w:r>
      <w:r w:rsidR="007607D0">
        <w:t>descriptions</w:t>
      </w:r>
      <w:r w:rsidR="00F42FC8">
        <w:t xml:space="preserve"> could be "Front Door", "Parcel Centroid", "Building Centroid", "Driveway" amongst others.</w:t>
      </w:r>
    </w:p>
    <w:p w:rsidR="003D0985" w:rsidRPr="007C5728" w:rsidRDefault="006E58C3" w:rsidP="000C2C41">
      <w:pPr>
        <w:spacing w:after="40"/>
      </w:pPr>
      <w:r w:rsidRPr="007C5728">
        <w:t xml:space="preserve">If implemented, the </w:t>
      </w:r>
      <w:r w:rsidR="00A60BB5" w:rsidRPr="007C5728">
        <w:t>proposal would</w:t>
      </w:r>
      <w:r w:rsidRPr="007C5728">
        <w:t xml:space="preserve"> allow for a data producer to describe what a given set of address coordinates represent (e.g., position</w:t>
      </w:r>
      <w:r w:rsidR="003D0985" w:rsidRPr="007C5728">
        <w:t xml:space="preserve">, </w:t>
      </w:r>
      <w:r w:rsidRPr="007C5728">
        <w:t xml:space="preserve">point of collection, etc.) as well as the coordinates themselves.  </w:t>
      </w:r>
      <w:r w:rsidR="003D0985" w:rsidRPr="007C5728">
        <w:t>Benefits of this proposal include:</w:t>
      </w:r>
    </w:p>
    <w:p w:rsidR="003D0985" w:rsidRPr="007C5728" w:rsidRDefault="00384F7B" w:rsidP="000C2C41">
      <w:pPr>
        <w:pStyle w:val="ListParagraph"/>
        <w:numPr>
          <w:ilvl w:val="0"/>
          <w:numId w:val="4"/>
        </w:numPr>
        <w:spacing w:after="40"/>
      </w:pPr>
      <w:r w:rsidRPr="007C5728">
        <w:t>Allowing</w:t>
      </w:r>
      <w:r w:rsidR="00071E43" w:rsidRPr="007C5728">
        <w:t xml:space="preserve"> the data receiver to make informed decisions on the appropriate use of the coordin</w:t>
      </w:r>
      <w:r w:rsidR="00CD6539" w:rsidRPr="007C5728">
        <w:t>ates associated with an address</w:t>
      </w:r>
      <w:r w:rsidR="006F2827" w:rsidRPr="007C5728">
        <w:t>.</w:t>
      </w:r>
    </w:p>
    <w:p w:rsidR="00071E43" w:rsidRPr="007C5728" w:rsidRDefault="00384F7B" w:rsidP="000C2C41">
      <w:pPr>
        <w:pStyle w:val="ListParagraph"/>
        <w:numPr>
          <w:ilvl w:val="0"/>
          <w:numId w:val="4"/>
        </w:numPr>
        <w:spacing w:after="40"/>
      </w:pPr>
      <w:r w:rsidRPr="007C5728">
        <w:t>Mitigating</w:t>
      </w:r>
      <w:r w:rsidR="006F2827" w:rsidRPr="007C5728">
        <w:t xml:space="preserve"> </w:t>
      </w:r>
      <w:r w:rsidR="00071E43" w:rsidRPr="007C5728">
        <w:t xml:space="preserve">the necessity to provide the same address multiple times in order </w:t>
      </w:r>
      <w:r w:rsidR="007E1308">
        <w:t xml:space="preserve">to </w:t>
      </w:r>
      <w:r w:rsidR="007B39BF">
        <w:t>exchange</w:t>
      </w:r>
      <w:r w:rsidR="00071E43" w:rsidRPr="007C5728">
        <w:t xml:space="preserve"> multiple coordinates associated with </w:t>
      </w:r>
      <w:r w:rsidR="00CD6539" w:rsidRPr="007C5728">
        <w:t>that address.</w:t>
      </w:r>
    </w:p>
    <w:p w:rsidR="00144332" w:rsidRDefault="00900878" w:rsidP="000C2C41">
      <w:pPr>
        <w:spacing w:after="40"/>
      </w:pPr>
      <w:r>
        <w:t>The next section</w:t>
      </w:r>
      <w:r w:rsidR="004E33C2" w:rsidRPr="007C5728">
        <w:t xml:space="preserve"> provide</w:t>
      </w:r>
      <w:r w:rsidR="00144332" w:rsidRPr="007C5728">
        <w:t>s</w:t>
      </w:r>
      <w:r w:rsidR="004E33C2" w:rsidRPr="007C5728">
        <w:t xml:space="preserve"> use cases to demonstrate the pote</w:t>
      </w:r>
      <w:r w:rsidR="007E1308">
        <w:t xml:space="preserve">ntial </w:t>
      </w:r>
      <w:r w:rsidR="00A60BB5">
        <w:t>benefits of</w:t>
      </w:r>
      <w:r w:rsidR="007E1308">
        <w:t xml:space="preserve"> the proposal</w:t>
      </w:r>
      <w:r w:rsidR="004E33C2" w:rsidRPr="007C5728">
        <w:t xml:space="preserve">.  </w:t>
      </w:r>
      <w:r w:rsidR="00272E84" w:rsidRPr="007C5728">
        <w:t xml:space="preserve">  Two </w:t>
      </w:r>
      <w:r w:rsidR="008B33E4" w:rsidRPr="007C5728">
        <w:t>options</w:t>
      </w:r>
      <w:r w:rsidR="00272E84" w:rsidRPr="007C5728">
        <w:t xml:space="preserve"> for accomplishing this proposal are provided in </w:t>
      </w:r>
      <w:r w:rsidR="008B33E4" w:rsidRPr="007C5728">
        <w:t xml:space="preserve">this document for discussion purposes. </w:t>
      </w:r>
      <w:r>
        <w:t xml:space="preserve"> </w:t>
      </w:r>
      <w:r w:rsidR="008B33E4" w:rsidRPr="007C5728">
        <w:t xml:space="preserve">These options are found in </w:t>
      </w:r>
      <w:r w:rsidR="00272E84" w:rsidRPr="007C5728">
        <w:t xml:space="preserve">Section </w:t>
      </w:r>
      <w:r w:rsidR="007A0ADB">
        <w:t>3</w:t>
      </w:r>
      <w:r w:rsidR="00272E84" w:rsidRPr="007C5728">
        <w:t>, along with</w:t>
      </w:r>
      <w:r w:rsidR="008B33E4" w:rsidRPr="007C5728">
        <w:t xml:space="preserve"> the XML schemas and examples for each.</w:t>
      </w:r>
      <w:r w:rsidR="007A0ADB" w:rsidRPr="007A0ADB">
        <w:t xml:space="preserve"> </w:t>
      </w:r>
      <w:r w:rsidR="007A0ADB">
        <w:t xml:space="preserve"> </w:t>
      </w:r>
      <w:r w:rsidR="007A0ADB" w:rsidRPr="007C5728">
        <w:t xml:space="preserve">Section </w:t>
      </w:r>
      <w:r w:rsidR="007A0ADB">
        <w:t>4</w:t>
      </w:r>
      <w:r w:rsidR="007A0ADB" w:rsidRPr="007C5728">
        <w:t xml:space="preserve"> provides descriptions of the proposed elements presented in the format found in the FGDC Address Standard.</w:t>
      </w:r>
    </w:p>
    <w:p w:rsidR="00A9750C" w:rsidRDefault="00F65519" w:rsidP="000C2C41">
      <w:pPr>
        <w:spacing w:after="40"/>
      </w:pPr>
      <w:r>
        <w:t>Section 5 lays out the changes to the FGDC Address Standard’s schema that will be needed if the proposal is accepted</w:t>
      </w:r>
      <w:r w:rsidR="00AC0698">
        <w:t>,</w:t>
      </w:r>
      <w:r>
        <w:t xml:space="preserve"> which is followed by Census recommendations.  </w:t>
      </w:r>
    </w:p>
    <w:p w:rsidR="000C2C41" w:rsidRDefault="000C2C41" w:rsidP="0040471E">
      <w:pPr>
        <w:spacing w:after="0"/>
      </w:pPr>
    </w:p>
    <w:p w:rsidR="00C72B92" w:rsidRDefault="00C72B92" w:rsidP="00F65519">
      <w:pPr>
        <w:pStyle w:val="Heading1"/>
        <w:spacing w:before="0"/>
      </w:pPr>
      <w:bookmarkStart w:id="1" w:name="_Toc379529987"/>
      <w:r>
        <w:t>Use Cases</w:t>
      </w:r>
      <w:bookmarkEnd w:id="1"/>
    </w:p>
    <w:p w:rsidR="00C72B92" w:rsidRDefault="00C72B92" w:rsidP="005F639B">
      <w:pPr>
        <w:pStyle w:val="Heading1"/>
        <w:numPr>
          <w:ilvl w:val="1"/>
          <w:numId w:val="5"/>
        </w:numPr>
        <w:spacing w:before="0"/>
      </w:pPr>
      <w:r>
        <w:t xml:space="preserve">  </w:t>
      </w:r>
      <w:bookmarkStart w:id="2" w:name="_Toc379529988"/>
      <w:r>
        <w:t>Census</w:t>
      </w:r>
      <w:bookmarkEnd w:id="2"/>
    </w:p>
    <w:p w:rsidR="000005AB" w:rsidRDefault="000005AB" w:rsidP="000C2C41">
      <w:pPr>
        <w:spacing w:after="0"/>
      </w:pPr>
      <w:r>
        <w:t xml:space="preserve">This proposal would enhance the Census Bureau’s operations, particularly in </w:t>
      </w:r>
      <w:r w:rsidR="006A458F">
        <w:t>its</w:t>
      </w:r>
      <w:r>
        <w:t xml:space="preserve"> partnership program aimed at acquiring addresses and address point data from state</w:t>
      </w:r>
      <w:r w:rsidR="00602383">
        <w:t>s, counties</w:t>
      </w:r>
      <w:r>
        <w:t>, and tribal areas.</w:t>
      </w:r>
      <w:r w:rsidR="00602383">
        <w:t xml:space="preserve">  </w:t>
      </w:r>
      <w:r w:rsidR="000027FA">
        <w:t xml:space="preserve">Example 1 </w:t>
      </w:r>
      <w:r w:rsidR="00A60BB5">
        <w:t>illustrates a</w:t>
      </w:r>
      <w:r w:rsidR="000027FA">
        <w:t xml:space="preserve"> one-to-one (address to coordinate </w:t>
      </w:r>
      <w:r w:rsidR="00E02F30">
        <w:t>set</w:t>
      </w:r>
      <w:r w:rsidR="000027FA">
        <w:t xml:space="preserve">) situation where the coordinates represent the property access (driveway).  </w:t>
      </w:r>
    </w:p>
    <w:p w:rsidR="00167241" w:rsidRDefault="00167241" w:rsidP="004F6A2B">
      <w:pPr>
        <w:spacing w:after="0"/>
        <w:jc w:val="center"/>
      </w:pPr>
      <w:r>
        <w:rPr>
          <w:noProof/>
        </w:rPr>
        <w:drawing>
          <wp:inline distT="0" distB="0" distL="0" distR="0" wp14:anchorId="2080E594" wp14:editId="0BF43563">
            <wp:extent cx="4947944" cy="2543175"/>
            <wp:effectExtent l="0" t="0" r="5080" b="0"/>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47944" cy="2543175"/>
                    </a:xfrm>
                    <a:prstGeom prst="rect">
                      <a:avLst/>
                    </a:prstGeom>
                    <a:noFill/>
                    <a:ln>
                      <a:noFill/>
                    </a:ln>
                  </pic:spPr>
                </pic:pic>
              </a:graphicData>
            </a:graphic>
          </wp:inline>
        </w:drawing>
      </w:r>
    </w:p>
    <w:p w:rsidR="00D96B55" w:rsidRDefault="005C2081" w:rsidP="000C2C41">
      <w:pPr>
        <w:pStyle w:val="Heading3"/>
        <w:spacing w:after="0"/>
      </w:pPr>
      <w:bookmarkStart w:id="3" w:name="_Toc379529989"/>
      <w:r w:rsidRPr="0013477D">
        <w:t>Example 1</w:t>
      </w:r>
      <w:r w:rsidR="00F333F8" w:rsidRPr="0013477D">
        <w:t>.  Coordinates located at property access.</w:t>
      </w:r>
      <w:bookmarkEnd w:id="3"/>
    </w:p>
    <w:p w:rsidR="004F7759" w:rsidRPr="004F7759" w:rsidRDefault="004F7759" w:rsidP="004F7759"/>
    <w:p w:rsidR="004B5A65" w:rsidRDefault="004B5A65" w:rsidP="00CC21A2">
      <w:r>
        <w:lastRenderedPageBreak/>
        <w:t xml:space="preserve">In this case, the address point cannot be used to tabulate a residence in </w:t>
      </w:r>
      <w:r w:rsidR="006A458F">
        <w:t>its</w:t>
      </w:r>
      <w:r>
        <w:t xml:space="preserve"> correct census geography.  While this may be discerned </w:t>
      </w:r>
      <w:r w:rsidR="006A458F">
        <w:t xml:space="preserve">through visual review, it would be more efficient to be aware of this </w:t>
      </w:r>
      <w:r w:rsidR="000A506D">
        <w:t>during data ingest.</w:t>
      </w:r>
      <w:r w:rsidR="00CE5CBF">
        <w:t xml:space="preserve">  This is particularly important w</w:t>
      </w:r>
      <w:r w:rsidR="007C1D37">
        <w:t xml:space="preserve">hen a dataset includes coordinates with different points of collection.  In that case, this proposal would allow a data receiver to know which coordinates can </w:t>
      </w:r>
      <w:r w:rsidR="007E1308">
        <w:t xml:space="preserve">be </w:t>
      </w:r>
      <w:r w:rsidR="007C1D37">
        <w:t>used for what purposes.</w:t>
      </w:r>
    </w:p>
    <w:p w:rsidR="00DB2B54" w:rsidRDefault="00DB2B54" w:rsidP="00CC21A2">
      <w:r>
        <w:t>Example 2 illustrates a multi-unit apartment building that has coordinates for individual units within the structure,</w:t>
      </w:r>
      <w:r w:rsidR="00645247">
        <w:t xml:space="preserve"> one set for the main entrance of the structure, and a set for each property access point.</w:t>
      </w:r>
    </w:p>
    <w:p w:rsidR="00811681" w:rsidRDefault="00811681" w:rsidP="004F6A2B">
      <w:pPr>
        <w:spacing w:after="0"/>
        <w:jc w:val="center"/>
      </w:pPr>
      <w:r>
        <w:rPr>
          <w:noProof/>
        </w:rPr>
        <w:drawing>
          <wp:inline distT="0" distB="0" distL="0" distR="0" wp14:anchorId="701551F4" wp14:editId="7CF5F1B3">
            <wp:extent cx="4991797" cy="2514951"/>
            <wp:effectExtent l="0" t="0" r="0" b="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png"/>
                    <pic:cNvPicPr/>
                  </pic:nvPicPr>
                  <pic:blipFill>
                    <a:blip r:embed="rId11">
                      <a:extLst>
                        <a:ext uri="{28A0092B-C50C-407E-A947-70E740481C1C}">
                          <a14:useLocalDpi xmlns:a14="http://schemas.microsoft.com/office/drawing/2010/main" val="0"/>
                        </a:ext>
                      </a:extLst>
                    </a:blip>
                    <a:stretch>
                      <a:fillRect/>
                    </a:stretch>
                  </pic:blipFill>
                  <pic:spPr>
                    <a:xfrm>
                      <a:off x="0" y="0"/>
                      <a:ext cx="4991797" cy="2514951"/>
                    </a:xfrm>
                    <a:prstGeom prst="rect">
                      <a:avLst/>
                    </a:prstGeom>
                  </pic:spPr>
                </pic:pic>
              </a:graphicData>
            </a:graphic>
          </wp:inline>
        </w:drawing>
      </w:r>
    </w:p>
    <w:p w:rsidR="00F37517" w:rsidRDefault="009C5437" w:rsidP="0013477D">
      <w:pPr>
        <w:pStyle w:val="Heading3"/>
      </w:pPr>
      <w:bookmarkStart w:id="4" w:name="_Toc379529990"/>
      <w:r>
        <w:t>Example 2.  Multi-unit apartment building with several points of collection.</w:t>
      </w:r>
      <w:bookmarkEnd w:id="4"/>
    </w:p>
    <w:p w:rsidR="00F37517" w:rsidRDefault="00CC1F6A" w:rsidP="00CC21A2">
      <w:r>
        <w:t xml:space="preserve">Similar to example 1, there is obvious benefit to knowing what each coordinate set represents.  In addition, this proposal would allow for a variety </w:t>
      </w:r>
      <w:r w:rsidR="00E333CF">
        <w:t xml:space="preserve">of data management schemes to unambiguously share addresses that </w:t>
      </w:r>
      <w:r w:rsidR="00A60BB5">
        <w:t>have multiple</w:t>
      </w:r>
      <w:r w:rsidR="00E333CF">
        <w:t xml:space="preserve"> coordinates associated with them.</w:t>
      </w:r>
      <w:r w:rsidR="004F74CD">
        <w:t xml:space="preserve">  For example, each individual unit (with </w:t>
      </w:r>
      <w:r w:rsidR="00047F9E">
        <w:t xml:space="preserve">a </w:t>
      </w:r>
      <w:r w:rsidR="004F74CD">
        <w:t xml:space="preserve">unique address) might have a coordinate set indicating the location of the unit itself (including a height measurement), a coordinate pair identifying the building entrance </w:t>
      </w:r>
      <w:r w:rsidR="00275423">
        <w:t>(</w:t>
      </w:r>
      <w:r w:rsidR="004F74CD">
        <w:t>that it shares with all other units in the building</w:t>
      </w:r>
      <w:r w:rsidR="00275423">
        <w:t>)</w:t>
      </w:r>
      <w:r w:rsidR="004F74CD">
        <w:t>, and coordinates for each entrance and exit to the property.</w:t>
      </w:r>
      <w:r w:rsidR="00047F9E">
        <w:t xml:space="preserve">  Alternatively, the building may have its own address, separate from the individual units, along with coordinates for all building</w:t>
      </w:r>
      <w:r w:rsidR="000F4E38">
        <w:t xml:space="preserve"> entrances and property access points</w:t>
      </w:r>
      <w:r w:rsidR="00047F9E">
        <w:t xml:space="preserve">.  </w:t>
      </w:r>
      <w:r w:rsidR="00E6675F">
        <w:t>Either way, the data producer could clearly exchange the spatial information along with the addresses and the receiver would know if and how to use the information.</w:t>
      </w:r>
    </w:p>
    <w:p w:rsidR="002D291E" w:rsidRDefault="00F013B6" w:rsidP="00E649F8">
      <w:r>
        <w:t xml:space="preserve">The Census Bureau’s </w:t>
      </w:r>
      <w:r w:rsidR="00A42768">
        <w:t>business practice is to associate each</w:t>
      </w:r>
      <w:r w:rsidR="004C1F98">
        <w:t xml:space="preserve"> </w:t>
      </w:r>
      <w:r w:rsidR="00A42768">
        <w:t>unit with the structure.  So in the case of exam</w:t>
      </w:r>
      <w:r w:rsidR="00535209">
        <w:t>ple 2, the</w:t>
      </w:r>
      <w:r w:rsidR="00A42768">
        <w:t xml:space="preserve"> preferred coordinate set is the one at the building entrance</w:t>
      </w:r>
      <w:r w:rsidR="006C7F75">
        <w:t xml:space="preserve"> being  provided with each unit’s address</w:t>
      </w:r>
      <w:r w:rsidR="00A42768">
        <w:t xml:space="preserve">.  However, this proposal would allow </w:t>
      </w:r>
      <w:r>
        <w:t xml:space="preserve">the Census Bureau </w:t>
      </w:r>
      <w:r w:rsidR="00A42768">
        <w:t>to better process the incoming data regardless of how it’s managed by the producer.</w:t>
      </w:r>
      <w:r w:rsidR="00A25ABB">
        <w:t xml:space="preserve">  </w:t>
      </w:r>
    </w:p>
    <w:p w:rsidR="002A5E07" w:rsidRDefault="00EF2C2E" w:rsidP="00F02805">
      <w:pPr>
        <w:pStyle w:val="Heading1"/>
        <w:numPr>
          <w:ilvl w:val="1"/>
          <w:numId w:val="5"/>
        </w:numPr>
      </w:pPr>
      <w:r>
        <w:t xml:space="preserve">  </w:t>
      </w:r>
      <w:bookmarkStart w:id="5" w:name="_Toc379529991"/>
      <w:r w:rsidR="002A5E07" w:rsidRPr="002A5E07">
        <w:t>Community Planning/Building Inspection</w:t>
      </w:r>
      <w:bookmarkEnd w:id="5"/>
    </w:p>
    <w:p w:rsidR="0081785A" w:rsidRPr="0081785A" w:rsidRDefault="0081785A" w:rsidP="0081785A">
      <w:r>
        <w:t xml:space="preserve">The MapPosition proposal could prove beneficial to inter-departmental data sharing at the local level as well.  </w:t>
      </w:r>
      <w:r w:rsidR="00DE730F">
        <w:t xml:space="preserve">Example 3 shows a situation where one address </w:t>
      </w:r>
      <w:r w:rsidR="00535209">
        <w:t>contains</w:t>
      </w:r>
      <w:r w:rsidR="00DE730F">
        <w:t xml:space="preserve"> several features (i.e., house, parcel, utilities, etc.).  This proposal would</w:t>
      </w:r>
      <w:r w:rsidR="00C33764">
        <w:t xml:space="preserve"> allow for</w:t>
      </w:r>
      <w:r w:rsidR="00DE730F">
        <w:t xml:space="preserve"> data transfer of coordinate positions for each of these.</w:t>
      </w:r>
    </w:p>
    <w:p w:rsidR="00F02805" w:rsidRDefault="00B2485D" w:rsidP="003F279B">
      <w:pPr>
        <w:spacing w:after="0"/>
        <w:jc w:val="center"/>
        <w:rPr>
          <w:highlight w:val="yellow"/>
        </w:rPr>
      </w:pPr>
      <w:r>
        <w:rPr>
          <w:noProof/>
        </w:rPr>
        <w:lastRenderedPageBreak/>
        <mc:AlternateContent>
          <mc:Choice Requires="wps">
            <w:drawing>
              <wp:anchor distT="0" distB="0" distL="114300" distR="114300" simplePos="0" relativeHeight="251699200" behindDoc="0" locked="0" layoutInCell="1" allowOverlap="1" wp14:anchorId="02466E2C" wp14:editId="62FD3120">
                <wp:simplePos x="0" y="0"/>
                <wp:positionH relativeFrom="column">
                  <wp:posOffset>447675</wp:posOffset>
                </wp:positionH>
                <wp:positionV relativeFrom="paragraph">
                  <wp:posOffset>1641475</wp:posOffset>
                </wp:positionV>
                <wp:extent cx="714375" cy="142875"/>
                <wp:effectExtent l="0" t="0" r="9525" b="9525"/>
                <wp:wrapNone/>
                <wp:docPr id="28" name="Rectangle 28"/>
                <wp:cNvGraphicFramePr/>
                <a:graphic xmlns:a="http://schemas.openxmlformats.org/drawingml/2006/main">
                  <a:graphicData uri="http://schemas.microsoft.com/office/word/2010/wordprocessingShape">
                    <wps:wsp>
                      <wps:cNvSpPr/>
                      <wps:spPr>
                        <a:xfrm>
                          <a:off x="0" y="0"/>
                          <a:ext cx="714375" cy="1428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8" o:spid="_x0000_s1026" style="position:absolute;margin-left:35.25pt;margin-top:129.25pt;width:56.25pt;height:11.25pt;z-index:251699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" fillcolor="white [3212]" stroked="f" strokeweight="2pt"/>
            </w:pict>
          </mc:Fallback>
        </mc:AlternateContent>
      </w:r>
      <w:r w:rsidR="00811339">
        <w:rPr>
          <w:noProof/>
        </w:rPr>
        <w:drawing>
          <wp:inline distT="0" distB="0" distL="0" distR="0" wp14:anchorId="265279BC" wp14:editId="4514FB5C">
            <wp:extent cx="5200650" cy="266863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3.png"/>
                    <pic:cNvPicPr/>
                  </pic:nvPicPr>
                  <pic:blipFill>
                    <a:blip r:embed="rId12">
                      <a:extLst>
                        <a:ext uri="{28A0092B-C50C-407E-A947-70E740481C1C}">
                          <a14:useLocalDpi xmlns:a14="http://schemas.microsoft.com/office/drawing/2010/main" val="0"/>
                        </a:ext>
                      </a:extLst>
                    </a:blip>
                    <a:stretch>
                      <a:fillRect/>
                    </a:stretch>
                  </pic:blipFill>
                  <pic:spPr>
                    <a:xfrm>
                      <a:off x="0" y="0"/>
                      <a:ext cx="5201377" cy="2669008"/>
                    </a:xfrm>
                    <a:prstGeom prst="rect">
                      <a:avLst/>
                    </a:prstGeom>
                  </pic:spPr>
                </pic:pic>
              </a:graphicData>
            </a:graphic>
          </wp:inline>
        </w:drawing>
      </w:r>
    </w:p>
    <w:p w:rsidR="00F02805" w:rsidRPr="00811339" w:rsidRDefault="00811339" w:rsidP="0013477D">
      <w:pPr>
        <w:pStyle w:val="Heading3"/>
      </w:pPr>
      <w:bookmarkStart w:id="6" w:name="_Toc379529992"/>
      <w:r w:rsidRPr="00811339">
        <w:t>Example 3.  One address representing multiple features.</w:t>
      </w:r>
      <w:bookmarkEnd w:id="6"/>
    </w:p>
    <w:p w:rsidR="008C6F35" w:rsidRDefault="004D327C" w:rsidP="00DE5945">
      <w:pPr>
        <w:spacing w:after="0"/>
      </w:pPr>
      <w:r w:rsidRPr="004D327C">
        <w:t>We</w:t>
      </w:r>
      <w:r>
        <w:t xml:space="preserve"> can imagine several data sharing scenarios where it would be </w:t>
      </w:r>
      <w:r w:rsidR="001D5314">
        <w:t>critical</w:t>
      </w:r>
      <w:r w:rsidR="00F013B6">
        <w:t xml:space="preserve"> </w:t>
      </w:r>
      <w:r>
        <w:t>to know what a set of coordinates represent.  For example, if a city building department needs</w:t>
      </w:r>
      <w:r w:rsidR="001F1706">
        <w:t xml:space="preserve"> to</w:t>
      </w:r>
      <w:r>
        <w:t xml:space="preserve"> share utility information with</w:t>
      </w:r>
      <w:r w:rsidR="00535209">
        <w:t xml:space="preserve"> </w:t>
      </w:r>
      <w:r w:rsidR="008C6F35">
        <w:t xml:space="preserve">its </w:t>
      </w:r>
      <w:r w:rsidR="001F1706">
        <w:t>counterpart at the county level; o</w:t>
      </w:r>
      <w:r w:rsidR="008C6F35">
        <w:t>r perhaps a regional planning agency needs to know the location of septic systems and property access points.</w:t>
      </w:r>
    </w:p>
    <w:p w:rsidR="00E649F8" w:rsidRDefault="00EF2C2E" w:rsidP="00E649F8">
      <w:pPr>
        <w:pStyle w:val="Heading1"/>
        <w:numPr>
          <w:ilvl w:val="1"/>
          <w:numId w:val="5"/>
        </w:numPr>
      </w:pPr>
      <w:r>
        <w:t xml:space="preserve">  </w:t>
      </w:r>
      <w:bookmarkStart w:id="7" w:name="_Toc379529993"/>
      <w:r w:rsidR="00E649F8">
        <w:t>Tax Assessment and Voting/School District Application</w:t>
      </w:r>
      <w:bookmarkEnd w:id="7"/>
    </w:p>
    <w:p w:rsidR="00885218" w:rsidRPr="00885218" w:rsidRDefault="00885218" w:rsidP="00885218">
      <w:r>
        <w:t xml:space="preserve">Example 4 has some obvious implications for district boundary and tax assessment applications.  </w:t>
      </w:r>
      <w:r w:rsidR="002103B4">
        <w:t>For example, school and voting districts need to know the house location</w:t>
      </w:r>
      <w:r w:rsidR="00D30829">
        <w:t xml:space="preserve"> for district planning</w:t>
      </w:r>
      <w:r w:rsidR="002103B4">
        <w:t xml:space="preserve"> while tax assessors need to know </w:t>
      </w:r>
      <w:r w:rsidR="005C724D">
        <w:t>which part of the property</w:t>
      </w:r>
      <w:r w:rsidR="00EF2C2E">
        <w:t xml:space="preserve"> falls</w:t>
      </w:r>
      <w:r w:rsidR="0091276A">
        <w:t xml:space="preserve"> within their</w:t>
      </w:r>
      <w:r w:rsidR="002103B4">
        <w:t xml:space="preserve"> municipality.</w:t>
      </w:r>
    </w:p>
    <w:p w:rsidR="004D327C" w:rsidRDefault="00885218" w:rsidP="0013477D">
      <w:pPr>
        <w:spacing w:after="0"/>
        <w:jc w:val="center"/>
        <w:rPr>
          <w:noProof/>
        </w:rPr>
      </w:pPr>
      <w:r>
        <w:rPr>
          <w:noProof/>
        </w:rPr>
        <w:drawing>
          <wp:inline distT="0" distB="0" distL="0" distR="0" wp14:anchorId="50FBDEFF" wp14:editId="69A6D006">
            <wp:extent cx="4986803" cy="2593836"/>
            <wp:effectExtent l="0" t="0" r="4445"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4.png"/>
                    <pic:cNvPicPr/>
                  </pic:nvPicPr>
                  <pic:blipFill>
                    <a:blip r:embed="rId13">
                      <a:extLst>
                        <a:ext uri="{28A0092B-C50C-407E-A947-70E740481C1C}">
                          <a14:useLocalDpi xmlns:a14="http://schemas.microsoft.com/office/drawing/2010/main" val="0"/>
                        </a:ext>
                      </a:extLst>
                    </a:blip>
                    <a:stretch>
                      <a:fillRect/>
                    </a:stretch>
                  </pic:blipFill>
                  <pic:spPr>
                    <a:xfrm>
                      <a:off x="0" y="0"/>
                      <a:ext cx="5021384" cy="2611823"/>
                    </a:xfrm>
                    <a:prstGeom prst="rect">
                      <a:avLst/>
                    </a:prstGeom>
                  </pic:spPr>
                </pic:pic>
              </a:graphicData>
            </a:graphic>
          </wp:inline>
        </w:drawing>
      </w:r>
    </w:p>
    <w:p w:rsidR="00885218" w:rsidRDefault="00885218" w:rsidP="00DE5945">
      <w:pPr>
        <w:pStyle w:val="Heading3"/>
        <w:rPr>
          <w:noProof/>
        </w:rPr>
      </w:pPr>
      <w:bookmarkStart w:id="8" w:name="_Toc379529994"/>
      <w:r>
        <w:rPr>
          <w:noProof/>
        </w:rPr>
        <w:t>Example 4.  Municipal boundary splits parcel.</w:t>
      </w:r>
      <w:bookmarkEnd w:id="8"/>
    </w:p>
    <w:p w:rsidR="00EF2C2E" w:rsidRDefault="00EF2C2E" w:rsidP="00EF2C2E">
      <w:pPr>
        <w:pStyle w:val="Heading1"/>
        <w:numPr>
          <w:ilvl w:val="1"/>
          <w:numId w:val="5"/>
        </w:numPr>
      </w:pPr>
      <w:r>
        <w:t xml:space="preserve">  </w:t>
      </w:r>
      <w:bookmarkStart w:id="9" w:name="_Toc379529995"/>
      <w:r>
        <w:t>E-911</w:t>
      </w:r>
      <w:bookmarkEnd w:id="9"/>
    </w:p>
    <w:p w:rsidR="00885218" w:rsidRDefault="00B24EA9" w:rsidP="005F639B">
      <w:pPr>
        <w:spacing w:after="0"/>
        <w:rPr>
          <w:noProof/>
        </w:rPr>
      </w:pPr>
      <w:r>
        <w:rPr>
          <w:noProof/>
        </w:rPr>
        <w:t xml:space="preserve">Several of the examples above illustrate potential benefits of this proposal to emergency services, too.  For instance, </w:t>
      </w:r>
      <w:r w:rsidR="00F52E42">
        <w:rPr>
          <w:noProof/>
        </w:rPr>
        <w:t>a fire department would benefit from knowing if the coordinates associated with a multi-unit building are for the property access, the bui</w:t>
      </w:r>
      <w:r w:rsidR="001B4F35">
        <w:rPr>
          <w:noProof/>
        </w:rPr>
        <w:t>l</w:t>
      </w:r>
      <w:r w:rsidR="00F52E42">
        <w:rPr>
          <w:noProof/>
        </w:rPr>
        <w:t xml:space="preserve">ding entrance, or a unit location.  Similarly, being able to </w:t>
      </w:r>
      <w:r w:rsidR="00F52E42">
        <w:rPr>
          <w:noProof/>
        </w:rPr>
        <w:lastRenderedPageBreak/>
        <w:t>quickly locate the gas and water valves or electric service for a structure</w:t>
      </w:r>
      <w:r w:rsidR="00871A1E">
        <w:rPr>
          <w:noProof/>
        </w:rPr>
        <w:t xml:space="preserve"> might be critical in an emergency situation.  Again, </w:t>
      </w:r>
      <w:r w:rsidR="00EF1597">
        <w:rPr>
          <w:noProof/>
        </w:rPr>
        <w:t xml:space="preserve">if the information is available to share, </w:t>
      </w:r>
      <w:r w:rsidR="00871A1E">
        <w:rPr>
          <w:noProof/>
        </w:rPr>
        <w:t xml:space="preserve">the MapPosition </w:t>
      </w:r>
      <w:r w:rsidR="002D1D3F">
        <w:rPr>
          <w:noProof/>
        </w:rPr>
        <w:t xml:space="preserve">element </w:t>
      </w:r>
      <w:r w:rsidR="00871A1E">
        <w:rPr>
          <w:noProof/>
        </w:rPr>
        <w:t>would allow for the transfer of multiple sets of coordinates along with their position description</w:t>
      </w:r>
      <w:r w:rsidR="00EF1597">
        <w:rPr>
          <w:noProof/>
        </w:rPr>
        <w:t>s</w:t>
      </w:r>
      <w:r w:rsidR="00871A1E">
        <w:rPr>
          <w:noProof/>
        </w:rPr>
        <w:t>.</w:t>
      </w:r>
    </w:p>
    <w:p w:rsidR="00977DE4" w:rsidRDefault="00977DE4" w:rsidP="005F639B">
      <w:pPr>
        <w:spacing w:after="0"/>
        <w:rPr>
          <w:noProof/>
        </w:rPr>
      </w:pPr>
    </w:p>
    <w:p w:rsidR="00F6693A" w:rsidRPr="007C5728" w:rsidRDefault="00F6693A" w:rsidP="00F6693A">
      <w:pPr>
        <w:pStyle w:val="Heading1"/>
      </w:pPr>
      <w:bookmarkStart w:id="10" w:name="_Toc379529996"/>
      <w:r>
        <w:t>Methods for Accomplishing Proposal</w:t>
      </w:r>
      <w:bookmarkEnd w:id="10"/>
    </w:p>
    <w:p w:rsidR="00EC181D" w:rsidRDefault="00EC181D" w:rsidP="00F6693A">
      <w:r>
        <w:t xml:space="preserve">The MapPosition element being proposed here </w:t>
      </w:r>
      <w:r w:rsidR="00F84858">
        <w:t>is</w:t>
      </w:r>
      <w:r>
        <w:t xml:space="preserve"> a compou</w:t>
      </w:r>
      <w:r w:rsidR="00475939">
        <w:t>nd element consisting of a simple</w:t>
      </w:r>
      <w:r>
        <w:t xml:space="preserve"> element that descr</w:t>
      </w:r>
      <w:r w:rsidR="00475939">
        <w:t>ibes the</w:t>
      </w:r>
      <w:r w:rsidRPr="007C5728">
        <w:t xml:space="preserve"> </w:t>
      </w:r>
      <w:r w:rsidR="00DA6FA8">
        <w:t>position</w:t>
      </w:r>
      <w:r w:rsidRPr="007C5728">
        <w:t xml:space="preserve"> of a set of coordinates associated with an address</w:t>
      </w:r>
      <w:r>
        <w:t xml:space="preserve"> (</w:t>
      </w:r>
      <w:r w:rsidRPr="00360968">
        <w:rPr>
          <w:i/>
        </w:rPr>
        <w:t>AddressPosition</w:t>
      </w:r>
      <w:r>
        <w:t>) along with a gml:Point element</w:t>
      </w:r>
      <w:r w:rsidRPr="007C5728">
        <w:t>.</w:t>
      </w:r>
    </w:p>
    <w:p w:rsidR="00423529" w:rsidRDefault="00F6693A" w:rsidP="00F6693A">
      <w:r w:rsidRPr="007C5728">
        <w:t xml:space="preserve">There are two proposed methods of linking </w:t>
      </w:r>
      <w:r w:rsidR="003D12C4">
        <w:t>the Address</w:t>
      </w:r>
      <w:r w:rsidR="00931E96">
        <w:t>Position to the Map</w:t>
      </w:r>
      <w:r w:rsidRPr="007C5728">
        <w:t>Position. The first method is to have the AddressPosition element as a child element of the MapPosition element</w:t>
      </w:r>
      <w:r w:rsidR="00423529">
        <w:t xml:space="preserve">.  </w:t>
      </w:r>
      <w:r w:rsidRPr="007C5728">
        <w:t xml:space="preserve">The second method would </w:t>
      </w:r>
      <w:r>
        <w:t xml:space="preserve">be </w:t>
      </w:r>
      <w:r w:rsidRPr="007C5728">
        <w:t>to use the AddressPosition as an attribute of the MapPosition element</w:t>
      </w:r>
      <w:r w:rsidR="00423529">
        <w:t>.</w:t>
      </w:r>
    </w:p>
    <w:p w:rsidR="00F6693A" w:rsidRPr="00423529" w:rsidRDefault="00F6693A" w:rsidP="00F6693A">
      <w:pPr>
        <w:rPr>
          <w:strike/>
        </w:rPr>
      </w:pPr>
      <w:r w:rsidRPr="007C5728">
        <w:t xml:space="preserve">If either of these proposed methods were accepted, changes would have to be made to the schema. These changes are further explained in </w:t>
      </w:r>
      <w:r>
        <w:t xml:space="preserve">Section 5: </w:t>
      </w:r>
      <w:r w:rsidRPr="007C5728">
        <w:t>Changes to the</w:t>
      </w:r>
      <w:r>
        <w:t xml:space="preserve"> Schema</w:t>
      </w:r>
      <w:r w:rsidRPr="007C5728">
        <w:t xml:space="preserve">.  </w:t>
      </w:r>
    </w:p>
    <w:p w:rsidR="00F6693A" w:rsidRPr="007C5728" w:rsidRDefault="00F6693A" w:rsidP="00F6693A">
      <w:pPr>
        <w:pStyle w:val="Heading1"/>
        <w:numPr>
          <w:ilvl w:val="1"/>
          <w:numId w:val="5"/>
        </w:numPr>
      </w:pPr>
      <w:r>
        <w:t xml:space="preserve">  </w:t>
      </w:r>
      <w:bookmarkStart w:id="11" w:name="_Toc379529997"/>
      <w:r w:rsidRPr="007C5728">
        <w:t>Address Position as Child Element to MapPosition</w:t>
      </w:r>
      <w:bookmarkEnd w:id="11"/>
    </w:p>
    <w:p w:rsidR="00F6693A" w:rsidRDefault="00F6693A" w:rsidP="00F6693A">
      <w:r w:rsidRPr="007C5728">
        <w:t xml:space="preserve">In this method, the proposed MapPosition element would be </w:t>
      </w:r>
      <w:r w:rsidR="00B95824">
        <w:t xml:space="preserve">a </w:t>
      </w:r>
      <w:r w:rsidRPr="007C5728">
        <w:t xml:space="preserve">compound element that would contain </w:t>
      </w:r>
      <w:r w:rsidR="00B95824">
        <w:t xml:space="preserve">the </w:t>
      </w:r>
      <w:r w:rsidRPr="007C5728">
        <w:t>AddressPosition</w:t>
      </w:r>
      <w:r>
        <w:t xml:space="preserve"> </w:t>
      </w:r>
      <w:r w:rsidR="00535209">
        <w:t xml:space="preserve">and </w:t>
      </w:r>
      <w:r w:rsidR="00A24B04">
        <w:t>gml:Point</w:t>
      </w:r>
      <w:r w:rsidR="002D1D3F">
        <w:t xml:space="preserve"> </w:t>
      </w:r>
      <w:r w:rsidR="00B95824">
        <w:t>element</w:t>
      </w:r>
      <w:r w:rsidR="005F3F57">
        <w:t>, which is adopted from the Open GIS Consortium’s (OGC) Geographic Markup Language (GML)</w:t>
      </w:r>
      <w:r w:rsidR="00A67F1E">
        <w:t>.</w:t>
      </w:r>
      <w:r w:rsidR="00F42FC8">
        <w:t xml:space="preserve"> </w:t>
      </w:r>
      <w:r w:rsidR="00A67F1E">
        <w:t xml:space="preserve"> </w:t>
      </w:r>
      <w:r w:rsidR="002D1D3F">
        <w:t>Both of these elements would be mandatory.</w:t>
      </w:r>
      <w:r w:rsidR="00A67F1E">
        <w:t xml:space="preserve"> </w:t>
      </w:r>
      <w:r w:rsidR="00B95824">
        <w:t xml:space="preserve"> </w:t>
      </w:r>
      <w:r w:rsidRPr="007C5728">
        <w:t xml:space="preserve">The schema for the proposed element is shown in </w:t>
      </w:r>
      <w:r w:rsidR="00F42FC8">
        <w:t>F</w:t>
      </w:r>
      <w:r w:rsidRPr="007C5728">
        <w:t xml:space="preserve">igure 1. </w:t>
      </w:r>
      <w:r>
        <w:t xml:space="preserve"> </w:t>
      </w:r>
      <w:r w:rsidRPr="007C5728">
        <w:t xml:space="preserve">An XML example of the MapPosition element is shown in </w:t>
      </w:r>
      <w:r w:rsidR="00F42FC8">
        <w:t>F</w:t>
      </w:r>
      <w:r w:rsidRPr="007C5728">
        <w:t xml:space="preserve">igure 2. </w:t>
      </w:r>
    </w:p>
    <w:p w:rsidR="00F6693A" w:rsidRPr="007C5728" w:rsidRDefault="00F6693A" w:rsidP="00F6693A">
      <w:pPr>
        <w:spacing w:after="0"/>
      </w:pPr>
      <w:r w:rsidRPr="007C5728">
        <w:rPr>
          <w:noProof/>
        </w:rPr>
        <mc:AlternateContent>
          <mc:Choice Requires="wps">
            <w:drawing>
              <wp:inline distT="0" distB="0" distL="0" distR="0" wp14:anchorId="42618B0B" wp14:editId="3320020F">
                <wp:extent cx="6286500" cy="1476375"/>
                <wp:effectExtent l="0" t="0" r="19050" b="28575"/>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1476375"/>
                        </a:xfrm>
                        <a:prstGeom prst="rect">
                          <a:avLst/>
                        </a:prstGeom>
                        <a:solidFill>
                          <a:srgbClr val="FFFFFF"/>
                        </a:solidFill>
                        <a:ln w="9525">
                          <a:solidFill>
                            <a:srgbClr val="000000"/>
                          </a:solidFill>
                          <a:miter lim="800000"/>
                          <a:headEnd/>
                          <a:tailEnd/>
                        </a:ln>
                      </wps:spPr>
                      <wps:txbx>
                        <w:txbxContent>
                          <w:p w:rsidR="00EF4546" w:rsidRPr="009A58F1" w:rsidRDefault="00EF4546" w:rsidP="00A67F1E">
                            <w:pPr>
                              <w:pStyle w:val="ListParagraph"/>
                              <w:rPr>
                                <w:sz w:val="24"/>
                                <w:szCs w:val="24"/>
                              </w:rPr>
                            </w:pPr>
                            <w:r w:rsidRPr="009A58F1">
                              <w:rPr>
                                <w:sz w:val="24"/>
                                <w:szCs w:val="24"/>
                              </w:rPr>
                              <w:t>&lt;xsd:complexType name="MapPosition_type"&gt;</w:t>
                            </w:r>
                            <w:r w:rsidRPr="009A58F1">
                              <w:rPr>
                                <w:sz w:val="24"/>
                                <w:szCs w:val="24"/>
                              </w:rPr>
                              <w:br/>
                              <w:t xml:space="preserve">        &lt;xsd:sequence&gt;</w:t>
                            </w:r>
                            <w:r w:rsidRPr="009A58F1">
                              <w:rPr>
                                <w:sz w:val="24"/>
                                <w:szCs w:val="24"/>
                              </w:rPr>
                              <w:br/>
                              <w:t xml:space="preserve">            &lt;xsd:element name="AddressPosition" type="MapPos:AddressPosition_type" minOccurs="1"/&gt;</w:t>
                            </w:r>
                            <w:r w:rsidRPr="009A58F1">
                              <w:rPr>
                                <w:sz w:val="24"/>
                                <w:szCs w:val="24"/>
                              </w:rPr>
                              <w:br/>
                              <w:t xml:space="preserve">            &lt;xsd:group ref="MapPos:MapPositionGroup"/&gt;</w:t>
                            </w:r>
                            <w:r w:rsidRPr="009A58F1">
                              <w:rPr>
                                <w:sz w:val="24"/>
                                <w:szCs w:val="24"/>
                              </w:rPr>
                              <w:br/>
                              <w:t xml:space="preserve">        &lt;/xsd:sequence&gt;</w:t>
                            </w:r>
                            <w:r w:rsidRPr="009A58F1">
                              <w:rPr>
                                <w:sz w:val="24"/>
                                <w:szCs w:val="24"/>
                              </w:rPr>
                              <w:br/>
                              <w:t xml:space="preserve">    &lt;/xsd:complexType&gt;</w:t>
                            </w:r>
                          </w:p>
                        </w:txbxContent>
                      </wps:txbx>
                      <wps:bodyPr rot="0" vert="horz" wrap="square" lIns="91440" tIns="45720" rIns="91440" bIns="45720" anchor="t" anchorCtr="0">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95pt;height:11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">
                <v:textbox>
                  <w:txbxContent>
                    <w:p w:rsidR="00EF4546" w:rsidRPr="009A58F1" w:rsidRDefault="00EF4546" w:rsidP="00A67F1E">
                      <w:pPr>
                        <w:pStyle w:val="ListParagraph"/>
                        <w:rPr>
                          <w:sz w:val="24"/>
                          <w:szCs w:val="24"/>
                        </w:rPr>
                      </w:pPr>
                      <w:r w:rsidRPr="009A58F1">
                        <w:rPr>
                          <w:sz w:val="24"/>
                          <w:szCs w:val="24"/>
                        </w:rPr>
                        <w:t>&lt;xsd:complexType name="MapPosition_type"&gt;</w:t>
                      </w:r>
                      <w:r w:rsidRPr="009A58F1">
                        <w:rPr>
                          <w:sz w:val="24"/>
                          <w:szCs w:val="24"/>
                        </w:rPr>
                        <w:br/>
                        <w:t xml:space="preserve">        &lt;xsd:sequence&gt;</w:t>
                      </w:r>
                      <w:r w:rsidRPr="009A58F1">
                        <w:rPr>
                          <w:sz w:val="24"/>
                          <w:szCs w:val="24"/>
                        </w:rPr>
                        <w:br/>
                        <w:t xml:space="preserve">            &lt;xsd:element name="AddressPosition" type="MapPos:AddressPosition_type" minOccurs="1"/&gt;</w:t>
                      </w:r>
                      <w:r w:rsidRPr="009A58F1">
                        <w:rPr>
                          <w:sz w:val="24"/>
                          <w:szCs w:val="24"/>
                        </w:rPr>
                        <w:br/>
                        <w:t xml:space="preserve">            &lt;xsd:group ref="MapPos:MapPositionGroup"/&gt;</w:t>
                      </w:r>
                      <w:r w:rsidRPr="009A58F1">
                        <w:rPr>
                          <w:sz w:val="24"/>
                          <w:szCs w:val="24"/>
                        </w:rPr>
                        <w:br/>
                        <w:t xml:space="preserve">        &lt;/xsd:sequence&gt;</w:t>
                      </w:r>
                      <w:r w:rsidRPr="009A58F1">
                        <w:rPr>
                          <w:sz w:val="24"/>
                          <w:szCs w:val="24"/>
                        </w:rPr>
                        <w:br/>
                        <w:t xml:space="preserve">    &lt;/xsd:complexType&gt;</w:t>
                      </w:r>
                    </w:p>
                  </w:txbxContent>
                </v:textbox>
                <w10:anchorlock/>
              </v:shape>
            </w:pict>
          </mc:Fallback>
        </mc:AlternateContent>
      </w:r>
    </w:p>
    <w:p w:rsidR="00F6693A" w:rsidRDefault="00F6693A" w:rsidP="00F6693A">
      <w:pPr>
        <w:pStyle w:val="Heading3"/>
      </w:pPr>
      <w:r w:rsidRPr="0080101E">
        <w:t xml:space="preserve">     </w:t>
      </w:r>
      <w:bookmarkStart w:id="12" w:name="_Toc371600586"/>
      <w:bookmarkStart w:id="13" w:name="_Toc379529998"/>
      <w:r w:rsidRPr="0080101E">
        <w:t xml:space="preserve">Figure </w:t>
      </w:r>
      <w:fldSimple w:instr=" SEQ Figure \* ARABIC ">
        <w:r w:rsidR="00A872D4">
          <w:rPr>
            <w:noProof/>
          </w:rPr>
          <w:t>1</w:t>
        </w:r>
      </w:fldSimple>
      <w:r w:rsidRPr="0080101E">
        <w:t>: The Schema for the MapPosition element with AddressPosition as a child element.</w:t>
      </w:r>
      <w:bookmarkEnd w:id="12"/>
      <w:bookmarkEnd w:id="13"/>
    </w:p>
    <w:p w:rsidR="00F6693A" w:rsidRDefault="00F6693A" w:rsidP="00940E8F">
      <w:pPr>
        <w:spacing w:after="0"/>
      </w:pPr>
    </w:p>
    <w:p w:rsidR="00F6693A" w:rsidRPr="007C5728" w:rsidRDefault="00F6693A" w:rsidP="00F6693A">
      <w:pPr>
        <w:spacing w:after="0"/>
      </w:pPr>
      <w:r w:rsidRPr="007C5728">
        <w:rPr>
          <w:noProof/>
        </w:rPr>
        <mc:AlternateContent>
          <mc:Choice Requires="wps">
            <w:drawing>
              <wp:inline distT="0" distB="0" distL="0" distR="0" wp14:anchorId="6DFBC3DA" wp14:editId="6E956A31">
                <wp:extent cx="6057900" cy="1428750"/>
                <wp:effectExtent l="0" t="0" r="19050" b="19050"/>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428750"/>
                        </a:xfrm>
                        <a:prstGeom prst="rect">
                          <a:avLst/>
                        </a:prstGeom>
                        <a:solidFill>
                          <a:srgbClr val="FFFFFF"/>
                        </a:solidFill>
                        <a:ln w="9525">
                          <a:solidFill>
                            <a:srgbClr val="000000"/>
                          </a:solidFill>
                          <a:miter lim="800000"/>
                          <a:headEnd/>
                          <a:tailEnd/>
                        </a:ln>
                      </wps:spPr>
                      <wps:txbx>
                        <w:txbxContent>
                          <w:p w:rsidR="00EF4546" w:rsidRPr="00AF6136" w:rsidRDefault="00EF4546" w:rsidP="00F6693A">
                            <w:pPr>
                              <w:rPr>
                                <w:sz w:val="20"/>
                              </w:rPr>
                            </w:pPr>
                            <w:r w:rsidRPr="00AF6136">
                              <w:rPr>
                                <w:sz w:val="24"/>
                                <w:szCs w:val="24"/>
                              </w:rPr>
                              <w:t>&lt;MapPosition&gt;</w:t>
                            </w:r>
                            <w:r w:rsidRPr="00AF6136">
                              <w:rPr>
                                <w:sz w:val="24"/>
                                <w:szCs w:val="24"/>
                              </w:rPr>
                              <w:br/>
                              <w:t xml:space="preserve">        &lt;AddressPosition&gt;Driveway Entrance&lt;/AddressPosition&gt;</w:t>
                            </w:r>
                            <w:r w:rsidRPr="00AF6136">
                              <w:rPr>
                                <w:sz w:val="24"/>
                                <w:szCs w:val="24"/>
                              </w:rPr>
                              <w:br/>
                              <w:t xml:space="preserve">        &lt;gml:Point gml:id="p21" &gt;</w:t>
                            </w:r>
                            <w:r w:rsidRPr="00AF6136">
                              <w:rPr>
                                <w:sz w:val="24"/>
                                <w:szCs w:val="24"/>
                              </w:rPr>
                              <w:br/>
                              <w:t xml:space="preserve">            &lt;gml:pos&gt;49.27 -123.11 &lt;/gml:pos&gt;</w:t>
                            </w:r>
                            <w:r w:rsidRPr="00AF6136">
                              <w:rPr>
                                <w:sz w:val="24"/>
                                <w:szCs w:val="24"/>
                              </w:rPr>
                              <w:br/>
                              <w:t xml:space="preserve">        &lt;/gml:Point&gt;</w:t>
                            </w:r>
                            <w:r w:rsidRPr="00AF6136">
                              <w:rPr>
                                <w:color w:val="000000"/>
                                <w:sz w:val="24"/>
                                <w:szCs w:val="24"/>
                              </w:rPr>
                              <w:br/>
                            </w:r>
                            <w:r>
                              <w:rPr>
                                <w:color w:val="000000"/>
                                <w:sz w:val="24"/>
                                <w:szCs w:val="24"/>
                              </w:rPr>
                              <w:t xml:space="preserve">    </w:t>
                            </w:r>
                            <w:r w:rsidRPr="00AF6136">
                              <w:rPr>
                                <w:sz w:val="24"/>
                                <w:szCs w:val="24"/>
                              </w:rPr>
                              <w:t>&lt;/MapPosition&gt;</w:t>
                            </w:r>
                          </w:p>
                        </w:txbxContent>
                      </wps:txbx>
                      <wps:bodyPr rot="0" vert="horz" wrap="square" lIns="91440" tIns="45720" rIns="91440" bIns="45720" anchor="t" anchorCtr="0">
                        <a:noAutofit/>
                      </wps:bodyPr>
                    </wps:wsp>
                  </a:graphicData>
                </a:graphic>
              </wp:inline>
            </w:drawing>
          </mc:Choice>
          <mc:Fallback>
            <w:pict>
              <v:shape id="_x0000_s1027" type="#_x0000_t202" style="width:477pt;height:1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">
                <v:textbox>
                  <w:txbxContent>
                    <w:p w:rsidR="00EF4546" w:rsidRPr="00AF6136" w:rsidRDefault="00EF4546" w:rsidP="00F6693A">
                      <w:pPr>
                        <w:rPr>
                          <w:sz w:val="20"/>
                        </w:rPr>
                      </w:pPr>
                      <w:r w:rsidRPr="00AF6136">
                        <w:rPr>
                          <w:sz w:val="24"/>
                          <w:szCs w:val="24"/>
                        </w:rPr>
                        <w:t>&lt;MapPosition&gt;</w:t>
                      </w:r>
                      <w:r w:rsidRPr="00AF6136">
                        <w:rPr>
                          <w:sz w:val="24"/>
                          <w:szCs w:val="24"/>
                        </w:rPr>
                        <w:br/>
                        <w:t xml:space="preserve">        &lt;AddressPosition&gt;Driveway Entrance&lt;/AddressPosition&gt;</w:t>
                      </w:r>
                      <w:r w:rsidRPr="00AF6136">
                        <w:rPr>
                          <w:sz w:val="24"/>
                          <w:szCs w:val="24"/>
                        </w:rPr>
                        <w:br/>
                        <w:t xml:space="preserve">        &lt;gml:Point gml:id="p21" &gt;</w:t>
                      </w:r>
                      <w:r w:rsidRPr="00AF6136">
                        <w:rPr>
                          <w:sz w:val="24"/>
                          <w:szCs w:val="24"/>
                        </w:rPr>
                        <w:br/>
                        <w:t xml:space="preserve">            &lt;gml:pos&gt;49.27 -123.11 &lt;/gml:pos&gt;</w:t>
                      </w:r>
                      <w:r w:rsidRPr="00AF6136">
                        <w:rPr>
                          <w:sz w:val="24"/>
                          <w:szCs w:val="24"/>
                        </w:rPr>
                        <w:br/>
                        <w:t xml:space="preserve">        &lt;/gml:Point&gt;</w:t>
                      </w:r>
                      <w:r w:rsidRPr="00AF6136">
                        <w:rPr>
                          <w:color w:val="000000"/>
                          <w:sz w:val="24"/>
                          <w:szCs w:val="24"/>
                        </w:rPr>
                        <w:br/>
                      </w:r>
                      <w:r>
                        <w:rPr>
                          <w:color w:val="000000"/>
                          <w:sz w:val="24"/>
                          <w:szCs w:val="24"/>
                        </w:rPr>
                        <w:t xml:space="preserve">    </w:t>
                      </w:r>
                      <w:r w:rsidRPr="00AF6136">
                        <w:rPr>
                          <w:sz w:val="24"/>
                          <w:szCs w:val="24"/>
                        </w:rPr>
                        <w:t>&lt;/MapPosition&gt;</w:t>
                      </w:r>
                    </w:p>
                  </w:txbxContent>
                </v:textbox>
                <w10:anchorlock/>
              </v:shape>
            </w:pict>
          </mc:Fallback>
        </mc:AlternateContent>
      </w:r>
    </w:p>
    <w:p w:rsidR="00F6693A" w:rsidRDefault="00F6693A" w:rsidP="00F6693A">
      <w:pPr>
        <w:pStyle w:val="Heading3"/>
      </w:pPr>
      <w:bookmarkStart w:id="14" w:name="_Toc371600587"/>
      <w:bookmarkStart w:id="15" w:name="_Toc379529999"/>
      <w:r w:rsidRPr="007C5728">
        <w:t xml:space="preserve">Figure </w:t>
      </w:r>
      <w:fldSimple w:instr=" SEQ Figure \* ARABIC ">
        <w:r w:rsidR="00A872D4">
          <w:rPr>
            <w:noProof/>
          </w:rPr>
          <w:t>2</w:t>
        </w:r>
      </w:fldSimple>
      <w:r w:rsidRPr="007C5728">
        <w:t>: Example of the MapPosition element with AddressPosition as a child element.</w:t>
      </w:r>
      <w:bookmarkEnd w:id="14"/>
      <w:bookmarkEnd w:id="15"/>
    </w:p>
    <w:p w:rsidR="00E475CC" w:rsidRPr="00E475CC" w:rsidRDefault="00E475CC" w:rsidP="00E475CC"/>
    <w:p w:rsidR="00F6693A" w:rsidRPr="007C5728" w:rsidRDefault="00F6693A" w:rsidP="00F6693A">
      <w:pPr>
        <w:pStyle w:val="Heading1"/>
        <w:numPr>
          <w:ilvl w:val="1"/>
          <w:numId w:val="5"/>
        </w:numPr>
      </w:pPr>
      <w:r>
        <w:lastRenderedPageBreak/>
        <w:t xml:space="preserve">  </w:t>
      </w:r>
      <w:bookmarkStart w:id="16" w:name="_Toc379530000"/>
      <w:r w:rsidRPr="007C5728">
        <w:t>Address Position as an Attribute to MapPosition</w:t>
      </w:r>
      <w:bookmarkEnd w:id="16"/>
    </w:p>
    <w:p w:rsidR="00F6693A" w:rsidRPr="00F87EA9" w:rsidRDefault="00F6693A" w:rsidP="00F6693A">
      <w:r w:rsidRPr="007C5728">
        <w:t>This method</w:t>
      </w:r>
      <w:r w:rsidR="00935A9B">
        <w:t xml:space="preserve"> </w:t>
      </w:r>
      <w:r w:rsidRPr="007C5728">
        <w:t>has AddressPosition as an attribute of the MapPosition element. The AddressPosition would be a compound element that would consist of</w:t>
      </w:r>
      <w:r w:rsidR="00535209">
        <w:t xml:space="preserve"> the </w:t>
      </w:r>
      <w:r w:rsidR="00A24B04">
        <w:t>gml:Point</w:t>
      </w:r>
      <w:r w:rsidR="006F7877">
        <w:t xml:space="preserve"> </w:t>
      </w:r>
      <w:r w:rsidR="00535209">
        <w:t>element</w:t>
      </w:r>
      <w:r w:rsidRPr="007C5728">
        <w:t xml:space="preserve">. </w:t>
      </w:r>
      <w:r>
        <w:t xml:space="preserve"> </w:t>
      </w:r>
      <w:r w:rsidRPr="007C5728">
        <w:t>It would also have the AddressPosition attribute</w:t>
      </w:r>
      <w:r w:rsidR="006F7877">
        <w:t xml:space="preserve">, which </w:t>
      </w:r>
      <w:r w:rsidR="006F7877" w:rsidRPr="007C5728">
        <w:t>describes the point of assignment of a set of coordinates associated with an addres</w:t>
      </w:r>
      <w:r w:rsidR="006F7877">
        <w:t>s</w:t>
      </w:r>
      <w:r w:rsidRPr="007C5728">
        <w:t>.</w:t>
      </w:r>
      <w:r w:rsidR="002D1D3F">
        <w:t xml:space="preserve"> </w:t>
      </w:r>
      <w:r w:rsidRPr="007C5728">
        <w:t xml:space="preserve"> </w:t>
      </w:r>
      <w:r w:rsidRPr="00F87EA9">
        <w:t xml:space="preserve">The schema for this option is shown in </w:t>
      </w:r>
      <w:r w:rsidR="00F42FC8">
        <w:t>Figure 3 with an example in</w:t>
      </w:r>
      <w:r w:rsidRPr="00F87EA9">
        <w:t xml:space="preserve"> </w:t>
      </w:r>
      <w:r w:rsidR="00F42FC8">
        <w:t>F</w:t>
      </w:r>
      <w:r w:rsidRPr="00F87EA9">
        <w:t>igure 4.</w:t>
      </w:r>
    </w:p>
    <w:p w:rsidR="00F6693A" w:rsidRDefault="00F6693A" w:rsidP="00F6693A">
      <w:pPr>
        <w:jc w:val="center"/>
        <w:rPr>
          <w:rStyle w:val="Heading3Char"/>
        </w:rPr>
      </w:pPr>
      <w:r w:rsidRPr="007C5728">
        <w:rPr>
          <w:noProof/>
        </w:rPr>
        <mc:AlternateContent>
          <mc:Choice Requires="wps">
            <w:drawing>
              <wp:inline distT="0" distB="0" distL="0" distR="0" wp14:anchorId="7517DE7F" wp14:editId="2FBFA25A">
                <wp:extent cx="5646420" cy="1495425"/>
                <wp:effectExtent l="0" t="0" r="11430" b="28575"/>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6420" cy="1495425"/>
                        </a:xfrm>
                        <a:prstGeom prst="rect">
                          <a:avLst/>
                        </a:prstGeom>
                        <a:solidFill>
                          <a:srgbClr val="FFFFFF"/>
                        </a:solidFill>
                        <a:ln w="9525">
                          <a:solidFill>
                            <a:srgbClr val="000000"/>
                          </a:solidFill>
                          <a:miter lim="800000"/>
                          <a:headEnd/>
                          <a:tailEnd/>
                        </a:ln>
                      </wps:spPr>
                      <wps:txbx>
                        <w:txbxContent>
                          <w:p w:rsidR="00EF4546" w:rsidRPr="000B08AC" w:rsidRDefault="00EF4546" w:rsidP="00F6693A">
                            <w:pPr>
                              <w:rPr>
                                <w:sz w:val="18"/>
                              </w:rPr>
                            </w:pPr>
                            <w:r w:rsidRPr="000B08AC">
                              <w:rPr>
                                <w:sz w:val="24"/>
                                <w:szCs w:val="24"/>
                              </w:rPr>
                              <w:t>&lt;xsd:complexType name="MapPosition_type"&gt;</w:t>
                            </w:r>
                            <w:r w:rsidRPr="000B08AC">
                              <w:rPr>
                                <w:sz w:val="24"/>
                                <w:szCs w:val="24"/>
                              </w:rPr>
                              <w:br/>
                              <w:t xml:space="preserve">        &lt;xsd:sequence&gt;</w:t>
                            </w:r>
                            <w:r w:rsidRPr="000B08AC">
                              <w:rPr>
                                <w:sz w:val="24"/>
                                <w:szCs w:val="24"/>
                              </w:rPr>
                              <w:br/>
                              <w:t xml:space="preserve">            &lt;xsd:group ref="MapPos:MapPositionGroup"/&gt;</w:t>
                            </w:r>
                            <w:r w:rsidRPr="000B08AC">
                              <w:rPr>
                                <w:sz w:val="24"/>
                                <w:szCs w:val="24"/>
                              </w:rPr>
                              <w:br/>
                              <w:t xml:space="preserve">        &lt;/xsd:sequence&gt;</w:t>
                            </w:r>
                            <w:r w:rsidRPr="000B08AC">
                              <w:rPr>
                                <w:sz w:val="24"/>
                                <w:szCs w:val="24"/>
                              </w:rPr>
                              <w:br/>
                              <w:t xml:space="preserve">        &lt;xsd:attribute name="AddressPosition" type="MapPos:AddressPosition_type"/&gt;</w:t>
                            </w:r>
                            <w:r w:rsidRPr="000B08AC">
                              <w:rPr>
                                <w:sz w:val="24"/>
                                <w:szCs w:val="24"/>
                              </w:rPr>
                              <w:br/>
                              <w:t xml:space="preserve">    &lt;/xsd:complexType&gt;</w:t>
                            </w:r>
                          </w:p>
                        </w:txbxContent>
                      </wps:txbx>
                      <wps:bodyPr rot="0" vert="horz" wrap="square" lIns="91440" tIns="45720" rIns="91440" bIns="45720" anchor="t" anchorCtr="0">
                        <a:noAutofit/>
                      </wps:bodyPr>
                    </wps:wsp>
                  </a:graphicData>
                </a:graphic>
              </wp:inline>
            </w:drawing>
          </mc:Choice>
          <mc:Fallback>
            <w:pict>
              <v:shape id="_x0000_s1028" type="#_x0000_t202" style="width:444.6pt;height:1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">
                <v:textbox>
                  <w:txbxContent>
                    <w:p w:rsidR="00EF4546" w:rsidRPr="000B08AC" w:rsidRDefault="00EF4546" w:rsidP="00F6693A">
                      <w:pPr>
                        <w:rPr>
                          <w:sz w:val="18"/>
                        </w:rPr>
                      </w:pPr>
                      <w:r w:rsidRPr="000B08AC">
                        <w:rPr>
                          <w:sz w:val="24"/>
                          <w:szCs w:val="24"/>
                        </w:rPr>
                        <w:t>&lt;xsd:complexType name="MapPosition_type"&gt;</w:t>
                      </w:r>
                      <w:r w:rsidRPr="000B08AC">
                        <w:rPr>
                          <w:sz w:val="24"/>
                          <w:szCs w:val="24"/>
                        </w:rPr>
                        <w:br/>
                        <w:t xml:space="preserve">        &lt;xsd:sequence&gt;</w:t>
                      </w:r>
                      <w:r w:rsidRPr="000B08AC">
                        <w:rPr>
                          <w:sz w:val="24"/>
                          <w:szCs w:val="24"/>
                        </w:rPr>
                        <w:br/>
                        <w:t xml:space="preserve">            &lt;xsd:group ref="MapPos:MapPositionGroup"/&gt;</w:t>
                      </w:r>
                      <w:r w:rsidRPr="000B08AC">
                        <w:rPr>
                          <w:sz w:val="24"/>
                          <w:szCs w:val="24"/>
                        </w:rPr>
                        <w:br/>
                        <w:t xml:space="preserve">        &lt;/xsd:sequence&gt;</w:t>
                      </w:r>
                      <w:r w:rsidRPr="000B08AC">
                        <w:rPr>
                          <w:sz w:val="24"/>
                          <w:szCs w:val="24"/>
                        </w:rPr>
                        <w:br/>
                        <w:t xml:space="preserve">        &lt;xsd:attribute name="AddressPosition" type="MapPos:AddressPosition_type"/&gt;</w:t>
                      </w:r>
                      <w:r w:rsidRPr="000B08AC">
                        <w:rPr>
                          <w:sz w:val="24"/>
                          <w:szCs w:val="24"/>
                        </w:rPr>
                        <w:br/>
                        <w:t xml:space="preserve">    &lt;/xsd:complexType&gt;</w:t>
                      </w:r>
                    </w:p>
                  </w:txbxContent>
                </v:textbox>
                <w10:anchorlock/>
              </v:shape>
            </w:pict>
          </mc:Fallback>
        </mc:AlternateContent>
      </w:r>
      <w:bookmarkStart w:id="17" w:name="_Toc371600589"/>
      <w:bookmarkStart w:id="18" w:name="_Toc379530001"/>
      <w:r w:rsidRPr="008A4610">
        <w:rPr>
          <w:rStyle w:val="Heading3Char"/>
        </w:rPr>
        <w:t>Figure 3: The Schema for the MapPosition element with AddressPosition as an attribute.</w:t>
      </w:r>
      <w:bookmarkEnd w:id="17"/>
      <w:bookmarkEnd w:id="18"/>
    </w:p>
    <w:p w:rsidR="00F6693A" w:rsidRDefault="00F6693A" w:rsidP="00F6693A">
      <w:pPr>
        <w:jc w:val="center"/>
        <w:rPr>
          <w:rStyle w:val="Heading3Char"/>
        </w:rPr>
      </w:pPr>
    </w:p>
    <w:p w:rsidR="00F6693A" w:rsidRPr="008A4610" w:rsidRDefault="00F6693A" w:rsidP="00F6693A">
      <w:pPr>
        <w:spacing w:after="0"/>
        <w:jc w:val="center"/>
        <w:rPr>
          <w:rStyle w:val="Heading3Char"/>
        </w:rPr>
      </w:pPr>
      <w:r w:rsidRPr="007C5728">
        <w:rPr>
          <w:noProof/>
        </w:rPr>
        <mc:AlternateContent>
          <mc:Choice Requires="wps">
            <w:drawing>
              <wp:inline distT="0" distB="0" distL="0" distR="0" wp14:anchorId="65C4260B" wp14:editId="30F45B8C">
                <wp:extent cx="5128260" cy="1724025"/>
                <wp:effectExtent l="0" t="0" r="15240" b="28575"/>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8260" cy="1724025"/>
                        </a:xfrm>
                        <a:prstGeom prst="rect">
                          <a:avLst/>
                        </a:prstGeom>
                        <a:solidFill>
                          <a:srgbClr val="FFFFFF"/>
                        </a:solidFill>
                        <a:ln w="9525">
                          <a:solidFill>
                            <a:srgbClr val="000000"/>
                          </a:solidFill>
                          <a:miter lim="800000"/>
                          <a:headEnd/>
                          <a:tailEnd/>
                        </a:ln>
                      </wps:spPr>
                      <wps:txbx>
                        <w:txbxContent>
                          <w:p w:rsidR="00EF4546" w:rsidRPr="00445965" w:rsidRDefault="00EF4546" w:rsidP="00F6693A">
                            <w:pPr>
                              <w:rPr>
                                <w:sz w:val="20"/>
                              </w:rPr>
                            </w:pPr>
                            <w:r w:rsidRPr="00445965">
                              <w:rPr>
                                <w:sz w:val="24"/>
                                <w:szCs w:val="24"/>
                              </w:rPr>
                              <w:t>&lt;MapPosition AddressPosition="Driveway Entrance"&gt;</w:t>
                            </w:r>
                            <w:r w:rsidRPr="00445965">
                              <w:rPr>
                                <w:sz w:val="24"/>
                                <w:szCs w:val="24"/>
                              </w:rPr>
                              <w:br/>
                              <w:t xml:space="preserve">        &lt;gml:Point gml:id="p21" srsDimension="2" srsName="urn:ogc:def:crs:EPSG:6.6:4326"</w:t>
                            </w:r>
                            <w:r w:rsidRPr="00445965">
                              <w:rPr>
                                <w:sz w:val="24"/>
                                <w:szCs w:val="24"/>
                              </w:rPr>
                              <w:br/>
                              <w:t xml:space="preserve">            axisLabels="x y"&gt;</w:t>
                            </w:r>
                            <w:r w:rsidRPr="00445965">
                              <w:rPr>
                                <w:sz w:val="24"/>
                                <w:szCs w:val="24"/>
                              </w:rPr>
                              <w:br/>
                              <w:t xml:space="preserve">            &lt;gml:pos&gt;49.27 -123.11&lt;/gml:pos&gt;</w:t>
                            </w:r>
                            <w:r w:rsidRPr="00445965">
                              <w:rPr>
                                <w:sz w:val="24"/>
                                <w:szCs w:val="24"/>
                              </w:rPr>
                              <w:br/>
                              <w:t xml:space="preserve">        &lt;/gml:Point&gt;</w:t>
                            </w:r>
                            <w:r w:rsidRPr="00445965">
                              <w:rPr>
                                <w:sz w:val="24"/>
                                <w:szCs w:val="24"/>
                              </w:rPr>
                              <w:br/>
                              <w:t xml:space="preserve">    &lt;/MapPosition&gt;</w:t>
                            </w:r>
                          </w:p>
                        </w:txbxContent>
                      </wps:txbx>
                      <wps:bodyPr rot="0" vert="horz" wrap="square" lIns="91440" tIns="45720" rIns="91440" bIns="45720" anchor="t" anchorCtr="0">
                        <a:noAutofit/>
                      </wps:bodyPr>
                    </wps:wsp>
                  </a:graphicData>
                </a:graphic>
              </wp:inline>
            </w:drawing>
          </mc:Choice>
          <mc:Fallback>
            <w:pict>
              <v:shape id="Text Box 4" o:spid="_x0000_s1029" type="#_x0000_t202" style="width:403.8pt;height:13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">
                <v:textbox>
                  <w:txbxContent>
                    <w:p w:rsidR="00EF4546" w:rsidRPr="00445965" w:rsidRDefault="00EF4546" w:rsidP="00F6693A">
                      <w:pPr>
                        <w:rPr>
                          <w:sz w:val="20"/>
                        </w:rPr>
                      </w:pPr>
                      <w:r w:rsidRPr="00445965">
                        <w:rPr>
                          <w:sz w:val="24"/>
                          <w:szCs w:val="24"/>
                        </w:rPr>
                        <w:t>&lt;MapPosition AddressPosition="Driveway Entrance"&gt;</w:t>
                      </w:r>
                      <w:r w:rsidRPr="00445965">
                        <w:rPr>
                          <w:sz w:val="24"/>
                          <w:szCs w:val="24"/>
                        </w:rPr>
                        <w:br/>
                        <w:t xml:space="preserve">        &lt;gml:Point gml:id="p21" srsDimension="2" srsName="urn:ogc:def:crs:EPSG:6.6:4326"</w:t>
                      </w:r>
                      <w:r w:rsidRPr="00445965">
                        <w:rPr>
                          <w:sz w:val="24"/>
                          <w:szCs w:val="24"/>
                        </w:rPr>
                        <w:br/>
                        <w:t xml:space="preserve">            axisLabels="x y"&gt;</w:t>
                      </w:r>
                      <w:r w:rsidRPr="00445965">
                        <w:rPr>
                          <w:sz w:val="24"/>
                          <w:szCs w:val="24"/>
                        </w:rPr>
                        <w:br/>
                        <w:t xml:space="preserve">            &lt;gml:pos&gt;49.27 -123.11&lt;/gml:pos&gt;</w:t>
                      </w:r>
                      <w:r w:rsidRPr="00445965">
                        <w:rPr>
                          <w:sz w:val="24"/>
                          <w:szCs w:val="24"/>
                        </w:rPr>
                        <w:br/>
                        <w:t xml:space="preserve">        &lt;/gml:Point&gt;</w:t>
                      </w:r>
                      <w:r w:rsidRPr="00445965">
                        <w:rPr>
                          <w:sz w:val="24"/>
                          <w:szCs w:val="24"/>
                        </w:rPr>
                        <w:br/>
                        <w:t xml:space="preserve">    &lt;/MapPosition&gt;</w:t>
                      </w:r>
                    </w:p>
                  </w:txbxContent>
                </v:textbox>
                <w10:anchorlock/>
              </v:shape>
            </w:pict>
          </mc:Fallback>
        </mc:AlternateContent>
      </w:r>
    </w:p>
    <w:p w:rsidR="00F6693A" w:rsidRDefault="00F6693A" w:rsidP="00F6693A">
      <w:pPr>
        <w:pStyle w:val="Heading3"/>
      </w:pPr>
      <w:bookmarkStart w:id="19" w:name="_Toc371600588"/>
      <w:bookmarkStart w:id="20" w:name="_Toc379530002"/>
      <w:r>
        <w:t>F</w:t>
      </w:r>
      <w:r w:rsidRPr="007C5728">
        <w:t xml:space="preserve">igure </w:t>
      </w:r>
      <w:r>
        <w:t>4</w:t>
      </w:r>
      <w:r w:rsidRPr="007C5728">
        <w:t>: Example of the MapPosition element with AddressPosition as an attribute.</w:t>
      </w:r>
      <w:bookmarkEnd w:id="19"/>
      <w:bookmarkEnd w:id="20"/>
    </w:p>
    <w:p w:rsidR="004874E9" w:rsidRDefault="004874E9" w:rsidP="005F639B">
      <w:pPr>
        <w:spacing w:after="0"/>
        <w:rPr>
          <w:noProof/>
        </w:rPr>
      </w:pPr>
    </w:p>
    <w:p w:rsidR="006241F6" w:rsidRDefault="001D60E5" w:rsidP="005F639B">
      <w:pPr>
        <w:pStyle w:val="Heading1"/>
        <w:spacing w:before="0"/>
      </w:pPr>
      <w:bookmarkStart w:id="21" w:name="_Toc379530003"/>
      <w:r w:rsidRPr="007C5728">
        <w:t>Proposed Elements Definitions and Descriptions</w:t>
      </w:r>
      <w:bookmarkEnd w:id="21"/>
    </w:p>
    <w:p w:rsidR="007F7634" w:rsidRPr="007F7634" w:rsidRDefault="007F7634" w:rsidP="007F7634">
      <w:r>
        <w:t xml:space="preserve">This section illustrates how the proposed elements would look in the format used in </w:t>
      </w:r>
      <w:r w:rsidR="00DD4643">
        <w:t>Part 1: Address Data Content</w:t>
      </w:r>
      <w:r>
        <w:t xml:space="preserve"> of the </w:t>
      </w:r>
      <w:r w:rsidR="00DD4643">
        <w:t>FGDC Address Standard.</w:t>
      </w:r>
    </w:p>
    <w:p w:rsidR="007C5728" w:rsidRPr="002A5599" w:rsidRDefault="00563C96" w:rsidP="00CC21A2">
      <w:pPr>
        <w:pStyle w:val="Heading1"/>
        <w:numPr>
          <w:ilvl w:val="1"/>
          <w:numId w:val="5"/>
        </w:numPr>
      </w:pPr>
      <w:r>
        <w:t xml:space="preserve">  </w:t>
      </w:r>
      <w:bookmarkStart w:id="22" w:name="_Toc379530004"/>
      <w:r w:rsidR="007C5728" w:rsidRPr="002A5599">
        <w:t>MapPosition</w:t>
      </w:r>
      <w:bookmarkEnd w:id="22"/>
    </w:p>
    <w:tbl>
      <w:tblPr>
        <w:tblStyle w:val="TableGrid"/>
        <w:tblW w:w="0" w:type="auto"/>
        <w:tblLook w:val="04A0" w:firstRow="1" w:lastRow="0" w:firstColumn="1" w:lastColumn="0" w:noHBand="0" w:noVBand="1"/>
      </w:tblPr>
      <w:tblGrid>
        <w:gridCol w:w="3618"/>
        <w:gridCol w:w="5958"/>
      </w:tblGrid>
      <w:tr w:rsidR="007C5728" w:rsidRPr="007C5728" w:rsidTr="000D75B0">
        <w:tc>
          <w:tcPr>
            <w:tcW w:w="3618" w:type="dxa"/>
          </w:tcPr>
          <w:p w:rsidR="007C5728" w:rsidRPr="007C5728" w:rsidRDefault="007C5728" w:rsidP="00CC21A2">
            <w:r w:rsidRPr="007C5728">
              <w:t>Element Name</w:t>
            </w:r>
          </w:p>
        </w:tc>
        <w:tc>
          <w:tcPr>
            <w:tcW w:w="5958" w:type="dxa"/>
          </w:tcPr>
          <w:p w:rsidR="007C5728" w:rsidRPr="007C5728" w:rsidRDefault="007C5728" w:rsidP="00CC21A2">
            <w:r w:rsidRPr="007C5728">
              <w:t>MapPosition</w:t>
            </w:r>
          </w:p>
        </w:tc>
      </w:tr>
      <w:tr w:rsidR="007C5728" w:rsidRPr="007C5728" w:rsidTr="000D75B0">
        <w:tc>
          <w:tcPr>
            <w:tcW w:w="3618" w:type="dxa"/>
          </w:tcPr>
          <w:p w:rsidR="007C5728" w:rsidRPr="007C5728" w:rsidRDefault="007C5728" w:rsidP="00CC21A2">
            <w:r w:rsidRPr="007C5728">
              <w:t>Other common names for this element</w:t>
            </w:r>
          </w:p>
        </w:tc>
        <w:tc>
          <w:tcPr>
            <w:tcW w:w="5958" w:type="dxa"/>
          </w:tcPr>
          <w:p w:rsidR="007C5728" w:rsidRPr="007C5728" w:rsidRDefault="007C5728" w:rsidP="00CC21A2">
            <w:r w:rsidRPr="007C5728">
              <w:t>None</w:t>
            </w:r>
          </w:p>
        </w:tc>
      </w:tr>
      <w:tr w:rsidR="007C5728" w:rsidRPr="007C5728" w:rsidTr="000D75B0">
        <w:tc>
          <w:tcPr>
            <w:tcW w:w="3618" w:type="dxa"/>
          </w:tcPr>
          <w:p w:rsidR="007C5728" w:rsidRPr="007C5728" w:rsidRDefault="007C5728" w:rsidP="00CC21A2">
            <w:r w:rsidRPr="007C5728">
              <w:t>Definition</w:t>
            </w:r>
          </w:p>
        </w:tc>
        <w:tc>
          <w:tcPr>
            <w:tcW w:w="5958" w:type="dxa"/>
          </w:tcPr>
          <w:p w:rsidR="007C5728" w:rsidRPr="007C5728" w:rsidRDefault="0086134E" w:rsidP="00472416">
            <w:r>
              <w:t>A repeatable element consisting of the coordinates of the map representation of an address with a description of the position.</w:t>
            </w:r>
          </w:p>
        </w:tc>
      </w:tr>
      <w:tr w:rsidR="007C5728" w:rsidRPr="007C5728" w:rsidTr="000D75B0">
        <w:tc>
          <w:tcPr>
            <w:tcW w:w="3618" w:type="dxa"/>
          </w:tcPr>
          <w:p w:rsidR="007C5728" w:rsidRPr="007C5728" w:rsidRDefault="007C5728" w:rsidP="00CC21A2">
            <w:r w:rsidRPr="007C5728">
              <w:t>Syntax</w:t>
            </w:r>
          </w:p>
        </w:tc>
        <w:tc>
          <w:tcPr>
            <w:tcW w:w="5958" w:type="dxa"/>
          </w:tcPr>
          <w:p w:rsidR="007C5728" w:rsidRPr="007C5728" w:rsidRDefault="007C5728" w:rsidP="006F7877">
            <w:r w:rsidRPr="007C5728">
              <w:t>{</w:t>
            </w:r>
            <w:r w:rsidRPr="007C5728">
              <w:rPr>
                <w:color w:val="993300"/>
              </w:rPr>
              <w:t xml:space="preserve"> </w:t>
            </w:r>
            <w:r w:rsidRPr="007C5728">
              <w:t xml:space="preserve">AddressPosition} + { </w:t>
            </w:r>
            <w:r w:rsidR="00472416">
              <w:t>gml.</w:t>
            </w:r>
            <w:r w:rsidR="006F7877">
              <w:t>P</w:t>
            </w:r>
            <w:r w:rsidR="00472416">
              <w:t>oint</w:t>
            </w:r>
            <w:r w:rsidRPr="007C5728">
              <w:t>}</w:t>
            </w:r>
          </w:p>
        </w:tc>
      </w:tr>
      <w:tr w:rsidR="007C5728" w:rsidRPr="007C5728" w:rsidTr="000D75B0">
        <w:tc>
          <w:tcPr>
            <w:tcW w:w="3618" w:type="dxa"/>
          </w:tcPr>
          <w:p w:rsidR="007C5728" w:rsidRPr="007C5728" w:rsidRDefault="007C5728" w:rsidP="00CC21A2">
            <w:r w:rsidRPr="007C5728">
              <w:t>Definition Source</w:t>
            </w:r>
          </w:p>
        </w:tc>
        <w:tc>
          <w:tcPr>
            <w:tcW w:w="5958" w:type="dxa"/>
          </w:tcPr>
          <w:p w:rsidR="007C5728" w:rsidRPr="007C5728" w:rsidRDefault="007C5728" w:rsidP="00CC21A2">
            <w:r w:rsidRPr="007C5728">
              <w:t>New</w:t>
            </w:r>
          </w:p>
        </w:tc>
      </w:tr>
      <w:tr w:rsidR="007C5728" w:rsidRPr="007C5728" w:rsidTr="000D75B0">
        <w:tc>
          <w:tcPr>
            <w:tcW w:w="3618" w:type="dxa"/>
          </w:tcPr>
          <w:p w:rsidR="007C5728" w:rsidRPr="007C5728" w:rsidRDefault="007C5728" w:rsidP="00CC21A2">
            <w:r w:rsidRPr="007C5728">
              <w:t>Data Type</w:t>
            </w:r>
          </w:p>
        </w:tc>
        <w:tc>
          <w:tcPr>
            <w:tcW w:w="5958" w:type="dxa"/>
          </w:tcPr>
          <w:p w:rsidR="007C5728" w:rsidRPr="007C5728" w:rsidRDefault="007C5728" w:rsidP="00CC21A2">
            <w:r w:rsidRPr="007C5728">
              <w:t>CharacterString</w:t>
            </w:r>
          </w:p>
        </w:tc>
      </w:tr>
      <w:tr w:rsidR="007C5728" w:rsidRPr="007C5728" w:rsidTr="000D75B0">
        <w:tc>
          <w:tcPr>
            <w:tcW w:w="3618" w:type="dxa"/>
          </w:tcPr>
          <w:p w:rsidR="007C5728" w:rsidRPr="007C5728" w:rsidRDefault="007C5728" w:rsidP="00CC21A2">
            <w:r w:rsidRPr="007C5728">
              <w:t>Existing Standards for this element</w:t>
            </w:r>
          </w:p>
        </w:tc>
        <w:tc>
          <w:tcPr>
            <w:tcW w:w="5958" w:type="dxa"/>
          </w:tcPr>
          <w:p w:rsidR="007C5728" w:rsidRPr="007C5728" w:rsidRDefault="007C5728" w:rsidP="00CC21A2">
            <w:r w:rsidRPr="007C5728">
              <w:t>Refer to Component Elements</w:t>
            </w:r>
          </w:p>
        </w:tc>
      </w:tr>
      <w:tr w:rsidR="007C5728" w:rsidRPr="007C5728" w:rsidTr="000D75B0">
        <w:tc>
          <w:tcPr>
            <w:tcW w:w="3618" w:type="dxa"/>
          </w:tcPr>
          <w:p w:rsidR="007C5728" w:rsidRPr="007C5728" w:rsidRDefault="007C5728" w:rsidP="00CC21A2">
            <w:r w:rsidRPr="007C5728">
              <w:lastRenderedPageBreak/>
              <w:t>Domain of Values for this element</w:t>
            </w:r>
          </w:p>
        </w:tc>
        <w:tc>
          <w:tcPr>
            <w:tcW w:w="5958" w:type="dxa"/>
          </w:tcPr>
          <w:p w:rsidR="007C5728" w:rsidRPr="007C5728" w:rsidRDefault="007C5728" w:rsidP="00CC21A2">
            <w:r w:rsidRPr="007C5728">
              <w:t>Locally determined.</w:t>
            </w:r>
          </w:p>
        </w:tc>
      </w:tr>
      <w:tr w:rsidR="007C5728" w:rsidRPr="007C5728" w:rsidTr="000D75B0">
        <w:tc>
          <w:tcPr>
            <w:tcW w:w="3618" w:type="dxa"/>
          </w:tcPr>
          <w:p w:rsidR="007C5728" w:rsidRPr="007C5728" w:rsidRDefault="007C5728" w:rsidP="00CC21A2">
            <w:r w:rsidRPr="007C5728">
              <w:t>Source of Values</w:t>
            </w:r>
          </w:p>
        </w:tc>
        <w:tc>
          <w:tcPr>
            <w:tcW w:w="5958" w:type="dxa"/>
          </w:tcPr>
          <w:p w:rsidR="007C5728" w:rsidRPr="007C5728" w:rsidRDefault="007C5728" w:rsidP="00CC21A2">
            <w:r w:rsidRPr="007C5728">
              <w:t>Locally determined.</w:t>
            </w:r>
          </w:p>
        </w:tc>
      </w:tr>
      <w:tr w:rsidR="007C5728" w:rsidRPr="007C5728" w:rsidTr="000D75B0">
        <w:tc>
          <w:tcPr>
            <w:tcW w:w="3618" w:type="dxa"/>
          </w:tcPr>
          <w:p w:rsidR="007C5728" w:rsidRPr="007C5728" w:rsidRDefault="007C5728" w:rsidP="00CC21A2">
            <w:r w:rsidRPr="007C5728">
              <w:t>How Defined</w:t>
            </w:r>
          </w:p>
        </w:tc>
        <w:tc>
          <w:tcPr>
            <w:tcW w:w="5958" w:type="dxa"/>
          </w:tcPr>
          <w:p w:rsidR="007C5728" w:rsidRPr="007C5728" w:rsidRDefault="007C5728" w:rsidP="00CC21A2">
            <w:r w:rsidRPr="007C5728">
              <w:t>Locally determined.</w:t>
            </w:r>
          </w:p>
        </w:tc>
      </w:tr>
      <w:tr w:rsidR="007C5728" w:rsidRPr="007C5728" w:rsidTr="000D75B0">
        <w:tc>
          <w:tcPr>
            <w:tcW w:w="3618" w:type="dxa"/>
          </w:tcPr>
          <w:p w:rsidR="007C5728" w:rsidRPr="007C5728" w:rsidRDefault="007C5728" w:rsidP="00CC21A2">
            <w:r w:rsidRPr="007C5728">
              <w:t>Example</w:t>
            </w:r>
          </w:p>
        </w:tc>
        <w:tc>
          <w:tcPr>
            <w:tcW w:w="5958" w:type="dxa"/>
          </w:tcPr>
          <w:p w:rsidR="007C5728" w:rsidRPr="007C5728" w:rsidRDefault="007C5728" w:rsidP="00CC21A2"/>
        </w:tc>
      </w:tr>
      <w:tr w:rsidR="007C5728" w:rsidRPr="007C5728" w:rsidTr="000D75B0">
        <w:tc>
          <w:tcPr>
            <w:tcW w:w="3618" w:type="dxa"/>
          </w:tcPr>
          <w:p w:rsidR="007C5728" w:rsidRPr="007C5728" w:rsidRDefault="007C5728" w:rsidP="00CC21A2">
            <w:r w:rsidRPr="007C5728">
              <w:t>Notes/Comments</w:t>
            </w:r>
          </w:p>
        </w:tc>
        <w:tc>
          <w:tcPr>
            <w:tcW w:w="5958" w:type="dxa"/>
          </w:tcPr>
          <w:p w:rsidR="00D34918" w:rsidRDefault="00D34918" w:rsidP="00D34918">
            <w:r>
              <w:t>The MapPosition element is repeatable and therefore allows multiple coordinates associated with an address to be shared.</w:t>
            </w:r>
          </w:p>
          <w:p w:rsidR="007C5728" w:rsidRPr="00D34918" w:rsidRDefault="00472416" w:rsidP="00D34918">
            <w:pPr>
              <w:rPr>
                <w:strike/>
                <w:color w:val="00B050"/>
              </w:rPr>
            </w:pPr>
            <w:r>
              <w:t>If using the MapPosition element, t</w:t>
            </w:r>
            <w:r w:rsidR="00801424" w:rsidRPr="007C5728">
              <w:t xml:space="preserve">he address provider must provide </w:t>
            </w:r>
            <w:r w:rsidR="00D34918">
              <w:t xml:space="preserve">coordinates associated with the </w:t>
            </w:r>
            <w:r w:rsidR="00A24B04">
              <w:t>address and</w:t>
            </w:r>
            <w:r w:rsidR="00D34918">
              <w:t xml:space="preserve"> the AddressPosition associated with those coordinates.</w:t>
            </w:r>
          </w:p>
        </w:tc>
      </w:tr>
      <w:tr w:rsidR="007C5728" w:rsidRPr="007C5728" w:rsidTr="000D75B0">
        <w:tc>
          <w:tcPr>
            <w:tcW w:w="3618" w:type="dxa"/>
          </w:tcPr>
          <w:p w:rsidR="007C5728" w:rsidRPr="007C5728" w:rsidRDefault="007C5728" w:rsidP="00CC21A2">
            <w:r w:rsidRPr="007C5728">
              <w:t>XML tag</w:t>
            </w:r>
          </w:p>
        </w:tc>
        <w:tc>
          <w:tcPr>
            <w:tcW w:w="5958" w:type="dxa"/>
          </w:tcPr>
          <w:p w:rsidR="007C5728" w:rsidRPr="007C5728" w:rsidRDefault="007C5728" w:rsidP="00CC21A2">
            <w:r w:rsidRPr="007C5728">
              <w:t>&lt;MapPosition&gt;</w:t>
            </w:r>
          </w:p>
        </w:tc>
      </w:tr>
      <w:tr w:rsidR="007C5728" w:rsidRPr="007C5728" w:rsidTr="000D75B0">
        <w:tc>
          <w:tcPr>
            <w:tcW w:w="3618" w:type="dxa"/>
          </w:tcPr>
          <w:p w:rsidR="007C5728" w:rsidRPr="007C5728" w:rsidRDefault="007C5728" w:rsidP="00CC21A2">
            <w:r w:rsidRPr="007C5728">
              <w:t>XML Model</w:t>
            </w:r>
          </w:p>
        </w:tc>
        <w:tc>
          <w:tcPr>
            <w:tcW w:w="5958" w:type="dxa"/>
          </w:tcPr>
          <w:p w:rsidR="007C5728" w:rsidRPr="00346385" w:rsidRDefault="009A58F1" w:rsidP="00346385">
            <w:pPr>
              <w:pStyle w:val="ListParagraph"/>
              <w:ind w:left="0"/>
              <w:rPr>
                <w:sz w:val="24"/>
                <w:szCs w:val="24"/>
              </w:rPr>
            </w:pPr>
            <w:r w:rsidRPr="009A58F1">
              <w:rPr>
                <w:sz w:val="24"/>
                <w:szCs w:val="24"/>
              </w:rPr>
              <w:t>&lt;xsd:complexType name="MapPosition_type"&gt;</w:t>
            </w:r>
            <w:r w:rsidRPr="009A58F1">
              <w:rPr>
                <w:sz w:val="24"/>
                <w:szCs w:val="24"/>
              </w:rPr>
              <w:br/>
              <w:t xml:space="preserve">        &lt;xsd:sequence&gt;</w:t>
            </w:r>
            <w:r w:rsidRPr="009A58F1">
              <w:rPr>
                <w:sz w:val="24"/>
                <w:szCs w:val="24"/>
              </w:rPr>
              <w:br/>
              <w:t xml:space="preserve">            &lt;xsd:element name="AddressPosition" type="MapPos:AddressPosition_type" minOccurs="1"/&gt;</w:t>
            </w:r>
            <w:r w:rsidRPr="009A58F1">
              <w:rPr>
                <w:sz w:val="24"/>
                <w:szCs w:val="24"/>
              </w:rPr>
              <w:br/>
              <w:t xml:space="preserve">            &lt;xsd:group ref="MapPos:MapPositionGroup"/&gt;</w:t>
            </w:r>
            <w:r w:rsidRPr="009A58F1">
              <w:rPr>
                <w:sz w:val="24"/>
                <w:szCs w:val="24"/>
              </w:rPr>
              <w:br/>
              <w:t xml:space="preserve">        &lt;/xsd:sequence&gt;</w:t>
            </w:r>
            <w:r w:rsidRPr="009A58F1">
              <w:rPr>
                <w:sz w:val="24"/>
                <w:szCs w:val="24"/>
              </w:rPr>
              <w:br/>
              <w:t xml:space="preserve">    &lt;/xsd:complexType&gt;</w:t>
            </w:r>
          </w:p>
        </w:tc>
      </w:tr>
      <w:tr w:rsidR="007C5728" w:rsidRPr="007C5728" w:rsidTr="000D75B0">
        <w:tc>
          <w:tcPr>
            <w:tcW w:w="3618" w:type="dxa"/>
          </w:tcPr>
          <w:p w:rsidR="007C5728" w:rsidRPr="007C5728" w:rsidRDefault="007C5728" w:rsidP="00CC21A2">
            <w:r w:rsidRPr="007C5728">
              <w:t>XML Example</w:t>
            </w:r>
          </w:p>
        </w:tc>
        <w:tc>
          <w:tcPr>
            <w:tcW w:w="5958" w:type="dxa"/>
          </w:tcPr>
          <w:p w:rsidR="007C5728" w:rsidRPr="00445965" w:rsidRDefault="00445965" w:rsidP="00445965">
            <w:pPr>
              <w:pStyle w:val="ListParagraph"/>
              <w:ind w:left="0"/>
              <w:rPr>
                <w:sz w:val="24"/>
                <w:szCs w:val="24"/>
              </w:rPr>
            </w:pPr>
            <w:r w:rsidRPr="00445965">
              <w:rPr>
                <w:sz w:val="24"/>
                <w:szCs w:val="24"/>
              </w:rPr>
              <w:t>&lt;MapPosition&gt;</w:t>
            </w:r>
            <w:r w:rsidRPr="00445965">
              <w:rPr>
                <w:sz w:val="24"/>
                <w:szCs w:val="24"/>
              </w:rPr>
              <w:br/>
              <w:t xml:space="preserve">        &lt;AddressPosition&gt;Driveway</w:t>
            </w:r>
            <w:r>
              <w:rPr>
                <w:sz w:val="24"/>
                <w:szCs w:val="24"/>
              </w:rPr>
              <w:t xml:space="preserve"> E</w:t>
            </w:r>
            <w:r w:rsidRPr="00445965">
              <w:rPr>
                <w:sz w:val="24"/>
                <w:szCs w:val="24"/>
              </w:rPr>
              <w:t>ntrance&lt;/AddressPosition&gt;</w:t>
            </w:r>
            <w:r w:rsidRPr="00445965">
              <w:rPr>
                <w:sz w:val="24"/>
                <w:szCs w:val="24"/>
              </w:rPr>
              <w:br/>
              <w:t xml:space="preserve">        &lt;</w:t>
            </w:r>
            <w:r w:rsidR="00A24B04">
              <w:rPr>
                <w:sz w:val="24"/>
                <w:szCs w:val="24"/>
              </w:rPr>
              <w:t>gml:Point</w:t>
            </w:r>
            <w:r w:rsidR="006F7877">
              <w:rPr>
                <w:sz w:val="24"/>
                <w:szCs w:val="24"/>
              </w:rPr>
              <w:t xml:space="preserve"> </w:t>
            </w:r>
            <w:r w:rsidRPr="00445965">
              <w:rPr>
                <w:sz w:val="24"/>
                <w:szCs w:val="24"/>
              </w:rPr>
              <w:t>gml:id="p21"&gt;</w:t>
            </w:r>
            <w:r w:rsidRPr="00445965">
              <w:rPr>
                <w:sz w:val="24"/>
                <w:szCs w:val="24"/>
              </w:rPr>
              <w:br/>
              <w:t xml:space="preserve">            &lt;gml:pos&gt;49.27 -123.11 &lt;/gml:pos&gt;</w:t>
            </w:r>
            <w:r w:rsidRPr="00445965">
              <w:rPr>
                <w:sz w:val="24"/>
                <w:szCs w:val="24"/>
              </w:rPr>
              <w:br/>
              <w:t xml:space="preserve">        &lt;/gml:Point&gt;</w:t>
            </w:r>
            <w:r w:rsidRPr="00445965">
              <w:rPr>
                <w:sz w:val="24"/>
                <w:szCs w:val="24"/>
              </w:rPr>
              <w:br/>
              <w:t xml:space="preserve">    &lt;/MapPosition&gt;</w:t>
            </w:r>
          </w:p>
        </w:tc>
      </w:tr>
      <w:tr w:rsidR="007C5728" w:rsidRPr="007C5728" w:rsidTr="000D75B0">
        <w:tc>
          <w:tcPr>
            <w:tcW w:w="3618" w:type="dxa"/>
          </w:tcPr>
          <w:p w:rsidR="007C5728" w:rsidRPr="007C5728" w:rsidRDefault="007C5728" w:rsidP="00CC21A2">
            <w:r w:rsidRPr="007C5728">
              <w:t>Quality Measures</w:t>
            </w:r>
          </w:p>
        </w:tc>
        <w:tc>
          <w:tcPr>
            <w:tcW w:w="5958" w:type="dxa"/>
          </w:tcPr>
          <w:p w:rsidR="007C5728" w:rsidRPr="007C5728" w:rsidRDefault="007C5728" w:rsidP="00CC21A2">
            <w:r w:rsidRPr="007C5728">
              <w:t>None</w:t>
            </w:r>
          </w:p>
        </w:tc>
      </w:tr>
      <w:tr w:rsidR="007C5728" w:rsidRPr="007C5728" w:rsidTr="000D75B0">
        <w:tc>
          <w:tcPr>
            <w:tcW w:w="3618" w:type="dxa"/>
          </w:tcPr>
          <w:p w:rsidR="007C5728" w:rsidRPr="007C5728" w:rsidRDefault="007C5728" w:rsidP="00CC21A2">
            <w:r w:rsidRPr="007C5728">
              <w:t>Quality Notes</w:t>
            </w:r>
          </w:p>
        </w:tc>
        <w:tc>
          <w:tcPr>
            <w:tcW w:w="5958" w:type="dxa"/>
          </w:tcPr>
          <w:p w:rsidR="007C5728" w:rsidRPr="007C5728" w:rsidRDefault="007C5728" w:rsidP="00CC21A2">
            <w:r w:rsidRPr="007C5728">
              <w:t>None</w:t>
            </w:r>
          </w:p>
        </w:tc>
      </w:tr>
    </w:tbl>
    <w:p w:rsidR="006241F6" w:rsidRDefault="006241F6" w:rsidP="00CC21A2"/>
    <w:p w:rsidR="0002776E" w:rsidRPr="007C5728" w:rsidRDefault="0002776E" w:rsidP="00563C96">
      <w:pPr>
        <w:pStyle w:val="Heading1"/>
        <w:numPr>
          <w:ilvl w:val="1"/>
          <w:numId w:val="5"/>
        </w:numPr>
      </w:pPr>
      <w:r w:rsidRPr="007C5728">
        <w:t xml:space="preserve">  </w:t>
      </w:r>
      <w:bookmarkStart w:id="23" w:name="_Toc379530005"/>
      <w:r w:rsidRPr="007C5728">
        <w:t>The AddressPosition Element</w:t>
      </w:r>
      <w:bookmarkEnd w:id="23"/>
    </w:p>
    <w:tbl>
      <w:tblPr>
        <w:tblStyle w:val="TableGrid"/>
        <w:tblW w:w="0" w:type="auto"/>
        <w:tblLook w:val="04A0" w:firstRow="1" w:lastRow="0" w:firstColumn="1" w:lastColumn="0" w:noHBand="0" w:noVBand="1"/>
      </w:tblPr>
      <w:tblGrid>
        <w:gridCol w:w="3618"/>
        <w:gridCol w:w="5958"/>
      </w:tblGrid>
      <w:tr w:rsidR="0002776E" w:rsidRPr="007C5728" w:rsidTr="000D75B0">
        <w:tc>
          <w:tcPr>
            <w:tcW w:w="3618" w:type="dxa"/>
          </w:tcPr>
          <w:p w:rsidR="0002776E" w:rsidRPr="007C5728" w:rsidRDefault="0002776E" w:rsidP="002A5E07">
            <w:bookmarkStart w:id="24" w:name="_GoBack" w:colFirst="0" w:colLast="1"/>
            <w:r w:rsidRPr="007C5728">
              <w:t>Element Name</w:t>
            </w:r>
          </w:p>
        </w:tc>
        <w:tc>
          <w:tcPr>
            <w:tcW w:w="5958" w:type="dxa"/>
          </w:tcPr>
          <w:p w:rsidR="0002776E" w:rsidRPr="007C5728" w:rsidRDefault="0002776E" w:rsidP="002A5E07">
            <w:r w:rsidRPr="007C5728">
              <w:t>AddressPosition</w:t>
            </w:r>
          </w:p>
        </w:tc>
      </w:tr>
      <w:tr w:rsidR="0002776E" w:rsidRPr="007C5728" w:rsidTr="000D75B0">
        <w:tc>
          <w:tcPr>
            <w:tcW w:w="3618" w:type="dxa"/>
          </w:tcPr>
          <w:p w:rsidR="0002776E" w:rsidRPr="007C5728" w:rsidRDefault="0002776E" w:rsidP="002A5E07">
            <w:r w:rsidRPr="007C5728">
              <w:t>Other common names for this element</w:t>
            </w:r>
          </w:p>
        </w:tc>
        <w:tc>
          <w:tcPr>
            <w:tcW w:w="5958" w:type="dxa"/>
          </w:tcPr>
          <w:p w:rsidR="0002776E" w:rsidRPr="007C5728" w:rsidRDefault="0002776E" w:rsidP="002A5E07">
            <w:r w:rsidRPr="007C5728">
              <w:t>None</w:t>
            </w:r>
          </w:p>
        </w:tc>
      </w:tr>
      <w:tr w:rsidR="0002776E" w:rsidRPr="007C5728" w:rsidTr="000D75B0">
        <w:tc>
          <w:tcPr>
            <w:tcW w:w="3618" w:type="dxa"/>
          </w:tcPr>
          <w:p w:rsidR="0002776E" w:rsidRPr="007C5728" w:rsidRDefault="0002776E" w:rsidP="002A5E07">
            <w:r w:rsidRPr="007C5728">
              <w:t>Definition</w:t>
            </w:r>
          </w:p>
        </w:tc>
        <w:tc>
          <w:tcPr>
            <w:tcW w:w="5958" w:type="dxa"/>
          </w:tcPr>
          <w:p w:rsidR="0002776E" w:rsidRPr="007C5728" w:rsidRDefault="0002776E" w:rsidP="00DA6FA8">
            <w:r w:rsidRPr="007C5728">
              <w:t xml:space="preserve">A description of the </w:t>
            </w:r>
            <w:r w:rsidR="00DA6FA8">
              <w:t>position</w:t>
            </w:r>
            <w:r w:rsidRPr="007C5728">
              <w:t xml:space="preserve"> of a set of coordinates associated with an address.</w:t>
            </w:r>
          </w:p>
        </w:tc>
      </w:tr>
      <w:tr w:rsidR="0002776E" w:rsidRPr="007C5728" w:rsidTr="000D75B0">
        <w:tc>
          <w:tcPr>
            <w:tcW w:w="3618" w:type="dxa"/>
          </w:tcPr>
          <w:p w:rsidR="0002776E" w:rsidRPr="007C5728" w:rsidRDefault="0002776E" w:rsidP="002A5E07">
            <w:r w:rsidRPr="007C5728">
              <w:t>Definition Source</w:t>
            </w:r>
          </w:p>
        </w:tc>
        <w:tc>
          <w:tcPr>
            <w:tcW w:w="5958" w:type="dxa"/>
          </w:tcPr>
          <w:p w:rsidR="0002776E" w:rsidRPr="007C5728" w:rsidRDefault="0002776E" w:rsidP="002A5E07">
            <w:r w:rsidRPr="007C5728">
              <w:t>New</w:t>
            </w:r>
          </w:p>
        </w:tc>
      </w:tr>
      <w:tr w:rsidR="0002776E" w:rsidRPr="007C5728" w:rsidTr="000D75B0">
        <w:tc>
          <w:tcPr>
            <w:tcW w:w="3618" w:type="dxa"/>
          </w:tcPr>
          <w:p w:rsidR="0002776E" w:rsidRPr="007C5728" w:rsidRDefault="0002776E" w:rsidP="002A5E07">
            <w:r w:rsidRPr="007C5728">
              <w:t>Data Type</w:t>
            </w:r>
          </w:p>
        </w:tc>
        <w:tc>
          <w:tcPr>
            <w:tcW w:w="5958" w:type="dxa"/>
          </w:tcPr>
          <w:p w:rsidR="0002776E" w:rsidRPr="007C5728" w:rsidRDefault="0002776E" w:rsidP="002A5E07">
            <w:r w:rsidRPr="007C5728">
              <w:t>characterString</w:t>
            </w:r>
          </w:p>
        </w:tc>
      </w:tr>
      <w:tr w:rsidR="0002776E" w:rsidRPr="007C5728" w:rsidTr="000D75B0">
        <w:tc>
          <w:tcPr>
            <w:tcW w:w="3618" w:type="dxa"/>
          </w:tcPr>
          <w:p w:rsidR="0002776E" w:rsidRPr="007C5728" w:rsidRDefault="0002776E" w:rsidP="002A5E07">
            <w:r w:rsidRPr="007C5728">
              <w:t>Existing Standards for this element</w:t>
            </w:r>
          </w:p>
        </w:tc>
        <w:tc>
          <w:tcPr>
            <w:tcW w:w="5958" w:type="dxa"/>
          </w:tcPr>
          <w:p w:rsidR="0002776E" w:rsidRPr="007C5728" w:rsidRDefault="0002776E" w:rsidP="002A5E07">
            <w:r w:rsidRPr="007C5728">
              <w:t>ISO 19160-1</w:t>
            </w:r>
          </w:p>
        </w:tc>
      </w:tr>
      <w:tr w:rsidR="0002776E" w:rsidRPr="007C5728" w:rsidTr="000D75B0">
        <w:tc>
          <w:tcPr>
            <w:tcW w:w="3618" w:type="dxa"/>
          </w:tcPr>
          <w:p w:rsidR="0002776E" w:rsidRPr="007C5728" w:rsidRDefault="0002776E" w:rsidP="002A5E07">
            <w:r w:rsidRPr="007C5728">
              <w:t>Domain of Values for this element</w:t>
            </w:r>
          </w:p>
        </w:tc>
        <w:tc>
          <w:tcPr>
            <w:tcW w:w="5958" w:type="dxa"/>
          </w:tcPr>
          <w:p w:rsidR="0002776E" w:rsidRPr="007C5728" w:rsidRDefault="0002776E" w:rsidP="002A5E07">
            <w:r w:rsidRPr="007C5728">
              <w:t>Locally determined</w:t>
            </w:r>
          </w:p>
        </w:tc>
      </w:tr>
      <w:tr w:rsidR="0002776E" w:rsidRPr="007C5728" w:rsidTr="000D75B0">
        <w:tc>
          <w:tcPr>
            <w:tcW w:w="3618" w:type="dxa"/>
          </w:tcPr>
          <w:p w:rsidR="0002776E" w:rsidRPr="007C5728" w:rsidRDefault="0002776E" w:rsidP="002A5E07">
            <w:r w:rsidRPr="007C5728">
              <w:t>Source of Values</w:t>
            </w:r>
          </w:p>
        </w:tc>
        <w:tc>
          <w:tcPr>
            <w:tcW w:w="5958" w:type="dxa"/>
          </w:tcPr>
          <w:p w:rsidR="0002776E" w:rsidRPr="007C5728" w:rsidRDefault="0002776E" w:rsidP="002A5E07">
            <w:r w:rsidRPr="007C5728">
              <w:t>Locally determined</w:t>
            </w:r>
          </w:p>
        </w:tc>
      </w:tr>
      <w:tr w:rsidR="0002776E" w:rsidRPr="007C5728" w:rsidTr="000D75B0">
        <w:tc>
          <w:tcPr>
            <w:tcW w:w="3618" w:type="dxa"/>
          </w:tcPr>
          <w:p w:rsidR="0002776E" w:rsidRPr="007C5728" w:rsidRDefault="0002776E" w:rsidP="002A5E07">
            <w:r w:rsidRPr="007C5728">
              <w:t>How Defined</w:t>
            </w:r>
          </w:p>
        </w:tc>
        <w:tc>
          <w:tcPr>
            <w:tcW w:w="5958" w:type="dxa"/>
          </w:tcPr>
          <w:p w:rsidR="0002776E" w:rsidRPr="007C5728" w:rsidRDefault="0002776E" w:rsidP="002A5E07">
            <w:r w:rsidRPr="007C5728">
              <w:t>Locally determined</w:t>
            </w:r>
          </w:p>
        </w:tc>
      </w:tr>
      <w:tr w:rsidR="0002776E" w:rsidRPr="007C5728" w:rsidTr="000D75B0">
        <w:tc>
          <w:tcPr>
            <w:tcW w:w="3618" w:type="dxa"/>
          </w:tcPr>
          <w:p w:rsidR="0002776E" w:rsidRPr="007C5728" w:rsidRDefault="0002776E" w:rsidP="002A5E07">
            <w:r w:rsidRPr="007C5728">
              <w:lastRenderedPageBreak/>
              <w:t>Example</w:t>
            </w:r>
          </w:p>
        </w:tc>
        <w:tc>
          <w:tcPr>
            <w:tcW w:w="5958" w:type="dxa"/>
          </w:tcPr>
          <w:p w:rsidR="0002776E" w:rsidRPr="007C5728" w:rsidRDefault="0002776E" w:rsidP="002A5E07">
            <w:r w:rsidRPr="007C5728">
              <w:t>Driveway Entrance</w:t>
            </w:r>
          </w:p>
          <w:p w:rsidR="0002776E" w:rsidRPr="007C5728" w:rsidRDefault="0002776E" w:rsidP="002A5E07">
            <w:r w:rsidRPr="007C5728">
              <w:t>Front Door</w:t>
            </w:r>
          </w:p>
        </w:tc>
      </w:tr>
      <w:tr w:rsidR="0002776E" w:rsidRPr="007C5728" w:rsidTr="000D75B0">
        <w:tc>
          <w:tcPr>
            <w:tcW w:w="3618" w:type="dxa"/>
          </w:tcPr>
          <w:p w:rsidR="0002776E" w:rsidRPr="007C5728" w:rsidRDefault="0002776E" w:rsidP="002A5E07">
            <w:r w:rsidRPr="007C5728">
              <w:t>Notes/Comments</w:t>
            </w:r>
          </w:p>
        </w:tc>
        <w:tc>
          <w:tcPr>
            <w:tcW w:w="5958" w:type="dxa"/>
          </w:tcPr>
          <w:p w:rsidR="0002776E" w:rsidRPr="007C5728" w:rsidRDefault="0002776E" w:rsidP="002A5E07">
            <w:r w:rsidRPr="007C5728">
              <w:t>The Address position is locally determined by the address supplier and describes what the coordinate pair represents.</w:t>
            </w:r>
          </w:p>
        </w:tc>
      </w:tr>
      <w:tr w:rsidR="0002776E" w:rsidRPr="007C5728" w:rsidTr="000D75B0">
        <w:tc>
          <w:tcPr>
            <w:tcW w:w="3618" w:type="dxa"/>
          </w:tcPr>
          <w:p w:rsidR="0002776E" w:rsidRPr="007C5728" w:rsidRDefault="0002776E" w:rsidP="002A5E07">
            <w:r w:rsidRPr="007C5728">
              <w:t>XML tag</w:t>
            </w:r>
          </w:p>
        </w:tc>
        <w:tc>
          <w:tcPr>
            <w:tcW w:w="5958" w:type="dxa"/>
          </w:tcPr>
          <w:p w:rsidR="0002776E" w:rsidRPr="007C5728" w:rsidRDefault="0002776E" w:rsidP="002A5E07">
            <w:r w:rsidRPr="007C5728">
              <w:t>&lt;AddressPosition&gt;</w:t>
            </w:r>
          </w:p>
        </w:tc>
      </w:tr>
      <w:tr w:rsidR="0002776E" w:rsidRPr="007C5728" w:rsidTr="000D75B0">
        <w:tc>
          <w:tcPr>
            <w:tcW w:w="3618" w:type="dxa"/>
          </w:tcPr>
          <w:p w:rsidR="0002776E" w:rsidRPr="007C5728" w:rsidRDefault="0002776E" w:rsidP="002A5E07">
            <w:r w:rsidRPr="007C5728">
              <w:t>XML Model</w:t>
            </w:r>
          </w:p>
        </w:tc>
        <w:tc>
          <w:tcPr>
            <w:tcW w:w="5958" w:type="dxa"/>
          </w:tcPr>
          <w:p w:rsidR="0002776E" w:rsidRPr="007C5728" w:rsidRDefault="0002776E" w:rsidP="002A5E07">
            <w:r w:rsidRPr="007C5728">
              <w:t>&lt;xsd:simpleType name="AddressPosition_type"&gt;</w:t>
            </w:r>
            <w:r w:rsidRPr="007C5728">
              <w:br/>
              <w:t xml:space="preserve">                &lt;xsd:restriction base="xsd:string"&gt;</w:t>
            </w:r>
            <w:r w:rsidRPr="007C5728">
              <w:br/>
              <w:t xml:space="preserve">            &lt;xsd:pattern value=".*"/&gt;</w:t>
            </w:r>
            <w:r w:rsidRPr="007C5728">
              <w:br/>
              <w:t xml:space="preserve">        &lt;/xsd:restriction&gt;</w:t>
            </w:r>
            <w:r w:rsidRPr="007C5728">
              <w:br/>
              <w:t xml:space="preserve">    &lt;/xsd:simpleType&gt;</w:t>
            </w:r>
            <w:r w:rsidRPr="007C5728">
              <w:br/>
              <w:t>&lt;/xsd:schema&gt;</w:t>
            </w:r>
          </w:p>
        </w:tc>
      </w:tr>
      <w:tr w:rsidR="0002776E" w:rsidRPr="007C5728" w:rsidTr="000D75B0">
        <w:tc>
          <w:tcPr>
            <w:tcW w:w="3618" w:type="dxa"/>
          </w:tcPr>
          <w:p w:rsidR="0002776E" w:rsidRPr="007C5728" w:rsidRDefault="0002776E" w:rsidP="002A5E07">
            <w:r w:rsidRPr="007C5728">
              <w:t>XML Example</w:t>
            </w:r>
          </w:p>
        </w:tc>
        <w:tc>
          <w:tcPr>
            <w:tcW w:w="5958" w:type="dxa"/>
          </w:tcPr>
          <w:p w:rsidR="0002776E" w:rsidRPr="007C5728" w:rsidRDefault="0002776E" w:rsidP="00202183">
            <w:r w:rsidRPr="007C5728">
              <w:t>&lt;MapPosition&gt;</w:t>
            </w:r>
            <w:r w:rsidRPr="007C5728">
              <w:br/>
            </w:r>
            <w:r w:rsidRPr="007C5728">
              <w:rPr>
                <w:b/>
              </w:rPr>
              <w:t xml:space="preserve">        &lt;AddressPosition&gt;Driveway Entrance&lt;/AddressPosition&gt;</w:t>
            </w:r>
            <w:r w:rsidRPr="007C5728">
              <w:br/>
              <w:t xml:space="preserve">    &lt;/MapPosition&gt;</w:t>
            </w:r>
          </w:p>
        </w:tc>
      </w:tr>
      <w:tr w:rsidR="0002776E" w:rsidRPr="007C5728" w:rsidTr="000D75B0">
        <w:tc>
          <w:tcPr>
            <w:tcW w:w="3618" w:type="dxa"/>
          </w:tcPr>
          <w:p w:rsidR="0002776E" w:rsidRPr="007C5728" w:rsidRDefault="0002776E" w:rsidP="002A5E07">
            <w:r w:rsidRPr="007C5728">
              <w:t>Quality Measures</w:t>
            </w:r>
          </w:p>
        </w:tc>
        <w:tc>
          <w:tcPr>
            <w:tcW w:w="5958" w:type="dxa"/>
          </w:tcPr>
          <w:p w:rsidR="0002776E" w:rsidRPr="007C5728" w:rsidRDefault="0002776E" w:rsidP="002A5E07">
            <w:r w:rsidRPr="007C5728">
              <w:t>None</w:t>
            </w:r>
          </w:p>
        </w:tc>
      </w:tr>
      <w:tr w:rsidR="0002776E" w:rsidRPr="007C5728" w:rsidTr="000D75B0">
        <w:tc>
          <w:tcPr>
            <w:tcW w:w="3618" w:type="dxa"/>
          </w:tcPr>
          <w:p w:rsidR="0002776E" w:rsidRPr="007C5728" w:rsidRDefault="0002776E" w:rsidP="002A5E07">
            <w:r w:rsidRPr="007C5728">
              <w:t>Quality Notes</w:t>
            </w:r>
          </w:p>
        </w:tc>
        <w:tc>
          <w:tcPr>
            <w:tcW w:w="5958" w:type="dxa"/>
          </w:tcPr>
          <w:p w:rsidR="0002776E" w:rsidRPr="007C5728" w:rsidRDefault="0002776E" w:rsidP="002A5E07">
            <w:r w:rsidRPr="007C5728">
              <w:t>None</w:t>
            </w:r>
          </w:p>
        </w:tc>
      </w:tr>
    </w:tbl>
    <w:p w:rsidR="00840362" w:rsidRPr="007C5728" w:rsidRDefault="00840362" w:rsidP="00CC21A2">
      <w:pPr>
        <w:pStyle w:val="Heading1"/>
      </w:pPr>
      <w:bookmarkStart w:id="25" w:name="_Toc379530006"/>
      <w:bookmarkEnd w:id="24"/>
      <w:r w:rsidRPr="007C5728">
        <w:t>Changes to the Schema</w:t>
      </w:r>
      <w:bookmarkEnd w:id="25"/>
    </w:p>
    <w:p w:rsidR="00407B61" w:rsidRPr="008F3EE7" w:rsidRDefault="00407B61" w:rsidP="00407B61">
      <w:pPr>
        <w:rPr>
          <w:rFonts w:cstheme="minorHAnsi"/>
        </w:rPr>
      </w:pPr>
      <w:r w:rsidRPr="008F3EE7">
        <w:rPr>
          <w:rFonts w:cstheme="minorHAnsi"/>
        </w:rPr>
        <w:t>If either of these methods of linking the Address Position to the proposed MapPosition element is accepted, the following changes to the schema would have to be made:</w:t>
      </w:r>
    </w:p>
    <w:p w:rsidR="00407B61" w:rsidRPr="00407B61" w:rsidRDefault="00407B61" w:rsidP="003B4391">
      <w:pPr>
        <w:pStyle w:val="ListParagraph"/>
        <w:numPr>
          <w:ilvl w:val="0"/>
          <w:numId w:val="28"/>
        </w:numPr>
        <w:contextualSpacing w:val="0"/>
      </w:pPr>
      <w:r w:rsidRPr="00407B61">
        <w:t xml:space="preserve">A new complex type would have to be created for the MapPosition element. </w:t>
      </w:r>
      <w:r>
        <w:t xml:space="preserve">MapPosition would include the AddressPosition element and the </w:t>
      </w:r>
      <w:r w:rsidR="00A24B04">
        <w:t>gml:Point</w:t>
      </w:r>
      <w:r w:rsidR="006F7877">
        <w:t xml:space="preserve"> </w:t>
      </w:r>
      <w:r>
        <w:t>element.  The point element would include the gml namespace</w:t>
      </w:r>
      <w:r w:rsidR="003B4391">
        <w:t xml:space="preserve"> and would contain the following attributes:</w:t>
      </w:r>
    </w:p>
    <w:p w:rsidR="007A0ADB" w:rsidRPr="003B4391" w:rsidRDefault="007A0ADB" w:rsidP="003B4391">
      <w:pPr>
        <w:pStyle w:val="ListParagraph"/>
        <w:numPr>
          <w:ilvl w:val="0"/>
          <w:numId w:val="25"/>
        </w:numPr>
        <w:contextualSpacing w:val="0"/>
        <w:rPr>
          <w:sz w:val="24"/>
          <w:szCs w:val="24"/>
        </w:rPr>
      </w:pPr>
      <w:r w:rsidRPr="003B4391">
        <w:rPr>
          <w:sz w:val="24"/>
          <w:szCs w:val="24"/>
        </w:rPr>
        <w:t>The gml:id attribute identifies the specific gml point.  This attribute is mandatory.</w:t>
      </w:r>
    </w:p>
    <w:p w:rsidR="007A0ADB" w:rsidRPr="003B4391" w:rsidRDefault="007A0ADB" w:rsidP="003B4391">
      <w:pPr>
        <w:pStyle w:val="ListParagraph"/>
        <w:numPr>
          <w:ilvl w:val="0"/>
          <w:numId w:val="25"/>
        </w:numPr>
        <w:contextualSpacing w:val="0"/>
        <w:rPr>
          <w:sz w:val="24"/>
          <w:szCs w:val="24"/>
        </w:rPr>
      </w:pPr>
      <w:r w:rsidRPr="003B4391">
        <w:rPr>
          <w:sz w:val="24"/>
          <w:szCs w:val="24"/>
        </w:rPr>
        <w:t xml:space="preserve">The srsDimension attribute identifies the number of entries in the list needed to describe the coordinate system. This element is optional. </w:t>
      </w:r>
    </w:p>
    <w:p w:rsidR="007A0ADB" w:rsidRPr="003B4391" w:rsidRDefault="007A0ADB" w:rsidP="003B4391">
      <w:pPr>
        <w:pStyle w:val="ListParagraph"/>
        <w:numPr>
          <w:ilvl w:val="0"/>
          <w:numId w:val="25"/>
        </w:numPr>
        <w:contextualSpacing w:val="0"/>
        <w:rPr>
          <w:sz w:val="24"/>
          <w:szCs w:val="24"/>
        </w:rPr>
      </w:pPr>
      <w:r w:rsidRPr="003B4391">
        <w:rPr>
          <w:sz w:val="24"/>
          <w:szCs w:val="24"/>
        </w:rPr>
        <w:t>The srsName attribute specifies the object’s coordinate reference system (CRS). This element is optional but it is considered a best practice to provide one. The CRS provided is usually registered with the EPSG Geodetic Parameter Registry (</w:t>
      </w:r>
      <w:hyperlink r:id="rId14" w:history="1">
        <w:r w:rsidRPr="003B4391">
          <w:rPr>
            <w:rStyle w:val="Hyperlink"/>
            <w:sz w:val="24"/>
            <w:szCs w:val="24"/>
          </w:rPr>
          <w:t>http://www.epsg-registry.org/</w:t>
        </w:r>
      </w:hyperlink>
      <w:r w:rsidRPr="003B4391">
        <w:rPr>
          <w:sz w:val="24"/>
          <w:szCs w:val="24"/>
        </w:rPr>
        <w:t>).</w:t>
      </w:r>
    </w:p>
    <w:p w:rsidR="007A0ADB" w:rsidRPr="003B4391" w:rsidRDefault="007A0ADB" w:rsidP="003B4391">
      <w:pPr>
        <w:pStyle w:val="ListParagraph"/>
        <w:numPr>
          <w:ilvl w:val="0"/>
          <w:numId w:val="25"/>
        </w:numPr>
        <w:contextualSpacing w:val="0"/>
        <w:rPr>
          <w:sz w:val="24"/>
          <w:szCs w:val="24"/>
        </w:rPr>
      </w:pPr>
      <w:r w:rsidRPr="003B4391">
        <w:rPr>
          <w:color w:val="000000"/>
          <w:sz w:val="24"/>
          <w:szCs w:val="24"/>
        </w:rPr>
        <w:t>The axisLabels attribute is an ordered list of labels for all the axes of this CRS. This element is optional.</w:t>
      </w:r>
    </w:p>
    <w:p w:rsidR="007A0ADB" w:rsidRPr="003B4391" w:rsidRDefault="007A0ADB" w:rsidP="003B4391">
      <w:pPr>
        <w:pStyle w:val="ListParagraph"/>
        <w:numPr>
          <w:ilvl w:val="0"/>
          <w:numId w:val="25"/>
        </w:numPr>
        <w:contextualSpacing w:val="0"/>
        <w:rPr>
          <w:sz w:val="24"/>
          <w:szCs w:val="24"/>
        </w:rPr>
      </w:pPr>
      <w:r w:rsidRPr="003B4391">
        <w:rPr>
          <w:color w:val="000000"/>
          <w:sz w:val="24"/>
          <w:szCs w:val="24"/>
        </w:rPr>
        <w:t>The uomLabels attribute is an ordered list of unit of measure (uom) labels for all the axes of this CRS. This element is optional.</w:t>
      </w:r>
    </w:p>
    <w:p w:rsidR="007A0ADB" w:rsidRDefault="003B4391" w:rsidP="003B4391">
      <w:pPr>
        <w:pStyle w:val="ListParagraph"/>
        <w:numPr>
          <w:ilvl w:val="0"/>
          <w:numId w:val="28"/>
        </w:numPr>
        <w:spacing w:after="200"/>
        <w:rPr>
          <w:sz w:val="24"/>
          <w:szCs w:val="24"/>
        </w:rPr>
      </w:pPr>
      <w:r w:rsidRPr="003B4391">
        <w:t xml:space="preserve">A new simple type would have to be created for the AddressPosition element. </w:t>
      </w:r>
      <w:r w:rsidRPr="003B4391">
        <w:rPr>
          <w:sz w:val="24"/>
          <w:szCs w:val="24"/>
        </w:rPr>
        <w:t>This element would be mandatory if the MapPosition element is to be used.</w:t>
      </w:r>
    </w:p>
    <w:p w:rsidR="00A60BB5" w:rsidRPr="003B4391" w:rsidRDefault="00A60BB5" w:rsidP="003B4391">
      <w:pPr>
        <w:pStyle w:val="ListParagraph"/>
        <w:numPr>
          <w:ilvl w:val="0"/>
          <w:numId w:val="28"/>
        </w:numPr>
        <w:spacing w:after="200"/>
        <w:rPr>
          <w:sz w:val="24"/>
          <w:szCs w:val="24"/>
        </w:rPr>
      </w:pPr>
      <w:r>
        <w:t>The complex type for each address class would have to be modified to incorporate the new MapPosition element.</w:t>
      </w:r>
      <w:r>
        <w:rPr>
          <w:sz w:val="24"/>
          <w:szCs w:val="24"/>
        </w:rPr>
        <w:t xml:space="preserve"> This new element would be optional and would be allowed to have </w:t>
      </w:r>
      <w:r>
        <w:rPr>
          <w:sz w:val="24"/>
          <w:szCs w:val="24"/>
        </w:rPr>
        <w:lastRenderedPageBreak/>
        <w:t xml:space="preserve">an unlimited number of occurrences. An example of this modification is shown in </w:t>
      </w:r>
      <w:r w:rsidR="005F3F57">
        <w:rPr>
          <w:sz w:val="24"/>
          <w:szCs w:val="24"/>
        </w:rPr>
        <w:t>f</w:t>
      </w:r>
      <w:r>
        <w:rPr>
          <w:sz w:val="24"/>
          <w:szCs w:val="24"/>
        </w:rPr>
        <w:t>igure 5 for the Numbered Thoroughfare class. The additional line is highlighted in bold.</w:t>
      </w:r>
    </w:p>
    <w:p w:rsidR="009E0DC9" w:rsidRPr="007C5728" w:rsidRDefault="009E0DC9" w:rsidP="00CC21A2"/>
    <w:p w:rsidR="009E0DC9" w:rsidRDefault="00F8599E" w:rsidP="000B1F58">
      <w:pPr>
        <w:spacing w:after="0"/>
        <w:jc w:val="center"/>
        <w:rPr>
          <w:rStyle w:val="Heading3Char"/>
        </w:rPr>
      </w:pPr>
      <w:r w:rsidRPr="007C5728">
        <w:rPr>
          <w:noProof/>
        </w:rPr>
        <mc:AlternateContent>
          <mc:Choice Requires="wps">
            <w:drawing>
              <wp:inline distT="0" distB="0" distL="0" distR="0" wp14:anchorId="61633C5C" wp14:editId="370F7FF9">
                <wp:extent cx="6534150" cy="5305425"/>
                <wp:effectExtent l="0" t="0" r="19050" b="28575"/>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4150" cy="5305425"/>
                        </a:xfrm>
                        <a:prstGeom prst="rect">
                          <a:avLst/>
                        </a:prstGeom>
                        <a:solidFill>
                          <a:srgbClr val="FFFFFF"/>
                        </a:solidFill>
                        <a:ln w="9525">
                          <a:solidFill>
                            <a:srgbClr val="000000"/>
                          </a:solidFill>
                          <a:miter lim="800000"/>
                          <a:headEnd/>
                          <a:tailEnd/>
                        </a:ln>
                      </wps:spPr>
                      <wps:txbx>
                        <w:txbxContent>
                          <w:p w:rsidR="00EF4546" w:rsidRPr="009E0DC9" w:rsidRDefault="00EF4546" w:rsidP="00CC21A2">
                            <w:r w:rsidRPr="009E0DC9">
                              <w:rPr>
                                <w:szCs w:val="24"/>
                              </w:rPr>
                              <w:t>&lt;</w:t>
                            </w:r>
                            <w:r w:rsidRPr="009E0DC9">
                              <w:t>xsd:complexType name="NumberedThoroughfareAddress_type"&gt;</w:t>
                            </w:r>
                            <w:r w:rsidRPr="009E0DC9">
                              <w:br/>
                              <w:t xml:space="preserve">        &lt;xsd:annotation&gt;</w:t>
                            </w:r>
                            <w:r w:rsidRPr="009E0DC9">
                              <w:br/>
                              <w:t xml:space="preserve">            &lt;xsd:documentation xml:lang="en"&gt;Defining Characteristics: 1. Addresses of this class must include a Complete Address Number and a Complete Street Name. 2. In addition, all thoroughfare, landmark, and postal addresses must include a Place Name and a State Name. A Zip Code is recommended but not mandatory. &lt;/xsd:documentation&gt;</w:t>
                            </w:r>
                            <w:r w:rsidRPr="009E0DC9">
                              <w:br/>
                              <w:t xml:space="preserve">        &lt;/xsd:annotation&gt;</w:t>
                            </w:r>
                            <w:r w:rsidRPr="009E0DC9">
                              <w:br/>
                              <w:t xml:space="preserve">        &lt;xsd:sequence&gt;</w:t>
                            </w:r>
                            <w:r w:rsidRPr="009E0DC9">
                              <w:br/>
                              <w:t xml:space="preserve">            &lt;xsd:choice&gt;</w:t>
                            </w:r>
                            <w:r w:rsidRPr="009E0DC9">
                              <w:br/>
                              <w:t xml:space="preserve">                &lt;xsd:element name="CompleteLandmarkName" type="addr_type:CompleteLandmarkName_type"</w:t>
                            </w:r>
                            <w:r w:rsidRPr="009E0DC9">
                              <w:br/>
                              <w:t xml:space="preserve">                    minOccurs="0" maxOccurs="1"/&gt;</w:t>
                            </w:r>
                            <w:r w:rsidRPr="009E0DC9">
                              <w:br/>
                              <w:t xml:space="preserve">                &lt;xsd:element name="CompletePlaceName" type="addr_type:CompletePlaceName_type"</w:t>
                            </w:r>
                            <w:r w:rsidRPr="009E0DC9">
                              <w:br/>
                              <w:t xml:space="preserve">                    minOccurs="0" maxOccurs="1"/&gt;</w:t>
                            </w:r>
                            <w:r w:rsidRPr="009E0DC9">
                              <w:br/>
                              <w:t xml:space="preserve">            &lt;/xsd:choice&gt;</w:t>
                            </w:r>
                            <w:r w:rsidRPr="009E0DC9">
                              <w:br/>
                              <w:t xml:space="preserve">            &lt;xsd:element name="CompleteAddressNumber" type="addr_type:CompleteAddressNumber_type"</w:t>
                            </w:r>
                            <w:r w:rsidRPr="009E0DC9">
                              <w:br/>
                              <w:t xml:space="preserve">                minOccurs="1" maxOccurs="1"/&gt;</w:t>
                            </w:r>
                            <w:r w:rsidRPr="009E0DC9">
                              <w:br/>
                              <w:t xml:space="preserve">            &lt;xsd:element name="CompleteStreetName" type="addr_type:CompleteStreetName_type"</w:t>
                            </w:r>
                            <w:r w:rsidRPr="009E0DC9">
                              <w:br/>
                              <w:t xml:space="preserve">                minOccurs="1" maxOccurs="1"/&gt;</w:t>
                            </w:r>
                            <w:r w:rsidRPr="009E0DC9">
                              <w:br/>
                              <w:t xml:space="preserve">            &lt;xsd:element name="CompleteSubaddress" type="addr_type:CompleteSubaddress_type"</w:t>
                            </w:r>
                            <w:r w:rsidRPr="009E0DC9">
                              <w:br/>
                              <w:t xml:space="preserve">                minOccurs="0" maxOccurs="1"/&gt;</w:t>
                            </w:r>
                            <w:r w:rsidRPr="009E0DC9">
                              <w:br/>
                              <w:t xml:space="preserve">            &lt;xsd:group ref="addr_type:PlaceStateZip_group" minOccurs="0" maxOccurs="unbounded"/&gt;</w:t>
                            </w:r>
                            <w:r w:rsidRPr="009E0DC9">
                              <w:br/>
                              <w:t xml:space="preserve">            &lt;xsd:group ref="addr_type:AddressAttributes_group" minOccurs="0" maxOccurs="1"/&gt;</w:t>
                            </w:r>
                          </w:p>
                          <w:p w:rsidR="00EF4546" w:rsidRPr="009E0DC9" w:rsidRDefault="00EF4546" w:rsidP="00CC21A2">
                            <w:r w:rsidRPr="009E0DC9">
                              <w:rPr>
                                <w:b/>
                                <w:szCs w:val="24"/>
                              </w:rPr>
                              <w:t xml:space="preserve">&lt;xsd:element name="MapPosition" type="MapPos:MapPosition_type" </w:t>
                            </w:r>
                            <w:r w:rsidRPr="009E0DC9">
                              <w:rPr>
                                <w:b/>
                              </w:rPr>
                              <w:t>minOccurs="0" maxOccurs="unbounded"</w:t>
                            </w:r>
                            <w:r w:rsidRPr="009E0DC9">
                              <w:rPr>
                                <w:b/>
                                <w:szCs w:val="24"/>
                              </w:rPr>
                              <w:t>/&gt;</w:t>
                            </w:r>
                            <w:r w:rsidRPr="009E0DC9">
                              <w:rPr>
                                <w:sz w:val="16"/>
                              </w:rPr>
                              <w:br/>
                            </w:r>
                            <w:r w:rsidRPr="009E0DC9">
                              <w:t xml:space="preserve">        &lt;/xsd:sequence&gt;</w:t>
                            </w:r>
                            <w:r w:rsidRPr="009E0DC9">
                              <w:br/>
                              <w:t xml:space="preserve">        &lt;xsd:attribute name="action" type="addr_type:Action_type" use="optional"/&gt;</w:t>
                            </w:r>
                            <w:r w:rsidRPr="009E0DC9">
                              <w:br/>
                              <w:t xml:space="preserve">    &lt;/xsd:complexType&gt;</w:t>
                            </w:r>
                          </w:p>
                        </w:txbxContent>
                      </wps:txbx>
                      <wps:bodyPr rot="0" vert="horz" wrap="square" lIns="91440" tIns="45720" rIns="91440" bIns="45720" anchor="t" anchorCtr="0">
                        <a:noAutofit/>
                      </wps:bodyPr>
                    </wps:wsp>
                  </a:graphicData>
                </a:graphic>
              </wp:inline>
            </w:drawing>
          </mc:Choice>
          <mc:Fallback>
            <w:pict>
              <v:shape id="_x0000_s1030" type="#_x0000_t202" style="width:514.5pt;height:4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">
                <v:textbox>
                  <w:txbxContent>
                    <w:p w:rsidR="00EF4546" w:rsidRPr="009E0DC9" w:rsidRDefault="00EF4546" w:rsidP="00CC21A2">
                      <w:r w:rsidRPr="009E0DC9">
                        <w:rPr>
                          <w:szCs w:val="24"/>
                        </w:rPr>
                        <w:t>&lt;</w:t>
                      </w:r>
                      <w:r w:rsidRPr="009E0DC9">
                        <w:t>xsd:complexType name="NumberedThoroughfareAddress_type"&gt;</w:t>
                      </w:r>
                      <w:r w:rsidRPr="009E0DC9">
                        <w:br/>
                        <w:t xml:space="preserve">        &lt;xsd:annotation&gt;</w:t>
                      </w:r>
                      <w:r w:rsidRPr="009E0DC9">
                        <w:br/>
                        <w:t xml:space="preserve">            &lt;xsd:documentation xml:lang="en"&gt;Defining Characteristics: 1. Addresses of this class must include a Complete Address Number and a Complete Street Name. 2. In addition, all thoroughfare, landmark, and postal addresses must include a Place Name and a State Name. A Zip Code is recommended but not mandatory. &lt;/xsd:documentation&gt;</w:t>
                      </w:r>
                      <w:r w:rsidRPr="009E0DC9">
                        <w:br/>
                        <w:t xml:space="preserve">        &lt;/xsd:annotation&gt;</w:t>
                      </w:r>
                      <w:r w:rsidRPr="009E0DC9">
                        <w:br/>
                        <w:t xml:space="preserve">        &lt;xsd:sequence&gt;</w:t>
                      </w:r>
                      <w:r w:rsidRPr="009E0DC9">
                        <w:br/>
                        <w:t xml:space="preserve">            &lt;xsd:choice&gt;</w:t>
                      </w:r>
                      <w:r w:rsidRPr="009E0DC9">
                        <w:br/>
                        <w:t xml:space="preserve">                &lt;xsd:element name="CompleteLandmarkName" type="addr_type:CompleteLandmarkName_type"</w:t>
                      </w:r>
                      <w:r w:rsidRPr="009E0DC9">
                        <w:br/>
                        <w:t xml:space="preserve">                    minOccurs="0" maxOccurs="1"/&gt;</w:t>
                      </w:r>
                      <w:r w:rsidRPr="009E0DC9">
                        <w:br/>
                        <w:t xml:space="preserve">                &lt;xsd:element name="CompletePlaceName" type="addr_type:CompletePlaceName_type"</w:t>
                      </w:r>
                      <w:r w:rsidRPr="009E0DC9">
                        <w:br/>
                        <w:t xml:space="preserve">                    minOccurs="0" maxOccurs="1"/&gt;</w:t>
                      </w:r>
                      <w:r w:rsidRPr="009E0DC9">
                        <w:br/>
                        <w:t xml:space="preserve">            &lt;/xsd:choice&gt;</w:t>
                      </w:r>
                      <w:r w:rsidRPr="009E0DC9">
                        <w:br/>
                        <w:t xml:space="preserve">            &lt;xsd:element name="CompleteAddressNumber" type="addr_type:CompleteAddressNumber_type"</w:t>
                      </w:r>
                      <w:r w:rsidRPr="009E0DC9">
                        <w:br/>
                        <w:t xml:space="preserve">                minOccurs="1" maxOccurs="1"/&gt;</w:t>
                      </w:r>
                      <w:r w:rsidRPr="009E0DC9">
                        <w:br/>
                        <w:t xml:space="preserve">            &lt;xsd:element name="CompleteStreetName" type="addr_type:CompleteStreetName_type"</w:t>
                      </w:r>
                      <w:r w:rsidRPr="009E0DC9">
                        <w:br/>
                        <w:t xml:space="preserve">                minOccurs="1" maxOccurs="1"/&gt;</w:t>
                      </w:r>
                      <w:r w:rsidRPr="009E0DC9">
                        <w:br/>
                        <w:t xml:space="preserve">            &lt;xsd:element name="CompleteSubaddress" type="addr_type:CompleteSubaddress_type"</w:t>
                      </w:r>
                      <w:r w:rsidRPr="009E0DC9">
                        <w:br/>
                        <w:t xml:space="preserve">                minOccurs="0" maxOccurs="1"/&gt;</w:t>
                      </w:r>
                      <w:r w:rsidRPr="009E0DC9">
                        <w:br/>
                        <w:t xml:space="preserve">            &lt;xsd:group ref="addr_type:PlaceStateZip_group" minOccurs="0" maxOccurs="unbounded"/&gt;</w:t>
                      </w:r>
                      <w:r w:rsidRPr="009E0DC9">
                        <w:br/>
                        <w:t xml:space="preserve">            &lt;xsd:group ref="addr_type:AddressAttributes_group" minOccurs="0" maxOccurs="1"/&gt;</w:t>
                      </w:r>
                    </w:p>
                    <w:p w:rsidR="00EF4546" w:rsidRPr="009E0DC9" w:rsidRDefault="00EF4546" w:rsidP="00CC21A2">
                      <w:r w:rsidRPr="009E0DC9">
                        <w:rPr>
                          <w:b/>
                          <w:szCs w:val="24"/>
                        </w:rPr>
                        <w:t xml:space="preserve">&lt;xsd:element name="MapPosition" type="MapPos:MapPosition_type" </w:t>
                      </w:r>
                      <w:r w:rsidRPr="009E0DC9">
                        <w:rPr>
                          <w:b/>
                        </w:rPr>
                        <w:t>minOccurs="0" maxOccurs="unbounded"</w:t>
                      </w:r>
                      <w:r w:rsidRPr="009E0DC9">
                        <w:rPr>
                          <w:b/>
                          <w:szCs w:val="24"/>
                        </w:rPr>
                        <w:t>/&gt;</w:t>
                      </w:r>
                      <w:r w:rsidRPr="009E0DC9">
                        <w:rPr>
                          <w:sz w:val="16"/>
                        </w:rPr>
                        <w:br/>
                      </w:r>
                      <w:r w:rsidRPr="009E0DC9">
                        <w:t xml:space="preserve">        &lt;/xsd:sequence&gt;</w:t>
                      </w:r>
                      <w:r w:rsidRPr="009E0DC9">
                        <w:br/>
                        <w:t xml:space="preserve">        &lt;xsd:attribute name="action" type="addr_type:Action_type" use="optional"/&gt;</w:t>
                      </w:r>
                      <w:r w:rsidRPr="009E0DC9">
                        <w:br/>
                        <w:t xml:space="preserve">    &lt;/xsd:complexType&gt;</w:t>
                      </w:r>
                    </w:p>
                  </w:txbxContent>
                </v:textbox>
                <w10:anchorlock/>
              </v:shape>
            </w:pict>
          </mc:Fallback>
        </mc:AlternateContent>
      </w:r>
      <w:bookmarkStart w:id="26" w:name="_Toc371600591"/>
      <w:bookmarkStart w:id="27" w:name="_Toc379530007"/>
      <w:r w:rsidR="00040193" w:rsidRPr="007A4896">
        <w:rPr>
          <w:rStyle w:val="Heading3Char"/>
        </w:rPr>
        <w:t xml:space="preserve">Figure </w:t>
      </w:r>
      <w:r w:rsidR="007903FE">
        <w:rPr>
          <w:rStyle w:val="Heading3Char"/>
        </w:rPr>
        <w:t>5</w:t>
      </w:r>
      <w:r w:rsidR="00040193" w:rsidRPr="007A4896">
        <w:rPr>
          <w:rStyle w:val="Heading3Char"/>
        </w:rPr>
        <w:t>: An example of an address class modified to include the MapPosition element.</w:t>
      </w:r>
      <w:bookmarkEnd w:id="26"/>
      <w:bookmarkEnd w:id="27"/>
    </w:p>
    <w:p w:rsidR="002C0DDD" w:rsidRPr="007A4896" w:rsidRDefault="002C0DDD" w:rsidP="002C0DDD">
      <w:pPr>
        <w:spacing w:after="0"/>
        <w:jc w:val="center"/>
        <w:rPr>
          <w:rStyle w:val="Heading3Char"/>
        </w:rPr>
      </w:pPr>
    </w:p>
    <w:p w:rsidR="007B217E" w:rsidRPr="007C5728" w:rsidRDefault="00FF1149" w:rsidP="000B1F58">
      <w:pPr>
        <w:pStyle w:val="Heading1"/>
        <w:spacing w:before="0"/>
      </w:pPr>
      <w:bookmarkStart w:id="28" w:name="_Toc379530008"/>
      <w:r w:rsidRPr="007C5728">
        <w:t>Census Recommendations</w:t>
      </w:r>
      <w:bookmarkEnd w:id="28"/>
    </w:p>
    <w:p w:rsidR="00FC7B88" w:rsidRPr="007C5728" w:rsidRDefault="00F013B6" w:rsidP="00CC21A2">
      <w:r>
        <w:t>The Census Bureau</w:t>
      </w:r>
      <w:r w:rsidRPr="007C5728">
        <w:t xml:space="preserve"> </w:t>
      </w:r>
      <w:r w:rsidR="00FC7B88" w:rsidRPr="007C5728">
        <w:t xml:space="preserve">recommends the creation of the new </w:t>
      </w:r>
      <w:r w:rsidR="00D47E90" w:rsidRPr="007C5728">
        <w:t xml:space="preserve">compound </w:t>
      </w:r>
      <w:r w:rsidR="00FC7B88" w:rsidRPr="007C5728">
        <w:t xml:space="preserve">MapPosition element </w:t>
      </w:r>
      <w:r w:rsidR="00451EF8">
        <w:t>as a means to share coordinates associated with an address coupled with a description of the point of assignment for those coordinates</w:t>
      </w:r>
      <w:r w:rsidR="001A1916" w:rsidRPr="007C5728">
        <w:t xml:space="preserve">. </w:t>
      </w:r>
      <w:r w:rsidR="000D37BC" w:rsidRPr="007C5728">
        <w:t xml:space="preserve"> </w:t>
      </w:r>
      <w:r w:rsidR="00D47E90" w:rsidRPr="007C5728">
        <w:t xml:space="preserve">This element would allow multiple positions to be associated with a single address record. </w:t>
      </w:r>
      <w:r w:rsidR="00FD6C0D">
        <w:t xml:space="preserve"> </w:t>
      </w:r>
      <w:r w:rsidR="00D47E90" w:rsidRPr="007C5728">
        <w:t xml:space="preserve">For example, an address may have coordinate positions for the driveway and the front door. </w:t>
      </w:r>
      <w:r w:rsidR="00FD6C0D">
        <w:t xml:space="preserve"> </w:t>
      </w:r>
      <w:r w:rsidR="00D47E90" w:rsidRPr="007C5728">
        <w:t xml:space="preserve">The inclusion of this element </w:t>
      </w:r>
      <w:r w:rsidR="000D37BC" w:rsidRPr="007C5728">
        <w:t>will h</w:t>
      </w:r>
      <w:r w:rsidR="00D47E90" w:rsidRPr="007C5728">
        <w:t xml:space="preserve">elp data aggregators determine </w:t>
      </w:r>
      <w:r w:rsidR="00451EF8">
        <w:t>the appropriate use of</w:t>
      </w:r>
      <w:r w:rsidR="000D37BC" w:rsidRPr="007C5728">
        <w:t xml:space="preserve"> coordinates</w:t>
      </w:r>
      <w:r w:rsidR="00451EF8">
        <w:t xml:space="preserve"> associated with an address</w:t>
      </w:r>
      <w:r w:rsidR="000D37BC" w:rsidRPr="007C5728">
        <w:t>.</w:t>
      </w:r>
    </w:p>
    <w:p w:rsidR="00DD4A3D" w:rsidRPr="007C5728" w:rsidRDefault="00DD4A3D" w:rsidP="00CC21A2">
      <w:r w:rsidRPr="007C5728">
        <w:t xml:space="preserve">The creation of the MapPosition element depends on the creation of the AddressPosition element. This element provides a textual description of what the address coordinates represent. </w:t>
      </w:r>
    </w:p>
    <w:p w:rsidR="00953E10" w:rsidRPr="007C5728" w:rsidRDefault="00F013B6" w:rsidP="00953E10">
      <w:r>
        <w:lastRenderedPageBreak/>
        <w:t>The Census Bureau</w:t>
      </w:r>
      <w:r w:rsidRPr="007C5728">
        <w:t xml:space="preserve"> </w:t>
      </w:r>
      <w:r w:rsidR="00F004F3" w:rsidRPr="007C5728">
        <w:t xml:space="preserve">recommends </w:t>
      </w:r>
      <w:r w:rsidR="00347F86">
        <w:t>pursuing</w:t>
      </w:r>
      <w:r w:rsidR="00F004F3" w:rsidRPr="007C5728">
        <w:t xml:space="preserve"> t</w:t>
      </w:r>
      <w:r w:rsidR="002D7A3C">
        <w:t xml:space="preserve">he </w:t>
      </w:r>
      <w:r w:rsidR="002D7A3C" w:rsidRPr="002D7A3C">
        <w:rPr>
          <w:i/>
        </w:rPr>
        <w:t>c</w:t>
      </w:r>
      <w:r w:rsidR="00F004F3" w:rsidRPr="002D7A3C">
        <w:rPr>
          <w:i/>
        </w:rPr>
        <w:t>hild element</w:t>
      </w:r>
      <w:r w:rsidR="00F004F3" w:rsidRPr="007C5728">
        <w:t xml:space="preserve"> </w:t>
      </w:r>
      <w:r w:rsidR="00347F86">
        <w:t>approach</w:t>
      </w:r>
      <w:r w:rsidR="00F004F3" w:rsidRPr="007C5728">
        <w:t xml:space="preserve"> for several reasons. </w:t>
      </w:r>
      <w:r w:rsidR="00FD6C0D">
        <w:t xml:space="preserve"> </w:t>
      </w:r>
      <w:r w:rsidR="00F004F3" w:rsidRPr="007C5728">
        <w:t>The child element option makes it easier for databases to produce address data</w:t>
      </w:r>
      <w:r w:rsidR="00F6608E" w:rsidRPr="007C5728">
        <w:t xml:space="preserve"> and is easier for program code to manipulate.</w:t>
      </w:r>
      <w:r w:rsidR="00F004F3" w:rsidRPr="007C5728">
        <w:t xml:space="preserve">  </w:t>
      </w:r>
      <w:r w:rsidR="00F6608E" w:rsidRPr="007C5728">
        <w:t xml:space="preserve">Child elements are also easier to read and maintain. </w:t>
      </w:r>
      <w:r w:rsidR="00FD6C0D">
        <w:t xml:space="preserve"> </w:t>
      </w:r>
      <w:r w:rsidR="00953E10" w:rsidRPr="007C5728">
        <w:t>This option is also consistent with other Address Standard elements</w:t>
      </w:r>
      <w:r w:rsidR="00953E10">
        <w:t xml:space="preserve">, </w:t>
      </w:r>
      <w:r w:rsidR="00C37626">
        <w:t>such as</w:t>
      </w:r>
      <w:r w:rsidR="00953E10">
        <w:t xml:space="preserve"> the CompleteAddressNumber found on page 40 of the standard.  This compound element consists of the AddressNumberPrefix, the AddressNumber and the AddressNumber Suffix elements.  Another example of the child element approach is the CompleteStreetName element, which contains the StreetNamePreModifier, StreetNamePreDirectional, StreetNamePreType, StreetName, StreetNamePostType, StreetPostDirectional and StreetNamePostModifier elements.  This element is described on page 63 of the standard.  </w:t>
      </w:r>
      <w:r w:rsidR="00953E10" w:rsidRPr="007C5728">
        <w:t xml:space="preserve">  </w:t>
      </w:r>
    </w:p>
    <w:p w:rsidR="00FF30DA" w:rsidRPr="007C5728" w:rsidRDefault="00FF30DA" w:rsidP="00CC21A2"/>
    <w:sectPr w:rsidR="00FF30DA" w:rsidRPr="007C5728" w:rsidSect="00DE078A">
      <w:headerReference w:type="default" r:id="rId15"/>
      <w:footerReference w:type="default" r:id="rId16"/>
      <w:pgSz w:w="12240" w:h="15840"/>
      <w:pgMar w:top="864" w:right="1440" w:bottom="864" w:left="1440" w:header="576" w:footer="576"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4546" w:rsidRDefault="00EF4546" w:rsidP="00CC21A2">
      <w:r>
        <w:separator/>
      </w:r>
    </w:p>
    <w:p w:rsidR="00EF4546" w:rsidRDefault="00EF4546" w:rsidP="00CC21A2"/>
  </w:endnote>
  <w:endnote w:type="continuationSeparator" w:id="0">
    <w:p w:rsidR="00EF4546" w:rsidRDefault="00EF4546" w:rsidP="00CC21A2">
      <w:r>
        <w:continuationSeparator/>
      </w:r>
    </w:p>
    <w:p w:rsidR="00EF4546" w:rsidRDefault="00EF4546" w:rsidP="00CC21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3193651"/>
      <w:docPartObj>
        <w:docPartGallery w:val="Page Numbers (Bottom of Page)"/>
        <w:docPartUnique/>
      </w:docPartObj>
    </w:sdtPr>
    <w:sdtEndPr>
      <w:rPr>
        <w:noProof/>
      </w:rPr>
    </w:sdtEndPr>
    <w:sdtContent>
      <w:p w:rsidR="00EF4546" w:rsidRDefault="00EF4546">
        <w:pPr>
          <w:pStyle w:val="Footer"/>
          <w:jc w:val="center"/>
        </w:pPr>
        <w:r>
          <w:fldChar w:fldCharType="begin"/>
        </w:r>
        <w:r>
          <w:instrText xml:space="preserve"> PAGE   \* MERGEFORMAT </w:instrText>
        </w:r>
        <w:r>
          <w:fldChar w:fldCharType="separate"/>
        </w:r>
        <w:r w:rsidR="003A1BBE">
          <w:rPr>
            <w:noProof/>
          </w:rPr>
          <w:t>8</w:t>
        </w:r>
        <w:r>
          <w:rPr>
            <w:noProof/>
          </w:rPr>
          <w:fldChar w:fldCharType="end"/>
        </w:r>
      </w:p>
    </w:sdtContent>
  </w:sdt>
  <w:p w:rsidR="00EF4546" w:rsidRDefault="00EF4546" w:rsidP="008C1AB9">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4546" w:rsidRDefault="00EF4546" w:rsidP="00CC21A2">
      <w:r>
        <w:separator/>
      </w:r>
    </w:p>
    <w:p w:rsidR="00EF4546" w:rsidRDefault="00EF4546" w:rsidP="00CC21A2"/>
  </w:footnote>
  <w:footnote w:type="continuationSeparator" w:id="0">
    <w:p w:rsidR="00EF4546" w:rsidRDefault="00EF4546" w:rsidP="00CC21A2">
      <w:r>
        <w:continuationSeparator/>
      </w:r>
    </w:p>
    <w:p w:rsidR="00EF4546" w:rsidRDefault="00EF4546" w:rsidP="00CC21A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3967359"/>
      <w:docPartObj>
        <w:docPartGallery w:val="Page Numbers (Top of Page)"/>
        <w:docPartUnique/>
      </w:docPartObj>
    </w:sdtPr>
    <w:sdtEndPr>
      <w:rPr>
        <w:noProof/>
      </w:rPr>
    </w:sdtEndPr>
    <w:sdtContent>
      <w:p w:rsidR="00EF4546" w:rsidRPr="00B17BEE" w:rsidRDefault="00EF4546" w:rsidP="00CC21A2">
        <w:r>
          <w:t xml:space="preserve">                                                                                  </w:t>
        </w:r>
      </w:p>
    </w:sdtContent>
  </w:sdt>
  <w:p w:rsidR="00EF4546" w:rsidRDefault="00EF4546" w:rsidP="00CC21A2">
    <w:pPr>
      <w:pStyle w:val="Header"/>
    </w:pPr>
  </w:p>
  <w:p w:rsidR="00EF4546" w:rsidRDefault="00EF4546" w:rsidP="00CC21A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5pt;height:14.25pt;visibility:visible;mso-wrap-style:square" o:bullet="t">
        <v:imagedata r:id="rId1" o:title=""/>
      </v:shape>
    </w:pict>
  </w:numPicBullet>
  <w:abstractNum w:abstractNumId="0">
    <w:nsid w:val="23B938FA"/>
    <w:multiLevelType w:val="hybridMultilevel"/>
    <w:tmpl w:val="FC8408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30B76CA"/>
    <w:multiLevelType w:val="hybridMultilevel"/>
    <w:tmpl w:val="B3B6F3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47A6AFD"/>
    <w:multiLevelType w:val="hybridMultilevel"/>
    <w:tmpl w:val="4E3A7042"/>
    <w:lvl w:ilvl="0" w:tplc="0409000F">
      <w:start w:val="1"/>
      <w:numFmt w:val="decimal"/>
      <w:lvlText w:val="%1."/>
      <w:lvlJc w:val="left"/>
      <w:pPr>
        <w:ind w:left="816" w:hanging="360"/>
      </w:pPr>
    </w:lvl>
    <w:lvl w:ilvl="1" w:tplc="04090019" w:tentative="1">
      <w:start w:val="1"/>
      <w:numFmt w:val="lowerLetter"/>
      <w:lvlText w:val="%2."/>
      <w:lvlJc w:val="left"/>
      <w:pPr>
        <w:ind w:left="1536" w:hanging="360"/>
      </w:pPr>
    </w:lvl>
    <w:lvl w:ilvl="2" w:tplc="0409001B" w:tentative="1">
      <w:start w:val="1"/>
      <w:numFmt w:val="lowerRoman"/>
      <w:lvlText w:val="%3."/>
      <w:lvlJc w:val="right"/>
      <w:pPr>
        <w:ind w:left="2256" w:hanging="180"/>
      </w:pPr>
    </w:lvl>
    <w:lvl w:ilvl="3" w:tplc="0409000F" w:tentative="1">
      <w:start w:val="1"/>
      <w:numFmt w:val="decimal"/>
      <w:lvlText w:val="%4."/>
      <w:lvlJc w:val="left"/>
      <w:pPr>
        <w:ind w:left="2976" w:hanging="360"/>
      </w:pPr>
    </w:lvl>
    <w:lvl w:ilvl="4" w:tplc="04090019" w:tentative="1">
      <w:start w:val="1"/>
      <w:numFmt w:val="lowerLetter"/>
      <w:lvlText w:val="%5."/>
      <w:lvlJc w:val="left"/>
      <w:pPr>
        <w:ind w:left="3696" w:hanging="360"/>
      </w:pPr>
    </w:lvl>
    <w:lvl w:ilvl="5" w:tplc="0409001B" w:tentative="1">
      <w:start w:val="1"/>
      <w:numFmt w:val="lowerRoman"/>
      <w:lvlText w:val="%6."/>
      <w:lvlJc w:val="right"/>
      <w:pPr>
        <w:ind w:left="4416" w:hanging="180"/>
      </w:pPr>
    </w:lvl>
    <w:lvl w:ilvl="6" w:tplc="0409000F" w:tentative="1">
      <w:start w:val="1"/>
      <w:numFmt w:val="decimal"/>
      <w:lvlText w:val="%7."/>
      <w:lvlJc w:val="left"/>
      <w:pPr>
        <w:ind w:left="5136" w:hanging="360"/>
      </w:pPr>
    </w:lvl>
    <w:lvl w:ilvl="7" w:tplc="04090019" w:tentative="1">
      <w:start w:val="1"/>
      <w:numFmt w:val="lowerLetter"/>
      <w:lvlText w:val="%8."/>
      <w:lvlJc w:val="left"/>
      <w:pPr>
        <w:ind w:left="5856" w:hanging="360"/>
      </w:pPr>
    </w:lvl>
    <w:lvl w:ilvl="8" w:tplc="0409001B" w:tentative="1">
      <w:start w:val="1"/>
      <w:numFmt w:val="lowerRoman"/>
      <w:lvlText w:val="%9."/>
      <w:lvlJc w:val="right"/>
      <w:pPr>
        <w:ind w:left="6576" w:hanging="180"/>
      </w:pPr>
    </w:lvl>
  </w:abstractNum>
  <w:abstractNum w:abstractNumId="3">
    <w:nsid w:val="36175994"/>
    <w:multiLevelType w:val="hybridMultilevel"/>
    <w:tmpl w:val="8A2E9F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93E416D"/>
    <w:multiLevelType w:val="hybridMultilevel"/>
    <w:tmpl w:val="8A5A2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6A8529E"/>
    <w:multiLevelType w:val="hybridMultilevel"/>
    <w:tmpl w:val="1AB2804E"/>
    <w:lvl w:ilvl="0" w:tplc="5E1E18A6">
      <w:start w:val="1"/>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31B49F1"/>
    <w:multiLevelType w:val="hybridMultilevel"/>
    <w:tmpl w:val="B65C94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65AC401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66E643C7"/>
    <w:multiLevelType w:val="hybridMultilevel"/>
    <w:tmpl w:val="CF4E9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7770C69"/>
    <w:multiLevelType w:val="hybridMultilevel"/>
    <w:tmpl w:val="9EDE1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C373D3C"/>
    <w:multiLevelType w:val="multilevel"/>
    <w:tmpl w:val="82BCC970"/>
    <w:lvl w:ilvl="0">
      <w:start w:val="1"/>
      <w:numFmt w:val="decimal"/>
      <w:pStyle w:val="Heading1"/>
      <w:lvlText w:val="%1."/>
      <w:lvlJc w:val="left"/>
      <w:pPr>
        <w:ind w:left="360" w:hanging="36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7D5D2472"/>
    <w:multiLevelType w:val="hybridMultilevel"/>
    <w:tmpl w:val="44B65C4A"/>
    <w:lvl w:ilvl="0" w:tplc="76FE7B86">
      <w:start w:val="1"/>
      <w:numFmt w:val="decimal"/>
      <w:lvlText w:val="%1."/>
      <w:lvlJc w:val="left"/>
      <w:pPr>
        <w:ind w:left="450" w:hanging="360"/>
      </w:pPr>
      <w:rPr>
        <w:rFonts w:cstheme="minorHAnsi" w:hint="default"/>
      </w:rPr>
    </w:lvl>
    <w:lvl w:ilvl="1" w:tplc="04090019">
      <w:start w:val="1"/>
      <w:numFmt w:val="lowerLetter"/>
      <w:lvlText w:val="%2."/>
      <w:lvlJc w:val="left"/>
      <w:pPr>
        <w:ind w:left="1125" w:hanging="360"/>
      </w:pPr>
    </w:lvl>
    <w:lvl w:ilvl="2" w:tplc="0409001B">
      <w:start w:val="1"/>
      <w:numFmt w:val="lowerRoman"/>
      <w:lvlText w:val="%3."/>
      <w:lvlJc w:val="right"/>
      <w:pPr>
        <w:ind w:left="1845" w:hanging="180"/>
      </w:pPr>
    </w:lvl>
    <w:lvl w:ilvl="3" w:tplc="0409000F">
      <w:start w:val="1"/>
      <w:numFmt w:val="decimal"/>
      <w:lvlText w:val="%4."/>
      <w:lvlJc w:val="left"/>
      <w:pPr>
        <w:ind w:left="2565" w:hanging="360"/>
      </w:pPr>
    </w:lvl>
    <w:lvl w:ilvl="4" w:tplc="04090019">
      <w:start w:val="1"/>
      <w:numFmt w:val="lowerLetter"/>
      <w:lvlText w:val="%5."/>
      <w:lvlJc w:val="left"/>
      <w:pPr>
        <w:ind w:left="3285" w:hanging="360"/>
      </w:pPr>
    </w:lvl>
    <w:lvl w:ilvl="5" w:tplc="0409001B">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2">
    <w:nsid w:val="7DAF7657"/>
    <w:multiLevelType w:val="hybridMultilevel"/>
    <w:tmpl w:val="7E48276C"/>
    <w:lvl w:ilvl="0" w:tplc="C212CF34">
      <w:start w:val="1"/>
      <w:numFmt w:val="decimal"/>
      <w:lvlText w:val="%1."/>
      <w:lvlJc w:val="left"/>
      <w:pPr>
        <w:ind w:left="450" w:hanging="360"/>
      </w:pPr>
      <w:rPr>
        <w:rFonts w:cstheme="minorHAnsi"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1"/>
  </w:num>
  <w:num w:numId="3">
    <w:abstractNumId w:val="1"/>
  </w:num>
  <w:num w:numId="4">
    <w:abstractNumId w:val="4"/>
  </w:num>
  <w:num w:numId="5">
    <w:abstractNumId w:val="10"/>
  </w:num>
  <w:num w:numId="6">
    <w:abstractNumId w:val="7"/>
  </w:num>
  <w:num w:numId="7">
    <w:abstractNumId w:val="8"/>
  </w:num>
  <w:num w:numId="8">
    <w:abstractNumId w:val="10"/>
  </w:num>
  <w:num w:numId="9">
    <w:abstractNumId w:val="10"/>
  </w:num>
  <w:num w:numId="10">
    <w:abstractNumId w:val="10"/>
  </w:num>
  <w:num w:numId="11">
    <w:abstractNumId w:val="10"/>
  </w:num>
  <w:num w:numId="12">
    <w:abstractNumId w:val="10"/>
  </w:num>
  <w:num w:numId="13">
    <w:abstractNumId w:val="10"/>
  </w:num>
  <w:num w:numId="14">
    <w:abstractNumId w:val="10"/>
  </w:num>
  <w:num w:numId="15">
    <w:abstractNumId w:val="12"/>
  </w:num>
  <w:num w:numId="16">
    <w:abstractNumId w:val="10"/>
  </w:num>
  <w:num w:numId="17">
    <w:abstractNumId w:val="10"/>
  </w:num>
  <w:num w:numId="18">
    <w:abstractNumId w:val="10"/>
  </w:num>
  <w:num w:numId="19">
    <w:abstractNumId w:val="10"/>
  </w:num>
  <w:num w:numId="20">
    <w:abstractNumId w:val="10"/>
  </w:num>
  <w:num w:numId="21">
    <w:abstractNumId w:val="10"/>
  </w:num>
  <w:num w:numId="22">
    <w:abstractNumId w:val="10"/>
  </w:num>
  <w:num w:numId="23">
    <w:abstractNumId w:val="10"/>
  </w:num>
  <w:num w:numId="24">
    <w:abstractNumId w:val="5"/>
  </w:num>
  <w:num w:numId="25">
    <w:abstractNumId w:val="6"/>
  </w:num>
  <w:num w:numId="26">
    <w:abstractNumId w:val="9"/>
  </w:num>
  <w:num w:numId="27">
    <w:abstractNumId w:val="0"/>
  </w:num>
  <w:num w:numId="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3A06"/>
    <w:rsid w:val="000005AB"/>
    <w:rsid w:val="000027FA"/>
    <w:rsid w:val="000032DF"/>
    <w:rsid w:val="0002776E"/>
    <w:rsid w:val="00040193"/>
    <w:rsid w:val="00047F9E"/>
    <w:rsid w:val="00050893"/>
    <w:rsid w:val="00062117"/>
    <w:rsid w:val="00062271"/>
    <w:rsid w:val="00071E43"/>
    <w:rsid w:val="0007749D"/>
    <w:rsid w:val="000A506D"/>
    <w:rsid w:val="000B08AC"/>
    <w:rsid w:val="000B1F58"/>
    <w:rsid w:val="000B674E"/>
    <w:rsid w:val="000C2C41"/>
    <w:rsid w:val="000C4D82"/>
    <w:rsid w:val="000C7676"/>
    <w:rsid w:val="000D37BC"/>
    <w:rsid w:val="000D75B0"/>
    <w:rsid w:val="000E374C"/>
    <w:rsid w:val="000F3E3C"/>
    <w:rsid w:val="000F4E38"/>
    <w:rsid w:val="000F7B4E"/>
    <w:rsid w:val="00105439"/>
    <w:rsid w:val="0010741D"/>
    <w:rsid w:val="00112D0A"/>
    <w:rsid w:val="001225B9"/>
    <w:rsid w:val="0013477D"/>
    <w:rsid w:val="00136467"/>
    <w:rsid w:val="00144281"/>
    <w:rsid w:val="00144332"/>
    <w:rsid w:val="001622B9"/>
    <w:rsid w:val="00167241"/>
    <w:rsid w:val="00181756"/>
    <w:rsid w:val="00181CF3"/>
    <w:rsid w:val="00193C50"/>
    <w:rsid w:val="001A1916"/>
    <w:rsid w:val="001A7B2A"/>
    <w:rsid w:val="001B4F35"/>
    <w:rsid w:val="001C0101"/>
    <w:rsid w:val="001C5937"/>
    <w:rsid w:val="001D1656"/>
    <w:rsid w:val="001D5314"/>
    <w:rsid w:val="001D60E5"/>
    <w:rsid w:val="001F1706"/>
    <w:rsid w:val="00202183"/>
    <w:rsid w:val="002103B4"/>
    <w:rsid w:val="00213111"/>
    <w:rsid w:val="00214F00"/>
    <w:rsid w:val="00227CDA"/>
    <w:rsid w:val="002420DF"/>
    <w:rsid w:val="00251A04"/>
    <w:rsid w:val="00261091"/>
    <w:rsid w:val="00261D7F"/>
    <w:rsid w:val="00272E84"/>
    <w:rsid w:val="002734E0"/>
    <w:rsid w:val="00275423"/>
    <w:rsid w:val="00275D04"/>
    <w:rsid w:val="00283944"/>
    <w:rsid w:val="002A39CA"/>
    <w:rsid w:val="002A5599"/>
    <w:rsid w:val="002A5E07"/>
    <w:rsid w:val="002A61DB"/>
    <w:rsid w:val="002B16C6"/>
    <w:rsid w:val="002B3779"/>
    <w:rsid w:val="002B795B"/>
    <w:rsid w:val="002C0DDD"/>
    <w:rsid w:val="002D08AB"/>
    <w:rsid w:val="002D1D3F"/>
    <w:rsid w:val="002D291E"/>
    <w:rsid w:val="002D4591"/>
    <w:rsid w:val="002D7A3C"/>
    <w:rsid w:val="002E44E3"/>
    <w:rsid w:val="002E56C0"/>
    <w:rsid w:val="0030625B"/>
    <w:rsid w:val="00311EE2"/>
    <w:rsid w:val="003163E3"/>
    <w:rsid w:val="00325718"/>
    <w:rsid w:val="00330032"/>
    <w:rsid w:val="003439B7"/>
    <w:rsid w:val="00346385"/>
    <w:rsid w:val="00347F86"/>
    <w:rsid w:val="003528C6"/>
    <w:rsid w:val="003559DA"/>
    <w:rsid w:val="00357AAF"/>
    <w:rsid w:val="00360968"/>
    <w:rsid w:val="0036393D"/>
    <w:rsid w:val="003666BE"/>
    <w:rsid w:val="00371110"/>
    <w:rsid w:val="00376CCC"/>
    <w:rsid w:val="0038396E"/>
    <w:rsid w:val="00384F7B"/>
    <w:rsid w:val="003A1BBE"/>
    <w:rsid w:val="003A1FE2"/>
    <w:rsid w:val="003A53C9"/>
    <w:rsid w:val="003B061F"/>
    <w:rsid w:val="003B2D12"/>
    <w:rsid w:val="003B4391"/>
    <w:rsid w:val="003C1A9D"/>
    <w:rsid w:val="003D0985"/>
    <w:rsid w:val="003D12C4"/>
    <w:rsid w:val="003D3416"/>
    <w:rsid w:val="003F279B"/>
    <w:rsid w:val="0040471E"/>
    <w:rsid w:val="00407B61"/>
    <w:rsid w:val="00416630"/>
    <w:rsid w:val="0042328E"/>
    <w:rsid w:val="00423529"/>
    <w:rsid w:val="00424D59"/>
    <w:rsid w:val="00442425"/>
    <w:rsid w:val="00445965"/>
    <w:rsid w:val="00446856"/>
    <w:rsid w:val="00451B3E"/>
    <w:rsid w:val="00451EF8"/>
    <w:rsid w:val="00467F4E"/>
    <w:rsid w:val="00472416"/>
    <w:rsid w:val="00475939"/>
    <w:rsid w:val="00483B3F"/>
    <w:rsid w:val="004874E9"/>
    <w:rsid w:val="004A1665"/>
    <w:rsid w:val="004A6FA9"/>
    <w:rsid w:val="004B0F60"/>
    <w:rsid w:val="004B5A65"/>
    <w:rsid w:val="004C1F98"/>
    <w:rsid w:val="004C415F"/>
    <w:rsid w:val="004D327C"/>
    <w:rsid w:val="004E33C2"/>
    <w:rsid w:val="004E654B"/>
    <w:rsid w:val="004E6666"/>
    <w:rsid w:val="004F01AC"/>
    <w:rsid w:val="004F1600"/>
    <w:rsid w:val="004F6A2B"/>
    <w:rsid w:val="004F74CD"/>
    <w:rsid w:val="004F7759"/>
    <w:rsid w:val="0051370F"/>
    <w:rsid w:val="00515F78"/>
    <w:rsid w:val="00527D24"/>
    <w:rsid w:val="00531673"/>
    <w:rsid w:val="00535209"/>
    <w:rsid w:val="0055056A"/>
    <w:rsid w:val="00563C96"/>
    <w:rsid w:val="005B2A58"/>
    <w:rsid w:val="005C2081"/>
    <w:rsid w:val="005C724D"/>
    <w:rsid w:val="005F3A48"/>
    <w:rsid w:val="005F3F57"/>
    <w:rsid w:val="005F639B"/>
    <w:rsid w:val="00602383"/>
    <w:rsid w:val="00602FB7"/>
    <w:rsid w:val="006030E9"/>
    <w:rsid w:val="0060589A"/>
    <w:rsid w:val="00605CD4"/>
    <w:rsid w:val="00614366"/>
    <w:rsid w:val="006166C6"/>
    <w:rsid w:val="00620E4A"/>
    <w:rsid w:val="006241F6"/>
    <w:rsid w:val="00631DFF"/>
    <w:rsid w:val="0063251B"/>
    <w:rsid w:val="00641969"/>
    <w:rsid w:val="00643E50"/>
    <w:rsid w:val="00645247"/>
    <w:rsid w:val="006568A0"/>
    <w:rsid w:val="00661DB6"/>
    <w:rsid w:val="0066592D"/>
    <w:rsid w:val="00674D28"/>
    <w:rsid w:val="006A1BFA"/>
    <w:rsid w:val="006A458F"/>
    <w:rsid w:val="006A6069"/>
    <w:rsid w:val="006C2D28"/>
    <w:rsid w:val="006C7F75"/>
    <w:rsid w:val="006D1491"/>
    <w:rsid w:val="006E211B"/>
    <w:rsid w:val="006E58C3"/>
    <w:rsid w:val="006F2827"/>
    <w:rsid w:val="006F7877"/>
    <w:rsid w:val="00703A3C"/>
    <w:rsid w:val="00706A19"/>
    <w:rsid w:val="00720EF5"/>
    <w:rsid w:val="0072549B"/>
    <w:rsid w:val="007607D0"/>
    <w:rsid w:val="00763261"/>
    <w:rsid w:val="007744BA"/>
    <w:rsid w:val="00780E6D"/>
    <w:rsid w:val="007903FE"/>
    <w:rsid w:val="007936A7"/>
    <w:rsid w:val="00796518"/>
    <w:rsid w:val="007A0ADB"/>
    <w:rsid w:val="007A4896"/>
    <w:rsid w:val="007B05EF"/>
    <w:rsid w:val="007B217E"/>
    <w:rsid w:val="007B39BF"/>
    <w:rsid w:val="007C1D37"/>
    <w:rsid w:val="007C5728"/>
    <w:rsid w:val="007D604E"/>
    <w:rsid w:val="007E1308"/>
    <w:rsid w:val="007E4FBF"/>
    <w:rsid w:val="007E69E1"/>
    <w:rsid w:val="007F5C00"/>
    <w:rsid w:val="007F7634"/>
    <w:rsid w:val="0080101E"/>
    <w:rsid w:val="00801424"/>
    <w:rsid w:val="008031DE"/>
    <w:rsid w:val="008103CD"/>
    <w:rsid w:val="00811339"/>
    <w:rsid w:val="00811681"/>
    <w:rsid w:val="00811D96"/>
    <w:rsid w:val="0081247B"/>
    <w:rsid w:val="00813172"/>
    <w:rsid w:val="0081785A"/>
    <w:rsid w:val="00826BA7"/>
    <w:rsid w:val="00840362"/>
    <w:rsid w:val="0086134E"/>
    <w:rsid w:val="00871A1E"/>
    <w:rsid w:val="00884381"/>
    <w:rsid w:val="00885218"/>
    <w:rsid w:val="00890B8F"/>
    <w:rsid w:val="008A4610"/>
    <w:rsid w:val="008A77AE"/>
    <w:rsid w:val="008B33E4"/>
    <w:rsid w:val="008C1AB9"/>
    <w:rsid w:val="008C6F35"/>
    <w:rsid w:val="008F3A06"/>
    <w:rsid w:val="008F3EE7"/>
    <w:rsid w:val="00900878"/>
    <w:rsid w:val="0091276A"/>
    <w:rsid w:val="009138C6"/>
    <w:rsid w:val="00922208"/>
    <w:rsid w:val="00926444"/>
    <w:rsid w:val="00931E96"/>
    <w:rsid w:val="00935A9B"/>
    <w:rsid w:val="00940E8F"/>
    <w:rsid w:val="00945034"/>
    <w:rsid w:val="00946918"/>
    <w:rsid w:val="00953920"/>
    <w:rsid w:val="00953E10"/>
    <w:rsid w:val="00960E29"/>
    <w:rsid w:val="0097604D"/>
    <w:rsid w:val="00977DE4"/>
    <w:rsid w:val="0098135F"/>
    <w:rsid w:val="00984FAB"/>
    <w:rsid w:val="00986D55"/>
    <w:rsid w:val="009A37C8"/>
    <w:rsid w:val="009A58F1"/>
    <w:rsid w:val="009A6A2F"/>
    <w:rsid w:val="009C5437"/>
    <w:rsid w:val="009C7E9A"/>
    <w:rsid w:val="009D3CA6"/>
    <w:rsid w:val="009D40C9"/>
    <w:rsid w:val="009D7E55"/>
    <w:rsid w:val="009E0DC9"/>
    <w:rsid w:val="00A07B4B"/>
    <w:rsid w:val="00A138DB"/>
    <w:rsid w:val="00A238F6"/>
    <w:rsid w:val="00A24B04"/>
    <w:rsid w:val="00A25ABB"/>
    <w:rsid w:val="00A332A0"/>
    <w:rsid w:val="00A34808"/>
    <w:rsid w:val="00A37BEC"/>
    <w:rsid w:val="00A42768"/>
    <w:rsid w:val="00A472D7"/>
    <w:rsid w:val="00A5462D"/>
    <w:rsid w:val="00A553E3"/>
    <w:rsid w:val="00A57F16"/>
    <w:rsid w:val="00A60BB5"/>
    <w:rsid w:val="00A652F9"/>
    <w:rsid w:val="00A66F79"/>
    <w:rsid w:val="00A67B08"/>
    <w:rsid w:val="00A67F1E"/>
    <w:rsid w:val="00A8178C"/>
    <w:rsid w:val="00A84721"/>
    <w:rsid w:val="00A8472E"/>
    <w:rsid w:val="00A85218"/>
    <w:rsid w:val="00A872D4"/>
    <w:rsid w:val="00A9750C"/>
    <w:rsid w:val="00AA08B4"/>
    <w:rsid w:val="00AA25CC"/>
    <w:rsid w:val="00AA6E92"/>
    <w:rsid w:val="00AC0698"/>
    <w:rsid w:val="00AD474D"/>
    <w:rsid w:val="00AF6136"/>
    <w:rsid w:val="00B10C9B"/>
    <w:rsid w:val="00B17BEE"/>
    <w:rsid w:val="00B2485D"/>
    <w:rsid w:val="00B24EA9"/>
    <w:rsid w:val="00B43E9C"/>
    <w:rsid w:val="00B50DD6"/>
    <w:rsid w:val="00B600D2"/>
    <w:rsid w:val="00B77900"/>
    <w:rsid w:val="00B847D4"/>
    <w:rsid w:val="00B84A0C"/>
    <w:rsid w:val="00B86EF5"/>
    <w:rsid w:val="00B92689"/>
    <w:rsid w:val="00B953B3"/>
    <w:rsid w:val="00B95824"/>
    <w:rsid w:val="00BA5094"/>
    <w:rsid w:val="00BA7888"/>
    <w:rsid w:val="00BB16EA"/>
    <w:rsid w:val="00BB1C74"/>
    <w:rsid w:val="00BC0D5B"/>
    <w:rsid w:val="00BC6DF3"/>
    <w:rsid w:val="00BD4596"/>
    <w:rsid w:val="00BD5ED0"/>
    <w:rsid w:val="00BD7049"/>
    <w:rsid w:val="00BE5579"/>
    <w:rsid w:val="00BF28C4"/>
    <w:rsid w:val="00BF436D"/>
    <w:rsid w:val="00C0763C"/>
    <w:rsid w:val="00C16AF8"/>
    <w:rsid w:val="00C2230C"/>
    <w:rsid w:val="00C33764"/>
    <w:rsid w:val="00C373FB"/>
    <w:rsid w:val="00C37626"/>
    <w:rsid w:val="00C403EF"/>
    <w:rsid w:val="00C45836"/>
    <w:rsid w:val="00C63547"/>
    <w:rsid w:val="00C72B92"/>
    <w:rsid w:val="00C74CCD"/>
    <w:rsid w:val="00C86258"/>
    <w:rsid w:val="00CA2CFD"/>
    <w:rsid w:val="00CA7C41"/>
    <w:rsid w:val="00CC1F6A"/>
    <w:rsid w:val="00CC21A2"/>
    <w:rsid w:val="00CC3CE4"/>
    <w:rsid w:val="00CC618D"/>
    <w:rsid w:val="00CC731D"/>
    <w:rsid w:val="00CD3B82"/>
    <w:rsid w:val="00CD6539"/>
    <w:rsid w:val="00CE5CBF"/>
    <w:rsid w:val="00D0320F"/>
    <w:rsid w:val="00D27C00"/>
    <w:rsid w:val="00D30829"/>
    <w:rsid w:val="00D30A19"/>
    <w:rsid w:val="00D33C70"/>
    <w:rsid w:val="00D34918"/>
    <w:rsid w:val="00D44C95"/>
    <w:rsid w:val="00D47E90"/>
    <w:rsid w:val="00D5529D"/>
    <w:rsid w:val="00D57684"/>
    <w:rsid w:val="00D61C5C"/>
    <w:rsid w:val="00D7006D"/>
    <w:rsid w:val="00D7017F"/>
    <w:rsid w:val="00D81EA2"/>
    <w:rsid w:val="00D96B55"/>
    <w:rsid w:val="00D96FBE"/>
    <w:rsid w:val="00DA3265"/>
    <w:rsid w:val="00DA6FA8"/>
    <w:rsid w:val="00DB2B54"/>
    <w:rsid w:val="00DD4643"/>
    <w:rsid w:val="00DD4A3D"/>
    <w:rsid w:val="00DE078A"/>
    <w:rsid w:val="00DE5945"/>
    <w:rsid w:val="00DE730F"/>
    <w:rsid w:val="00DF3D2B"/>
    <w:rsid w:val="00E01500"/>
    <w:rsid w:val="00E02926"/>
    <w:rsid w:val="00E02F30"/>
    <w:rsid w:val="00E24CC7"/>
    <w:rsid w:val="00E333CF"/>
    <w:rsid w:val="00E475CC"/>
    <w:rsid w:val="00E5474F"/>
    <w:rsid w:val="00E649F8"/>
    <w:rsid w:val="00E6502E"/>
    <w:rsid w:val="00E6675F"/>
    <w:rsid w:val="00E8649E"/>
    <w:rsid w:val="00E91532"/>
    <w:rsid w:val="00E941A2"/>
    <w:rsid w:val="00EA5301"/>
    <w:rsid w:val="00EC05B0"/>
    <w:rsid w:val="00EC181D"/>
    <w:rsid w:val="00ED0A36"/>
    <w:rsid w:val="00EE1210"/>
    <w:rsid w:val="00EE3D6E"/>
    <w:rsid w:val="00EF1597"/>
    <w:rsid w:val="00EF2C2E"/>
    <w:rsid w:val="00EF402E"/>
    <w:rsid w:val="00EF4546"/>
    <w:rsid w:val="00EF5C5C"/>
    <w:rsid w:val="00F004F3"/>
    <w:rsid w:val="00F012E1"/>
    <w:rsid w:val="00F013B6"/>
    <w:rsid w:val="00F01E96"/>
    <w:rsid w:val="00F02805"/>
    <w:rsid w:val="00F25307"/>
    <w:rsid w:val="00F32DA3"/>
    <w:rsid w:val="00F333F8"/>
    <w:rsid w:val="00F37517"/>
    <w:rsid w:val="00F4090D"/>
    <w:rsid w:val="00F42FC8"/>
    <w:rsid w:val="00F45BE5"/>
    <w:rsid w:val="00F46FEB"/>
    <w:rsid w:val="00F52E42"/>
    <w:rsid w:val="00F53353"/>
    <w:rsid w:val="00F62942"/>
    <w:rsid w:val="00F63DBC"/>
    <w:rsid w:val="00F65519"/>
    <w:rsid w:val="00F6608E"/>
    <w:rsid w:val="00F6693A"/>
    <w:rsid w:val="00F67642"/>
    <w:rsid w:val="00F67C10"/>
    <w:rsid w:val="00F7379E"/>
    <w:rsid w:val="00F84858"/>
    <w:rsid w:val="00F8599E"/>
    <w:rsid w:val="00F878EA"/>
    <w:rsid w:val="00F87EA9"/>
    <w:rsid w:val="00FA0D20"/>
    <w:rsid w:val="00FB17A2"/>
    <w:rsid w:val="00FB3AAE"/>
    <w:rsid w:val="00FC7B88"/>
    <w:rsid w:val="00FD38A9"/>
    <w:rsid w:val="00FD6C0D"/>
    <w:rsid w:val="00FD7CED"/>
    <w:rsid w:val="00FE302F"/>
    <w:rsid w:val="00FE6E56"/>
    <w:rsid w:val="00FF0D84"/>
    <w:rsid w:val="00FF1149"/>
    <w:rsid w:val="00FF30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21A2"/>
    <w:pPr>
      <w:spacing w:after="120"/>
    </w:pPr>
    <w:rPr>
      <w:rFonts w:ascii="Times New Roman" w:hAnsi="Times New Roman" w:cs="Times New Roman"/>
    </w:rPr>
  </w:style>
  <w:style w:type="paragraph" w:styleId="Heading1">
    <w:name w:val="heading 1"/>
    <w:basedOn w:val="Normal"/>
    <w:next w:val="Normal"/>
    <w:link w:val="Heading1Char"/>
    <w:uiPriority w:val="9"/>
    <w:qFormat/>
    <w:rsid w:val="007C5728"/>
    <w:pPr>
      <w:keepNext/>
      <w:keepLines/>
      <w:numPr>
        <w:numId w:val="5"/>
      </w:numPr>
      <w:spacing w:before="120" w:after="0"/>
      <w:outlineLvl w:val="0"/>
    </w:pPr>
    <w:rPr>
      <w:rFonts w:eastAsiaTheme="majorEastAsia"/>
      <w:b/>
      <w:bCs/>
      <w:sz w:val="28"/>
      <w:szCs w:val="28"/>
    </w:rPr>
  </w:style>
  <w:style w:type="paragraph" w:styleId="Heading2">
    <w:name w:val="heading 2"/>
    <w:basedOn w:val="Normal"/>
    <w:next w:val="Normal"/>
    <w:link w:val="Heading2Char"/>
    <w:uiPriority w:val="9"/>
    <w:unhideWhenUsed/>
    <w:qFormat/>
    <w:rsid w:val="008F3EE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3477D"/>
    <w:pPr>
      <w:keepNext/>
      <w:keepLines/>
      <w:jc w:val="center"/>
      <w:outlineLvl w:val="2"/>
    </w:pPr>
    <w:rPr>
      <w:rFonts w:eastAsiaTheme="majorEastAsia"/>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6E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6E56"/>
    <w:rPr>
      <w:rFonts w:ascii="Tahoma" w:hAnsi="Tahoma" w:cs="Tahoma"/>
      <w:sz w:val="16"/>
      <w:szCs w:val="16"/>
    </w:rPr>
  </w:style>
  <w:style w:type="paragraph" w:styleId="ListParagraph">
    <w:name w:val="List Paragraph"/>
    <w:basedOn w:val="Normal"/>
    <w:uiPriority w:val="34"/>
    <w:qFormat/>
    <w:rsid w:val="008031DE"/>
    <w:pPr>
      <w:ind w:left="720"/>
      <w:contextualSpacing/>
    </w:pPr>
  </w:style>
  <w:style w:type="table" w:styleId="TableGrid">
    <w:name w:val="Table Grid"/>
    <w:basedOn w:val="TableNormal"/>
    <w:uiPriority w:val="59"/>
    <w:rsid w:val="00A138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17B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7BEE"/>
  </w:style>
  <w:style w:type="paragraph" w:styleId="Footer">
    <w:name w:val="footer"/>
    <w:basedOn w:val="Normal"/>
    <w:link w:val="FooterChar"/>
    <w:uiPriority w:val="99"/>
    <w:unhideWhenUsed/>
    <w:rsid w:val="00B17B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7BEE"/>
  </w:style>
  <w:style w:type="paragraph" w:styleId="NoSpacing">
    <w:name w:val="No Spacing"/>
    <w:link w:val="NoSpacingChar"/>
    <w:uiPriority w:val="1"/>
    <w:qFormat/>
    <w:rsid w:val="00B17BEE"/>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B17BEE"/>
    <w:rPr>
      <w:rFonts w:eastAsiaTheme="minorEastAsia"/>
      <w:lang w:eastAsia="ja-JP"/>
    </w:rPr>
  </w:style>
  <w:style w:type="character" w:customStyle="1" w:styleId="Heading1Char">
    <w:name w:val="Heading 1 Char"/>
    <w:basedOn w:val="DefaultParagraphFont"/>
    <w:link w:val="Heading1"/>
    <w:uiPriority w:val="9"/>
    <w:rsid w:val="007C5728"/>
    <w:rPr>
      <w:rFonts w:ascii="Times New Roman" w:eastAsiaTheme="majorEastAsia" w:hAnsi="Times New Roman" w:cs="Times New Roman"/>
      <w:b/>
      <w:bCs/>
      <w:sz w:val="28"/>
      <w:szCs w:val="28"/>
    </w:rPr>
  </w:style>
  <w:style w:type="paragraph" w:styleId="TOCHeading">
    <w:name w:val="TOC Heading"/>
    <w:basedOn w:val="Heading1"/>
    <w:next w:val="Normal"/>
    <w:uiPriority w:val="39"/>
    <w:unhideWhenUsed/>
    <w:qFormat/>
    <w:rsid w:val="00442425"/>
    <w:pPr>
      <w:outlineLvl w:val="9"/>
    </w:pPr>
    <w:rPr>
      <w:lang w:eastAsia="ja-JP"/>
    </w:rPr>
  </w:style>
  <w:style w:type="paragraph" w:styleId="TOC1">
    <w:name w:val="toc 1"/>
    <w:basedOn w:val="Normal"/>
    <w:next w:val="Normal"/>
    <w:autoRedefine/>
    <w:uiPriority w:val="39"/>
    <w:unhideWhenUsed/>
    <w:rsid w:val="00442425"/>
    <w:pPr>
      <w:spacing w:after="100"/>
    </w:pPr>
  </w:style>
  <w:style w:type="character" w:styleId="Hyperlink">
    <w:name w:val="Hyperlink"/>
    <w:basedOn w:val="DefaultParagraphFont"/>
    <w:uiPriority w:val="99"/>
    <w:unhideWhenUsed/>
    <w:rsid w:val="00442425"/>
    <w:rPr>
      <w:color w:val="0000FF" w:themeColor="hyperlink"/>
      <w:u w:val="single"/>
    </w:rPr>
  </w:style>
  <w:style w:type="character" w:customStyle="1" w:styleId="Heading2Char">
    <w:name w:val="Heading 2 Char"/>
    <w:basedOn w:val="DefaultParagraphFont"/>
    <w:link w:val="Heading2"/>
    <w:uiPriority w:val="9"/>
    <w:rsid w:val="008F3EE7"/>
    <w:rPr>
      <w:rFonts w:asciiTheme="majorHAnsi" w:eastAsiaTheme="majorEastAsia" w:hAnsiTheme="majorHAnsi" w:cstheme="majorBidi"/>
      <w:b/>
      <w:bCs/>
      <w:color w:val="4F81BD" w:themeColor="accent1"/>
      <w:sz w:val="26"/>
      <w:szCs w:val="26"/>
    </w:rPr>
  </w:style>
  <w:style w:type="paragraph" w:styleId="TOC2">
    <w:name w:val="toc 2"/>
    <w:basedOn w:val="Normal"/>
    <w:next w:val="Normal"/>
    <w:autoRedefine/>
    <w:uiPriority w:val="39"/>
    <w:unhideWhenUsed/>
    <w:rsid w:val="00F01E96"/>
    <w:pPr>
      <w:spacing w:after="100"/>
      <w:ind w:left="220"/>
    </w:pPr>
  </w:style>
  <w:style w:type="paragraph" w:styleId="Caption">
    <w:name w:val="caption"/>
    <w:basedOn w:val="Normal"/>
    <w:next w:val="Normal"/>
    <w:uiPriority w:val="35"/>
    <w:unhideWhenUsed/>
    <w:qFormat/>
    <w:rsid w:val="00AA25CC"/>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040193"/>
    <w:pPr>
      <w:spacing w:after="0"/>
    </w:pPr>
  </w:style>
  <w:style w:type="paragraph" w:customStyle="1" w:styleId="zzCover">
    <w:name w:val="zzCover"/>
    <w:basedOn w:val="Normal"/>
    <w:rsid w:val="00813172"/>
    <w:pPr>
      <w:spacing w:after="220" w:line="230" w:lineRule="atLeast"/>
      <w:jc w:val="right"/>
    </w:pPr>
    <w:rPr>
      <w:rFonts w:ascii="Arial" w:eastAsia="MS Mincho" w:hAnsi="Arial"/>
      <w:b/>
      <w:color w:val="000000"/>
      <w:sz w:val="24"/>
      <w:szCs w:val="20"/>
      <w:lang w:val="en-GB" w:eastAsia="ja-JP"/>
    </w:rPr>
  </w:style>
  <w:style w:type="character" w:customStyle="1" w:styleId="Heading3Char">
    <w:name w:val="Heading 3 Char"/>
    <w:basedOn w:val="DefaultParagraphFont"/>
    <w:link w:val="Heading3"/>
    <w:uiPriority w:val="9"/>
    <w:rsid w:val="0013477D"/>
    <w:rPr>
      <w:rFonts w:ascii="Times New Roman" w:eastAsiaTheme="majorEastAsia" w:hAnsi="Times New Roman" w:cs="Times New Roman"/>
      <w:bCs/>
    </w:rPr>
  </w:style>
  <w:style w:type="paragraph" w:styleId="TOC3">
    <w:name w:val="toc 3"/>
    <w:basedOn w:val="Normal"/>
    <w:next w:val="Normal"/>
    <w:autoRedefine/>
    <w:uiPriority w:val="39"/>
    <w:unhideWhenUsed/>
    <w:rsid w:val="002B795B"/>
    <w:pPr>
      <w:spacing w:after="100"/>
      <w:ind w:left="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21A2"/>
    <w:pPr>
      <w:spacing w:after="120"/>
    </w:pPr>
    <w:rPr>
      <w:rFonts w:ascii="Times New Roman" w:hAnsi="Times New Roman" w:cs="Times New Roman"/>
    </w:rPr>
  </w:style>
  <w:style w:type="paragraph" w:styleId="Heading1">
    <w:name w:val="heading 1"/>
    <w:basedOn w:val="Normal"/>
    <w:next w:val="Normal"/>
    <w:link w:val="Heading1Char"/>
    <w:uiPriority w:val="9"/>
    <w:qFormat/>
    <w:rsid w:val="007C5728"/>
    <w:pPr>
      <w:keepNext/>
      <w:keepLines/>
      <w:numPr>
        <w:numId w:val="5"/>
      </w:numPr>
      <w:spacing w:before="120" w:after="0"/>
      <w:outlineLvl w:val="0"/>
    </w:pPr>
    <w:rPr>
      <w:rFonts w:eastAsiaTheme="majorEastAsia"/>
      <w:b/>
      <w:bCs/>
      <w:sz w:val="28"/>
      <w:szCs w:val="28"/>
    </w:rPr>
  </w:style>
  <w:style w:type="paragraph" w:styleId="Heading2">
    <w:name w:val="heading 2"/>
    <w:basedOn w:val="Normal"/>
    <w:next w:val="Normal"/>
    <w:link w:val="Heading2Char"/>
    <w:uiPriority w:val="9"/>
    <w:unhideWhenUsed/>
    <w:qFormat/>
    <w:rsid w:val="008F3EE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3477D"/>
    <w:pPr>
      <w:keepNext/>
      <w:keepLines/>
      <w:jc w:val="center"/>
      <w:outlineLvl w:val="2"/>
    </w:pPr>
    <w:rPr>
      <w:rFonts w:eastAsiaTheme="majorEastAsia"/>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6E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6E56"/>
    <w:rPr>
      <w:rFonts w:ascii="Tahoma" w:hAnsi="Tahoma" w:cs="Tahoma"/>
      <w:sz w:val="16"/>
      <w:szCs w:val="16"/>
    </w:rPr>
  </w:style>
  <w:style w:type="paragraph" w:styleId="ListParagraph">
    <w:name w:val="List Paragraph"/>
    <w:basedOn w:val="Normal"/>
    <w:uiPriority w:val="34"/>
    <w:qFormat/>
    <w:rsid w:val="008031DE"/>
    <w:pPr>
      <w:ind w:left="720"/>
      <w:contextualSpacing/>
    </w:pPr>
  </w:style>
  <w:style w:type="table" w:styleId="TableGrid">
    <w:name w:val="Table Grid"/>
    <w:basedOn w:val="TableNormal"/>
    <w:uiPriority w:val="59"/>
    <w:rsid w:val="00A138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17B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7BEE"/>
  </w:style>
  <w:style w:type="paragraph" w:styleId="Footer">
    <w:name w:val="footer"/>
    <w:basedOn w:val="Normal"/>
    <w:link w:val="FooterChar"/>
    <w:uiPriority w:val="99"/>
    <w:unhideWhenUsed/>
    <w:rsid w:val="00B17B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7BEE"/>
  </w:style>
  <w:style w:type="paragraph" w:styleId="NoSpacing">
    <w:name w:val="No Spacing"/>
    <w:link w:val="NoSpacingChar"/>
    <w:uiPriority w:val="1"/>
    <w:qFormat/>
    <w:rsid w:val="00B17BEE"/>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B17BEE"/>
    <w:rPr>
      <w:rFonts w:eastAsiaTheme="minorEastAsia"/>
      <w:lang w:eastAsia="ja-JP"/>
    </w:rPr>
  </w:style>
  <w:style w:type="character" w:customStyle="1" w:styleId="Heading1Char">
    <w:name w:val="Heading 1 Char"/>
    <w:basedOn w:val="DefaultParagraphFont"/>
    <w:link w:val="Heading1"/>
    <w:uiPriority w:val="9"/>
    <w:rsid w:val="007C5728"/>
    <w:rPr>
      <w:rFonts w:ascii="Times New Roman" w:eastAsiaTheme="majorEastAsia" w:hAnsi="Times New Roman" w:cs="Times New Roman"/>
      <w:b/>
      <w:bCs/>
      <w:sz w:val="28"/>
      <w:szCs w:val="28"/>
    </w:rPr>
  </w:style>
  <w:style w:type="paragraph" w:styleId="TOCHeading">
    <w:name w:val="TOC Heading"/>
    <w:basedOn w:val="Heading1"/>
    <w:next w:val="Normal"/>
    <w:uiPriority w:val="39"/>
    <w:unhideWhenUsed/>
    <w:qFormat/>
    <w:rsid w:val="00442425"/>
    <w:pPr>
      <w:outlineLvl w:val="9"/>
    </w:pPr>
    <w:rPr>
      <w:lang w:eastAsia="ja-JP"/>
    </w:rPr>
  </w:style>
  <w:style w:type="paragraph" w:styleId="TOC1">
    <w:name w:val="toc 1"/>
    <w:basedOn w:val="Normal"/>
    <w:next w:val="Normal"/>
    <w:autoRedefine/>
    <w:uiPriority w:val="39"/>
    <w:unhideWhenUsed/>
    <w:rsid w:val="00442425"/>
    <w:pPr>
      <w:spacing w:after="100"/>
    </w:pPr>
  </w:style>
  <w:style w:type="character" w:styleId="Hyperlink">
    <w:name w:val="Hyperlink"/>
    <w:basedOn w:val="DefaultParagraphFont"/>
    <w:uiPriority w:val="99"/>
    <w:unhideWhenUsed/>
    <w:rsid w:val="00442425"/>
    <w:rPr>
      <w:color w:val="0000FF" w:themeColor="hyperlink"/>
      <w:u w:val="single"/>
    </w:rPr>
  </w:style>
  <w:style w:type="character" w:customStyle="1" w:styleId="Heading2Char">
    <w:name w:val="Heading 2 Char"/>
    <w:basedOn w:val="DefaultParagraphFont"/>
    <w:link w:val="Heading2"/>
    <w:uiPriority w:val="9"/>
    <w:rsid w:val="008F3EE7"/>
    <w:rPr>
      <w:rFonts w:asciiTheme="majorHAnsi" w:eastAsiaTheme="majorEastAsia" w:hAnsiTheme="majorHAnsi" w:cstheme="majorBidi"/>
      <w:b/>
      <w:bCs/>
      <w:color w:val="4F81BD" w:themeColor="accent1"/>
      <w:sz w:val="26"/>
      <w:szCs w:val="26"/>
    </w:rPr>
  </w:style>
  <w:style w:type="paragraph" w:styleId="TOC2">
    <w:name w:val="toc 2"/>
    <w:basedOn w:val="Normal"/>
    <w:next w:val="Normal"/>
    <w:autoRedefine/>
    <w:uiPriority w:val="39"/>
    <w:unhideWhenUsed/>
    <w:rsid w:val="00F01E96"/>
    <w:pPr>
      <w:spacing w:after="100"/>
      <w:ind w:left="220"/>
    </w:pPr>
  </w:style>
  <w:style w:type="paragraph" w:styleId="Caption">
    <w:name w:val="caption"/>
    <w:basedOn w:val="Normal"/>
    <w:next w:val="Normal"/>
    <w:uiPriority w:val="35"/>
    <w:unhideWhenUsed/>
    <w:qFormat/>
    <w:rsid w:val="00AA25CC"/>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040193"/>
    <w:pPr>
      <w:spacing w:after="0"/>
    </w:pPr>
  </w:style>
  <w:style w:type="paragraph" w:customStyle="1" w:styleId="zzCover">
    <w:name w:val="zzCover"/>
    <w:basedOn w:val="Normal"/>
    <w:rsid w:val="00813172"/>
    <w:pPr>
      <w:spacing w:after="220" w:line="230" w:lineRule="atLeast"/>
      <w:jc w:val="right"/>
    </w:pPr>
    <w:rPr>
      <w:rFonts w:ascii="Arial" w:eastAsia="MS Mincho" w:hAnsi="Arial"/>
      <w:b/>
      <w:color w:val="000000"/>
      <w:sz w:val="24"/>
      <w:szCs w:val="20"/>
      <w:lang w:val="en-GB" w:eastAsia="ja-JP"/>
    </w:rPr>
  </w:style>
  <w:style w:type="character" w:customStyle="1" w:styleId="Heading3Char">
    <w:name w:val="Heading 3 Char"/>
    <w:basedOn w:val="DefaultParagraphFont"/>
    <w:link w:val="Heading3"/>
    <w:uiPriority w:val="9"/>
    <w:rsid w:val="0013477D"/>
    <w:rPr>
      <w:rFonts w:ascii="Times New Roman" w:eastAsiaTheme="majorEastAsia" w:hAnsi="Times New Roman" w:cs="Times New Roman"/>
      <w:bCs/>
    </w:rPr>
  </w:style>
  <w:style w:type="paragraph" w:styleId="TOC3">
    <w:name w:val="toc 3"/>
    <w:basedOn w:val="Normal"/>
    <w:next w:val="Normal"/>
    <w:autoRedefine/>
    <w:uiPriority w:val="39"/>
    <w:unhideWhenUsed/>
    <w:rsid w:val="002B795B"/>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3406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microsoft.com/office/2007/relationships/stylesWithEffects" Target="stylesWithEffect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epsg-registry.org/"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2013-11-07T00:00:00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DFF660F-4AFA-46A2-A024-F7BB34C2F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F85B66DE</Template>
  <TotalTime>4</TotalTime>
  <Pages>11</Pages>
  <Words>2590</Words>
  <Characters>14763</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Proposed Examples for the Address Position Element</vt:lpstr>
    </vt:vector>
  </TitlesOfParts>
  <Company>U.S. Department of Commerce</Company>
  <LinksUpToDate>false</LinksUpToDate>
  <CharactersWithSpaces>17319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Proposed Examples for the Address Position Element</dc:title>
  <dc:creator>Matthew J McCready</dc:creator>
  <cp:lastModifiedBy>Matthew J McCready</cp:lastModifiedBy>
  <cp:revision>3</cp:revision>
  <cp:lastPrinted>2014-02-07T17:04:00Z</cp:lastPrinted>
  <dcterms:created xsi:type="dcterms:W3CDTF">2014-02-24T18:42:00Z</dcterms:created>
  <dcterms:modified xsi:type="dcterms:W3CDTF">2014-05-23T19:45:00Z</dcterms:modified>
</cp:coreProperties>
</file>