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A078C5">
      <w:proofErr w:type="gramStart"/>
      <w:r>
        <w:t>2014</w:t>
      </w:r>
      <w:proofErr w:type="gramEnd"/>
      <w:r>
        <w:t xml:space="preserve"> TIGER\Line Lessons Learned</w:t>
      </w:r>
    </w:p>
    <w:p w:rsidR="00A078C5" w:rsidRDefault="00A078C5"/>
    <w:p w:rsidR="00A078C5" w:rsidRPr="002F709E" w:rsidRDefault="00A078C5" w:rsidP="00A078C5">
      <w:pPr>
        <w:pStyle w:val="ListParagraph"/>
        <w:numPr>
          <w:ilvl w:val="0"/>
          <w:numId w:val="1"/>
        </w:numPr>
      </w:pPr>
      <w:r>
        <w:t xml:space="preserve"> </w:t>
      </w:r>
      <w:r w:rsidRPr="002F709E">
        <w:t>Create a naming scheme for the EA files</w:t>
      </w:r>
    </w:p>
    <w:p w:rsidR="00A078C5" w:rsidRPr="002F709E" w:rsidRDefault="008B5FFE" w:rsidP="00A078C5">
      <w:pPr>
        <w:pStyle w:val="ListParagraph"/>
        <w:numPr>
          <w:ilvl w:val="0"/>
          <w:numId w:val="1"/>
        </w:numPr>
      </w:pPr>
      <w:r w:rsidRPr="002F709E">
        <w:t xml:space="preserve">Find out about the </w:t>
      </w:r>
      <w:r w:rsidRPr="002F709E">
        <w:rPr>
          <w:rFonts w:ascii="Times New Roman" w:hAnsi="Times New Roman" w:cs="Times New Roman"/>
          <w:sz w:val="24"/>
          <w:szCs w:val="24"/>
        </w:rPr>
        <w:t>&amp;#</w:t>
      </w:r>
      <w:proofErr w:type="spellStart"/>
      <w:r w:rsidRPr="002F709E">
        <w:rPr>
          <w:rFonts w:ascii="Times New Roman" w:hAnsi="Times New Roman" w:cs="Times New Roman"/>
          <w:sz w:val="24"/>
          <w:szCs w:val="24"/>
        </w:rPr>
        <w:t>xA</w:t>
      </w:r>
      <w:proofErr w:type="spellEnd"/>
      <w:r w:rsidRPr="002F709E">
        <w:rPr>
          <w:rFonts w:ascii="Times New Roman" w:hAnsi="Times New Roman" w:cs="Times New Roman"/>
          <w:sz w:val="24"/>
          <w:szCs w:val="24"/>
        </w:rPr>
        <w:t>; in the title for the contact information</w:t>
      </w:r>
    </w:p>
    <w:p w:rsidR="008B5FFE" w:rsidRDefault="002F709E" w:rsidP="002F709E">
      <w:pPr>
        <w:pStyle w:val="ListParagraph"/>
        <w:numPr>
          <w:ilvl w:val="0"/>
          <w:numId w:val="1"/>
        </w:numPr>
      </w:pPr>
      <w:r>
        <w:t xml:space="preserve">Spelling Error for </w:t>
      </w:r>
      <w:r w:rsidRPr="002F709E">
        <w:t xml:space="preserve">the </w:t>
      </w:r>
      <w:proofErr w:type="spellStart"/>
      <w:r w:rsidRPr="002F709E">
        <w:rPr>
          <w:rFonts w:ascii="Times New Roman" w:hAnsi="Times New Roman" w:cs="Times New Roman"/>
          <w:sz w:val="24"/>
          <w:szCs w:val="24"/>
        </w:rPr>
        <w:t>gmd</w:t>
      </w:r>
      <w:proofErr w:type="gramStart"/>
      <w:r w:rsidRPr="002F709E">
        <w:rPr>
          <w:rFonts w:ascii="Times New Roman" w:hAnsi="Times New Roman" w:cs="Times New Roman"/>
          <w:sz w:val="24"/>
          <w:szCs w:val="24"/>
        </w:rPr>
        <w:t>:otherConstraints</w:t>
      </w:r>
      <w:proofErr w:type="spellEnd"/>
      <w:proofErr w:type="gramEnd"/>
      <w:r w:rsidRPr="002F709E">
        <w:t xml:space="preserve"> </w:t>
      </w:r>
      <w:r>
        <w:t>“</w:t>
      </w:r>
      <w:proofErr w:type="spellStart"/>
      <w:r w:rsidRPr="002F709E">
        <w:t>descriptions.Coordinates</w:t>
      </w:r>
      <w:proofErr w:type="spellEnd"/>
      <w:r>
        <w:t xml:space="preserve">”. </w:t>
      </w:r>
      <w:proofErr w:type="gramStart"/>
      <w:r>
        <w:t>Space between the two words.</w:t>
      </w:r>
      <w:proofErr w:type="gramEnd"/>
    </w:p>
    <w:p w:rsidR="002F709E" w:rsidRDefault="00724AF9" w:rsidP="002F709E">
      <w:pPr>
        <w:pStyle w:val="ListParagraph"/>
        <w:numPr>
          <w:ilvl w:val="0"/>
          <w:numId w:val="1"/>
        </w:numPr>
      </w:pPr>
      <w:r>
        <w:t>The titles of some of the shapefiles need revising.</w:t>
      </w:r>
    </w:p>
    <w:p w:rsidR="005062E0" w:rsidRDefault="008E2222" w:rsidP="002F709E">
      <w:pPr>
        <w:pStyle w:val="ListParagraph"/>
        <w:numPr>
          <w:ilvl w:val="0"/>
          <w:numId w:val="1"/>
        </w:numPr>
      </w:pPr>
      <w:r>
        <w:t>Z</w:t>
      </w:r>
      <w:r w:rsidR="005062E0">
        <w:t>eroes</w:t>
      </w:r>
    </w:p>
    <w:p w:rsidR="008E2222" w:rsidRPr="002F709E" w:rsidRDefault="008E2222" w:rsidP="002F709E">
      <w:pPr>
        <w:pStyle w:val="ListParagraph"/>
        <w:numPr>
          <w:ilvl w:val="0"/>
          <w:numId w:val="1"/>
        </w:numPr>
      </w:pPr>
      <w:r>
        <w:t>Re</w:t>
      </w:r>
      <w:bookmarkStart w:id="0" w:name="_GoBack"/>
      <w:bookmarkEnd w:id="0"/>
      <w:r>
        <w:t>do the SRS for the Alternative Title</w:t>
      </w:r>
    </w:p>
    <w:sectPr w:rsidR="008E2222" w:rsidRPr="002F7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D60E0"/>
    <w:multiLevelType w:val="hybridMultilevel"/>
    <w:tmpl w:val="3E1E7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D5"/>
    <w:rsid w:val="000E4F27"/>
    <w:rsid w:val="0023069D"/>
    <w:rsid w:val="002F709E"/>
    <w:rsid w:val="003B061F"/>
    <w:rsid w:val="005062E0"/>
    <w:rsid w:val="00714561"/>
    <w:rsid w:val="00724AF9"/>
    <w:rsid w:val="007E4FBF"/>
    <w:rsid w:val="008B5FFE"/>
    <w:rsid w:val="008E2222"/>
    <w:rsid w:val="009D7E55"/>
    <w:rsid w:val="00A078C5"/>
    <w:rsid w:val="00A773D5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82DDF14B</Template>
  <TotalTime>268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6</cp:revision>
  <dcterms:created xsi:type="dcterms:W3CDTF">2014-09-04T14:50:00Z</dcterms:created>
  <dcterms:modified xsi:type="dcterms:W3CDTF">2014-09-10T18:45:00Z</dcterms:modified>
</cp:coreProperties>
</file>